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Light" w:hAnsi="Calibri Light" w:cs="Calibri Light"/>
          <w:caps/>
        </w:rPr>
        <w:id w:val="1770810674"/>
        <w:docPartObj>
          <w:docPartGallery w:val="Cover Pages"/>
          <w:docPartUnique/>
        </w:docPartObj>
      </w:sdtPr>
      <w:sdtEndPr/>
      <w:sdtContent>
        <w:p w14:paraId="7FDF10E2" w14:textId="77777777" w:rsidR="00E06C0F" w:rsidRPr="00436637" w:rsidRDefault="00E06C0F">
          <w:pPr>
            <w:rPr>
              <w:rFonts w:ascii="Calibri Light" w:hAnsi="Calibri Light" w:cs="Calibri Light"/>
            </w:rPr>
          </w:pPr>
          <w:r w:rsidRPr="00436637">
            <w:rPr>
              <w:rFonts w:ascii="Calibri Light" w:hAnsi="Calibri Light" w:cs="Calibri Light"/>
              <w:noProof/>
              <w:lang w:val="en-US"/>
            </w:rPr>
            <mc:AlternateContent>
              <mc:Choice Requires="wps">
                <w:drawing>
                  <wp:anchor distT="0" distB="0" distL="114300" distR="114300" simplePos="0" relativeHeight="251678720" behindDoc="0" locked="0" layoutInCell="1" allowOverlap="1" wp14:anchorId="771EAFDB" wp14:editId="6F4D503A">
                    <wp:simplePos x="0" y="0"/>
                    <wp:positionH relativeFrom="page">
                      <wp:align>center</wp:align>
                    </wp:positionH>
                    <wp:positionV relativeFrom="margin">
                      <wp:align>top</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DD8047" w:themeColor="accent2"/>
                                  </w:tblBorders>
                                  <w:tblCellMar>
                                    <w:top w:w="1296" w:type="dxa"/>
                                    <w:left w:w="360" w:type="dxa"/>
                                    <w:bottom w:w="1296" w:type="dxa"/>
                                    <w:right w:w="360" w:type="dxa"/>
                                  </w:tblCellMar>
                                  <w:tblLook w:val="04A0" w:firstRow="1" w:lastRow="0" w:firstColumn="1" w:lastColumn="0" w:noHBand="0" w:noVBand="1"/>
                                </w:tblPr>
                                <w:tblGrid>
                                  <w:gridCol w:w="7449"/>
                                  <w:gridCol w:w="4050"/>
                                </w:tblGrid>
                                <w:tr w:rsidR="00BF0F26" w14:paraId="712F6116" w14:textId="77777777" w:rsidTr="00BE7C1F">
                                  <w:trPr>
                                    <w:jc w:val="center"/>
                                  </w:trPr>
                                  <w:tc>
                                    <w:tcPr>
                                      <w:tcW w:w="2935" w:type="pct"/>
                                      <w:vAlign w:val="center"/>
                                    </w:tcPr>
                                    <w:p w14:paraId="02383203" w14:textId="77777777" w:rsidR="00BF0F26" w:rsidRDefault="00BF0F26">
                                      <w:pPr>
                                        <w:jc w:val="right"/>
                                      </w:pPr>
                                      <w:r>
                                        <w:rPr>
                                          <w:noProof/>
                                          <w:lang w:val="en-US"/>
                                        </w:rPr>
                                        <w:drawing>
                                          <wp:inline distT="0" distB="0" distL="0" distR="0" wp14:anchorId="073DCFE3" wp14:editId="695CF295">
                                            <wp:extent cx="4273194" cy="3211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škola.jpg"/>
                                                    <pic:cNvPicPr/>
                                                  </pic:nvPicPr>
                                                  <pic:blipFill>
                                                    <a:blip r:embed="rId9">
                                                      <a:extLst>
                                                        <a:ext uri="{BEBA8EAE-BF5A-486C-A8C5-ECC9F3942E4B}">
                                                          <a14:imgProps xmlns:a14="http://schemas.microsoft.com/office/drawing/2010/main">
                                                            <a14:imgLayer r:embed="rId1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273194" cy="3211195"/>
                                                    </a:xfrm>
                                                    <a:prstGeom prst="rect">
                                                      <a:avLst/>
                                                    </a:prstGeom>
                                                    <a:ln>
                                                      <a:noFill/>
                                                    </a:ln>
                                                    <a:effectLst>
                                                      <a:softEdge rad="112500"/>
                                                    </a:effectLst>
                                                  </pic:spPr>
                                                </pic:pic>
                                              </a:graphicData>
                                            </a:graphic>
                                          </wp:inline>
                                        </w:drawing>
                                      </w:r>
                                    </w:p>
                                    <w:sdt>
                                      <w:sdtPr>
                                        <w:rPr>
                                          <w:rFonts w:asciiTheme="majorHAnsi" w:hAnsiTheme="majorHAnsi" w:cstheme="majorHAnsi"/>
                                          <w:b/>
                                          <w:caps/>
                                          <w:color w:val="B85A22" w:themeColor="accent2" w:themeShade="BF"/>
                                          <w:sz w:val="48"/>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0E350F1" w14:textId="77777777" w:rsidR="00BF0F26" w:rsidRPr="00AE5C6E" w:rsidRDefault="00BF0F26" w:rsidP="00E06C0F">
                                          <w:pPr>
                                            <w:pStyle w:val="Bezproreda"/>
                                            <w:spacing w:line="312" w:lineRule="auto"/>
                                            <w:jc w:val="center"/>
                                            <w:rPr>
                                              <w:rFonts w:asciiTheme="majorHAnsi" w:hAnsiTheme="majorHAnsi" w:cstheme="majorHAnsi"/>
                                              <w:b/>
                                              <w:caps/>
                                              <w:color w:val="B85A22" w:themeColor="accent2" w:themeShade="BF"/>
                                              <w:sz w:val="48"/>
                                              <w:szCs w:val="72"/>
                                            </w:rPr>
                                          </w:pPr>
                                          <w:r w:rsidRPr="00AE5C6E">
                                            <w:rPr>
                                              <w:rFonts w:asciiTheme="majorHAnsi" w:hAnsiTheme="majorHAnsi" w:cstheme="majorHAnsi"/>
                                              <w:b/>
                                              <w:caps/>
                                              <w:color w:val="B85A22" w:themeColor="accent2" w:themeShade="BF"/>
                                              <w:sz w:val="48"/>
                                              <w:szCs w:val="72"/>
                                              <w:lang w:val="en-US"/>
                                            </w:rPr>
                                            <w:t>Godišnji plan i program rada srednje škole jelkovec</w:t>
                                          </w:r>
                                        </w:p>
                                      </w:sdtContent>
                                    </w:sdt>
                                    <w:sdt>
                                      <w:sdtPr>
                                        <w:rPr>
                                          <w:color w:val="B85A22" w:themeColor="accent2" w:themeShade="BF"/>
                                          <w:sz w:val="20"/>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BA4FBB3" w14:textId="77777777" w:rsidR="00BF0F26" w:rsidRDefault="00BF0F26">
                                          <w:pPr>
                                            <w:jc w:val="right"/>
                                            <w:rPr>
                                              <w:sz w:val="24"/>
                                              <w:szCs w:val="24"/>
                                            </w:rPr>
                                          </w:pPr>
                                          <w:r w:rsidRPr="00AE5C6E">
                                            <w:rPr>
                                              <w:color w:val="B85A22" w:themeColor="accent2" w:themeShade="BF"/>
                                              <w:sz w:val="20"/>
                                              <w:szCs w:val="24"/>
                                              <w:lang w:val="en-US"/>
                                            </w:rPr>
                                            <w:t>2019.- 2020.</w:t>
                                          </w:r>
                                        </w:p>
                                      </w:sdtContent>
                                    </w:sdt>
                                  </w:tc>
                                  <w:tc>
                                    <w:tcPr>
                                      <w:tcW w:w="2065" w:type="pct"/>
                                      <w:vAlign w:val="center"/>
                                    </w:tcPr>
                                    <w:p w14:paraId="3359042E" w14:textId="77777777" w:rsidR="00BF0F26" w:rsidRDefault="00BF0F26">
                                      <w:pPr>
                                        <w:rPr>
                                          <w:color w:val="000000" w:themeColor="text1"/>
                                        </w:rPr>
                                      </w:pPr>
                                      <w:r>
                                        <w:rPr>
                                          <w:noProof/>
                                          <w:color w:val="000000" w:themeColor="text1"/>
                                          <w:lang w:val="en-US"/>
                                        </w:rPr>
                                        <w:drawing>
                                          <wp:inline distT="0" distB="0" distL="0" distR="0" wp14:anchorId="2DD32408" wp14:editId="181A21F2">
                                            <wp:extent cx="1913757" cy="1790160"/>
                                            <wp:effectExtent l="95250" t="95250" r="106045" b="5911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933113" cy="18082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9021FD1" w14:textId="77777777" w:rsidR="00BF0F26" w:rsidRPr="00AE5C6E" w:rsidRDefault="00BF0F26">
                                      <w:pPr>
                                        <w:pStyle w:val="Bezproreda"/>
                                        <w:rPr>
                                          <w:color w:val="002060"/>
                                          <w:sz w:val="28"/>
                                        </w:rPr>
                                      </w:pPr>
                                      <w:r w:rsidRPr="00AE5C6E">
                                        <w:rPr>
                                          <w:color w:val="002060"/>
                                          <w:sz w:val="28"/>
                                        </w:rPr>
                                        <w:t>Vladimira Stahuljaka 1</w:t>
                                      </w:r>
                                    </w:p>
                                    <w:p w14:paraId="618B7D39" w14:textId="77777777" w:rsidR="00BF0F26" w:rsidRPr="00AE5C6E" w:rsidRDefault="00BF0F26">
                                      <w:pPr>
                                        <w:pStyle w:val="Bezproreda"/>
                                        <w:rPr>
                                          <w:color w:val="002060"/>
                                          <w:sz w:val="28"/>
                                        </w:rPr>
                                      </w:pPr>
                                      <w:r w:rsidRPr="00AE5C6E">
                                        <w:rPr>
                                          <w:color w:val="002060"/>
                                          <w:sz w:val="28"/>
                                        </w:rPr>
                                        <w:t>10360 Sesvete</w:t>
                                      </w:r>
                                    </w:p>
                                    <w:p w14:paraId="3F4FEDEA" w14:textId="77777777" w:rsidR="00BF0F26" w:rsidRPr="00AE5C6E" w:rsidRDefault="00BF0F26" w:rsidP="00BA2A77">
                                      <w:pPr>
                                        <w:spacing w:after="0" w:line="240" w:lineRule="auto"/>
                                        <w:rPr>
                                          <w:rFonts w:ascii="Times New Roman" w:eastAsia="Times New Roman" w:hAnsi="Times New Roman" w:cs="Times New Roman"/>
                                          <w:color w:val="002060"/>
                                          <w:sz w:val="20"/>
                                          <w:szCs w:val="20"/>
                                          <w:lang w:eastAsia="hr-HR"/>
                                        </w:rPr>
                                      </w:pPr>
                                      <w:r w:rsidRPr="00AE5C6E">
                                        <w:rPr>
                                          <w:rFonts w:ascii="Times New Roman" w:eastAsia="Times New Roman" w:hAnsi="Times New Roman" w:cs="Times New Roman"/>
                                          <w:color w:val="002060"/>
                                          <w:sz w:val="20"/>
                                          <w:szCs w:val="20"/>
                                          <w:lang w:eastAsia="hr-HR"/>
                                        </w:rPr>
                                        <w:t xml:space="preserve">e-mail: </w:t>
                                      </w:r>
                                      <w:hyperlink r:id="rId12" w:history="1">
                                        <w:r w:rsidRPr="00AE5C6E">
                                          <w:rPr>
                                            <w:rFonts w:ascii="Times New Roman" w:eastAsia="Times New Roman" w:hAnsi="Times New Roman" w:cs="Times New Roman"/>
                                            <w:color w:val="002060"/>
                                            <w:sz w:val="20"/>
                                            <w:szCs w:val="20"/>
                                            <w:u w:val="single"/>
                                            <w:lang w:eastAsia="hr-HR"/>
                                          </w:rPr>
                                          <w:t>ured@ss-jelkovec.skole.hr</w:t>
                                        </w:r>
                                      </w:hyperlink>
                                    </w:p>
                                    <w:p w14:paraId="78670DA9" w14:textId="77777777" w:rsidR="00BF0F26" w:rsidRPr="00AE5C6E" w:rsidRDefault="00BF0F26" w:rsidP="00BA2A77">
                                      <w:pPr>
                                        <w:spacing w:after="0" w:line="240" w:lineRule="auto"/>
                                        <w:rPr>
                                          <w:rFonts w:ascii="Times New Roman" w:eastAsia="Times New Roman" w:hAnsi="Times New Roman" w:cs="Times New Roman"/>
                                          <w:color w:val="002060"/>
                                          <w:sz w:val="20"/>
                                          <w:szCs w:val="20"/>
                                          <w:lang w:eastAsia="hr-HR"/>
                                        </w:rPr>
                                      </w:pPr>
                                      <w:r w:rsidRPr="00AE5C6E">
                                        <w:rPr>
                                          <w:rFonts w:ascii="Times New Roman" w:eastAsia="Times New Roman" w:hAnsi="Times New Roman" w:cs="Times New Roman"/>
                                          <w:color w:val="002060"/>
                                          <w:sz w:val="20"/>
                                          <w:szCs w:val="20"/>
                                          <w:lang w:eastAsia="hr-HR"/>
                                        </w:rPr>
                                        <w:t xml:space="preserve">web: </w:t>
                                      </w:r>
                                      <w:hyperlink r:id="rId13" w:history="1">
                                        <w:r w:rsidRPr="00AE5C6E">
                                          <w:rPr>
                                            <w:rFonts w:ascii="Times New Roman" w:eastAsia="Times New Roman" w:hAnsi="Times New Roman" w:cs="Times New Roman"/>
                                            <w:color w:val="002060"/>
                                            <w:sz w:val="20"/>
                                            <w:szCs w:val="20"/>
                                            <w:u w:val="single"/>
                                            <w:lang w:eastAsia="hr-HR"/>
                                          </w:rPr>
                                          <w:t>http://www.ss-jelkovec.skole.hr/</w:t>
                                        </w:r>
                                      </w:hyperlink>
                                    </w:p>
                                    <w:p w14:paraId="2483FC90" w14:textId="77777777" w:rsidR="00BF0F26" w:rsidRPr="00AE5C6E" w:rsidRDefault="00BF0F26" w:rsidP="00BA2A77">
                                      <w:pPr>
                                        <w:spacing w:after="0" w:line="240" w:lineRule="auto"/>
                                        <w:rPr>
                                          <w:rFonts w:ascii="Times New Roman" w:eastAsia="Times New Roman" w:hAnsi="Times New Roman" w:cs="Times New Roman"/>
                                          <w:b/>
                                          <w:color w:val="002060"/>
                                          <w:sz w:val="20"/>
                                          <w:szCs w:val="20"/>
                                          <w:lang w:eastAsia="hr-HR"/>
                                        </w:rPr>
                                      </w:pPr>
                                      <w:r w:rsidRPr="00AE5C6E">
                                        <w:rPr>
                                          <w:rFonts w:ascii="Times New Roman" w:eastAsia="Times New Roman" w:hAnsi="Times New Roman" w:cs="Times New Roman"/>
                                          <w:bCs/>
                                          <w:iCs/>
                                          <w:color w:val="002060"/>
                                          <w:sz w:val="20"/>
                                          <w:szCs w:val="20"/>
                                          <w:shd w:val="clear" w:color="auto" w:fill="FFFFFF"/>
                                          <w:lang w:eastAsia="hr-HR"/>
                                        </w:rPr>
                                        <w:t>Tel: 01/6454-680, Fax: 01/6454-681</w:t>
                                      </w:r>
                                    </w:p>
                                    <w:p w14:paraId="767CF700" w14:textId="77777777" w:rsidR="00BF0F26" w:rsidRPr="00BE7C1F" w:rsidRDefault="00BF0F26">
                                      <w:pPr>
                                        <w:pStyle w:val="Bezproreda"/>
                                        <w:rPr>
                                          <w:sz w:val="28"/>
                                        </w:rPr>
                                      </w:pPr>
                                    </w:p>
                                    <w:p w14:paraId="331CC146" w14:textId="77777777" w:rsidR="00BF0F26" w:rsidRDefault="00BF0F26">
                                      <w:pPr>
                                        <w:pStyle w:val="Bezproreda"/>
                                      </w:pPr>
                                    </w:p>
                                  </w:tc>
                                </w:tr>
                              </w:tbl>
                              <w:p w14:paraId="41AC6DD9" w14:textId="77777777" w:rsidR="00BF0F26" w:rsidRDefault="00BF0F2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1EAFDB" id="_x0000_t202" coordsize="21600,21600" o:spt="202" path="m,l,21600r21600,l21600,xe">
                    <v:stroke joinstyle="miter"/>
                    <v:path gradientshapeok="t" o:connecttype="rect"/>
                  </v:shapetype>
                  <v:shape id="Text Box 138" o:spid="_x0000_s1026" type="#_x0000_t202" style="position:absolute;margin-left:0;margin-top:0;width:134.85pt;height:302.4pt;z-index:251678720;visibility:visible;mso-wrap-style:square;mso-width-percent:941;mso-height-percent:773;mso-wrap-distance-left:9pt;mso-wrap-distance-top:0;mso-wrap-distance-right:9pt;mso-wrap-distance-bottom:0;mso-position-horizontal:center;mso-position-horizontal-relative:page;mso-position-vertical:top;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DD8047" w:themeColor="accent2"/>
                            </w:tblBorders>
                            <w:tblCellMar>
                              <w:top w:w="1296" w:type="dxa"/>
                              <w:left w:w="360" w:type="dxa"/>
                              <w:bottom w:w="1296" w:type="dxa"/>
                              <w:right w:w="360" w:type="dxa"/>
                            </w:tblCellMar>
                            <w:tblLook w:val="04A0" w:firstRow="1" w:lastRow="0" w:firstColumn="1" w:lastColumn="0" w:noHBand="0" w:noVBand="1"/>
                          </w:tblPr>
                          <w:tblGrid>
                            <w:gridCol w:w="7449"/>
                            <w:gridCol w:w="4050"/>
                          </w:tblGrid>
                          <w:tr w:rsidR="00BF0F26" w14:paraId="712F6116" w14:textId="77777777" w:rsidTr="00BE7C1F">
                            <w:trPr>
                              <w:jc w:val="center"/>
                            </w:trPr>
                            <w:tc>
                              <w:tcPr>
                                <w:tcW w:w="2935" w:type="pct"/>
                                <w:vAlign w:val="center"/>
                              </w:tcPr>
                              <w:p w14:paraId="02383203" w14:textId="77777777" w:rsidR="00BF0F26" w:rsidRDefault="00BF0F26">
                                <w:pPr>
                                  <w:jc w:val="right"/>
                                </w:pPr>
                                <w:r>
                                  <w:rPr>
                                    <w:noProof/>
                                    <w:lang w:val="en-US"/>
                                  </w:rPr>
                                  <w:drawing>
                                    <wp:inline distT="0" distB="0" distL="0" distR="0" wp14:anchorId="073DCFE3" wp14:editId="695CF295">
                                      <wp:extent cx="4273194" cy="3211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škola.jpg"/>
                                              <pic:cNvPicPr/>
                                            </pic:nvPicPr>
                                            <pic:blipFill>
                                              <a:blip r:embed="rId9">
                                                <a:extLst>
                                                  <a:ext uri="{BEBA8EAE-BF5A-486C-A8C5-ECC9F3942E4B}">
                                                    <a14:imgProps xmlns:a14="http://schemas.microsoft.com/office/drawing/2010/main">
                                                      <a14:imgLayer r:embed="rId1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273194" cy="3211195"/>
                                              </a:xfrm>
                                              <a:prstGeom prst="rect">
                                                <a:avLst/>
                                              </a:prstGeom>
                                              <a:ln>
                                                <a:noFill/>
                                              </a:ln>
                                              <a:effectLst>
                                                <a:softEdge rad="112500"/>
                                              </a:effectLst>
                                            </pic:spPr>
                                          </pic:pic>
                                        </a:graphicData>
                                      </a:graphic>
                                    </wp:inline>
                                  </w:drawing>
                                </w:r>
                              </w:p>
                              <w:sdt>
                                <w:sdtPr>
                                  <w:rPr>
                                    <w:rFonts w:asciiTheme="majorHAnsi" w:hAnsiTheme="majorHAnsi" w:cstheme="majorHAnsi"/>
                                    <w:b/>
                                    <w:caps/>
                                    <w:color w:val="B85A22" w:themeColor="accent2" w:themeShade="BF"/>
                                    <w:sz w:val="48"/>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0E350F1" w14:textId="77777777" w:rsidR="00BF0F26" w:rsidRPr="00AE5C6E" w:rsidRDefault="00BF0F26" w:rsidP="00E06C0F">
                                    <w:pPr>
                                      <w:pStyle w:val="Bezproreda"/>
                                      <w:spacing w:line="312" w:lineRule="auto"/>
                                      <w:jc w:val="center"/>
                                      <w:rPr>
                                        <w:rFonts w:asciiTheme="majorHAnsi" w:hAnsiTheme="majorHAnsi" w:cstheme="majorHAnsi"/>
                                        <w:b/>
                                        <w:caps/>
                                        <w:color w:val="B85A22" w:themeColor="accent2" w:themeShade="BF"/>
                                        <w:sz w:val="48"/>
                                        <w:szCs w:val="72"/>
                                      </w:rPr>
                                    </w:pPr>
                                    <w:r w:rsidRPr="00AE5C6E">
                                      <w:rPr>
                                        <w:rFonts w:asciiTheme="majorHAnsi" w:hAnsiTheme="majorHAnsi" w:cstheme="majorHAnsi"/>
                                        <w:b/>
                                        <w:caps/>
                                        <w:color w:val="B85A22" w:themeColor="accent2" w:themeShade="BF"/>
                                        <w:sz w:val="48"/>
                                        <w:szCs w:val="72"/>
                                        <w:lang w:val="en-US"/>
                                      </w:rPr>
                                      <w:t>Godišnji plan i program rada srednje škole jelkovec</w:t>
                                    </w:r>
                                  </w:p>
                                </w:sdtContent>
                              </w:sdt>
                              <w:sdt>
                                <w:sdtPr>
                                  <w:rPr>
                                    <w:color w:val="B85A22" w:themeColor="accent2" w:themeShade="BF"/>
                                    <w:sz w:val="20"/>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BA4FBB3" w14:textId="77777777" w:rsidR="00BF0F26" w:rsidRDefault="00BF0F26">
                                    <w:pPr>
                                      <w:jc w:val="right"/>
                                      <w:rPr>
                                        <w:sz w:val="24"/>
                                        <w:szCs w:val="24"/>
                                      </w:rPr>
                                    </w:pPr>
                                    <w:r w:rsidRPr="00AE5C6E">
                                      <w:rPr>
                                        <w:color w:val="B85A22" w:themeColor="accent2" w:themeShade="BF"/>
                                        <w:sz w:val="20"/>
                                        <w:szCs w:val="24"/>
                                        <w:lang w:val="en-US"/>
                                      </w:rPr>
                                      <w:t>2019.- 2020.</w:t>
                                    </w:r>
                                  </w:p>
                                </w:sdtContent>
                              </w:sdt>
                            </w:tc>
                            <w:tc>
                              <w:tcPr>
                                <w:tcW w:w="2065" w:type="pct"/>
                                <w:vAlign w:val="center"/>
                              </w:tcPr>
                              <w:p w14:paraId="3359042E" w14:textId="77777777" w:rsidR="00BF0F26" w:rsidRDefault="00BF0F26">
                                <w:pPr>
                                  <w:rPr>
                                    <w:color w:val="000000" w:themeColor="text1"/>
                                  </w:rPr>
                                </w:pPr>
                                <w:r>
                                  <w:rPr>
                                    <w:noProof/>
                                    <w:color w:val="000000" w:themeColor="text1"/>
                                    <w:lang w:val="en-US"/>
                                  </w:rPr>
                                  <w:drawing>
                                    <wp:inline distT="0" distB="0" distL="0" distR="0" wp14:anchorId="2DD32408" wp14:editId="181A21F2">
                                      <wp:extent cx="1913757" cy="1790160"/>
                                      <wp:effectExtent l="95250" t="95250" r="106045" b="5911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933113" cy="18082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9021FD1" w14:textId="77777777" w:rsidR="00BF0F26" w:rsidRPr="00AE5C6E" w:rsidRDefault="00BF0F26">
                                <w:pPr>
                                  <w:pStyle w:val="Bezproreda"/>
                                  <w:rPr>
                                    <w:color w:val="002060"/>
                                    <w:sz w:val="28"/>
                                  </w:rPr>
                                </w:pPr>
                                <w:r w:rsidRPr="00AE5C6E">
                                  <w:rPr>
                                    <w:color w:val="002060"/>
                                    <w:sz w:val="28"/>
                                  </w:rPr>
                                  <w:t>Vladimira Stahuljaka 1</w:t>
                                </w:r>
                              </w:p>
                              <w:p w14:paraId="618B7D39" w14:textId="77777777" w:rsidR="00BF0F26" w:rsidRPr="00AE5C6E" w:rsidRDefault="00BF0F26">
                                <w:pPr>
                                  <w:pStyle w:val="Bezproreda"/>
                                  <w:rPr>
                                    <w:color w:val="002060"/>
                                    <w:sz w:val="28"/>
                                  </w:rPr>
                                </w:pPr>
                                <w:r w:rsidRPr="00AE5C6E">
                                  <w:rPr>
                                    <w:color w:val="002060"/>
                                    <w:sz w:val="28"/>
                                  </w:rPr>
                                  <w:t>10360 Sesvete</w:t>
                                </w:r>
                              </w:p>
                              <w:p w14:paraId="3F4FEDEA" w14:textId="77777777" w:rsidR="00BF0F26" w:rsidRPr="00AE5C6E" w:rsidRDefault="00BF0F26" w:rsidP="00BA2A77">
                                <w:pPr>
                                  <w:spacing w:after="0" w:line="240" w:lineRule="auto"/>
                                  <w:rPr>
                                    <w:rFonts w:ascii="Times New Roman" w:eastAsia="Times New Roman" w:hAnsi="Times New Roman" w:cs="Times New Roman"/>
                                    <w:color w:val="002060"/>
                                    <w:sz w:val="20"/>
                                    <w:szCs w:val="20"/>
                                    <w:lang w:eastAsia="hr-HR"/>
                                  </w:rPr>
                                </w:pPr>
                                <w:r w:rsidRPr="00AE5C6E">
                                  <w:rPr>
                                    <w:rFonts w:ascii="Times New Roman" w:eastAsia="Times New Roman" w:hAnsi="Times New Roman" w:cs="Times New Roman"/>
                                    <w:color w:val="002060"/>
                                    <w:sz w:val="20"/>
                                    <w:szCs w:val="20"/>
                                    <w:lang w:eastAsia="hr-HR"/>
                                  </w:rPr>
                                  <w:t xml:space="preserve">e-mail: </w:t>
                                </w:r>
                                <w:hyperlink r:id="rId14" w:history="1">
                                  <w:r w:rsidRPr="00AE5C6E">
                                    <w:rPr>
                                      <w:rFonts w:ascii="Times New Roman" w:eastAsia="Times New Roman" w:hAnsi="Times New Roman" w:cs="Times New Roman"/>
                                      <w:color w:val="002060"/>
                                      <w:sz w:val="20"/>
                                      <w:szCs w:val="20"/>
                                      <w:u w:val="single"/>
                                      <w:lang w:eastAsia="hr-HR"/>
                                    </w:rPr>
                                    <w:t>ured@ss-jelkovec.skole.hr</w:t>
                                  </w:r>
                                </w:hyperlink>
                              </w:p>
                              <w:p w14:paraId="78670DA9" w14:textId="77777777" w:rsidR="00BF0F26" w:rsidRPr="00AE5C6E" w:rsidRDefault="00BF0F26" w:rsidP="00BA2A77">
                                <w:pPr>
                                  <w:spacing w:after="0" w:line="240" w:lineRule="auto"/>
                                  <w:rPr>
                                    <w:rFonts w:ascii="Times New Roman" w:eastAsia="Times New Roman" w:hAnsi="Times New Roman" w:cs="Times New Roman"/>
                                    <w:color w:val="002060"/>
                                    <w:sz w:val="20"/>
                                    <w:szCs w:val="20"/>
                                    <w:lang w:eastAsia="hr-HR"/>
                                  </w:rPr>
                                </w:pPr>
                                <w:r w:rsidRPr="00AE5C6E">
                                  <w:rPr>
                                    <w:rFonts w:ascii="Times New Roman" w:eastAsia="Times New Roman" w:hAnsi="Times New Roman" w:cs="Times New Roman"/>
                                    <w:color w:val="002060"/>
                                    <w:sz w:val="20"/>
                                    <w:szCs w:val="20"/>
                                    <w:lang w:eastAsia="hr-HR"/>
                                  </w:rPr>
                                  <w:t xml:space="preserve">web: </w:t>
                                </w:r>
                                <w:hyperlink r:id="rId15" w:history="1">
                                  <w:r w:rsidRPr="00AE5C6E">
                                    <w:rPr>
                                      <w:rFonts w:ascii="Times New Roman" w:eastAsia="Times New Roman" w:hAnsi="Times New Roman" w:cs="Times New Roman"/>
                                      <w:color w:val="002060"/>
                                      <w:sz w:val="20"/>
                                      <w:szCs w:val="20"/>
                                      <w:u w:val="single"/>
                                      <w:lang w:eastAsia="hr-HR"/>
                                    </w:rPr>
                                    <w:t>http://www.ss-jelkovec.skole.hr/</w:t>
                                  </w:r>
                                </w:hyperlink>
                              </w:p>
                              <w:p w14:paraId="2483FC90" w14:textId="77777777" w:rsidR="00BF0F26" w:rsidRPr="00AE5C6E" w:rsidRDefault="00BF0F26" w:rsidP="00BA2A77">
                                <w:pPr>
                                  <w:spacing w:after="0" w:line="240" w:lineRule="auto"/>
                                  <w:rPr>
                                    <w:rFonts w:ascii="Times New Roman" w:eastAsia="Times New Roman" w:hAnsi="Times New Roman" w:cs="Times New Roman"/>
                                    <w:b/>
                                    <w:color w:val="002060"/>
                                    <w:sz w:val="20"/>
                                    <w:szCs w:val="20"/>
                                    <w:lang w:eastAsia="hr-HR"/>
                                  </w:rPr>
                                </w:pPr>
                                <w:r w:rsidRPr="00AE5C6E">
                                  <w:rPr>
                                    <w:rFonts w:ascii="Times New Roman" w:eastAsia="Times New Roman" w:hAnsi="Times New Roman" w:cs="Times New Roman"/>
                                    <w:bCs/>
                                    <w:iCs/>
                                    <w:color w:val="002060"/>
                                    <w:sz w:val="20"/>
                                    <w:szCs w:val="20"/>
                                    <w:shd w:val="clear" w:color="auto" w:fill="FFFFFF"/>
                                    <w:lang w:eastAsia="hr-HR"/>
                                  </w:rPr>
                                  <w:t>Tel: 01/6454-680, Fax: 01/6454-681</w:t>
                                </w:r>
                              </w:p>
                              <w:p w14:paraId="767CF700" w14:textId="77777777" w:rsidR="00BF0F26" w:rsidRPr="00BE7C1F" w:rsidRDefault="00BF0F26">
                                <w:pPr>
                                  <w:pStyle w:val="Bezproreda"/>
                                  <w:rPr>
                                    <w:sz w:val="28"/>
                                  </w:rPr>
                                </w:pPr>
                              </w:p>
                              <w:p w14:paraId="331CC146" w14:textId="77777777" w:rsidR="00BF0F26" w:rsidRDefault="00BF0F26">
                                <w:pPr>
                                  <w:pStyle w:val="Bezproreda"/>
                                </w:pPr>
                              </w:p>
                            </w:tc>
                          </w:tr>
                        </w:tbl>
                        <w:p w14:paraId="41AC6DD9" w14:textId="77777777" w:rsidR="00BF0F26" w:rsidRDefault="00BF0F26"/>
                      </w:txbxContent>
                    </v:textbox>
                    <w10:wrap anchorx="page" anchory="margin"/>
                  </v:shape>
                </w:pict>
              </mc:Fallback>
            </mc:AlternateContent>
          </w:r>
          <w:r w:rsidRPr="00436637">
            <w:rPr>
              <w:rFonts w:ascii="Calibri Light" w:hAnsi="Calibri Light" w:cs="Calibri Light"/>
              <w:caps/>
            </w:rPr>
            <w:br w:type="page"/>
          </w:r>
        </w:p>
      </w:sdtContent>
    </w:sdt>
    <w:sdt>
      <w:sdtPr>
        <w:rPr>
          <w:rFonts w:ascii="Calibri Light" w:eastAsiaTheme="minorHAnsi" w:hAnsi="Calibri Light" w:cs="Calibri Light"/>
          <w:b/>
          <w:caps w:val="0"/>
          <w:spacing w:val="0"/>
          <w:sz w:val="22"/>
          <w:szCs w:val="22"/>
        </w:rPr>
        <w:id w:val="-211816911"/>
        <w:docPartObj>
          <w:docPartGallery w:val="Table of Contents"/>
          <w:docPartUnique/>
        </w:docPartObj>
      </w:sdtPr>
      <w:sdtEndPr>
        <w:rPr>
          <w:rFonts w:eastAsiaTheme="minorEastAsia"/>
          <w:b w:val="0"/>
          <w:bCs/>
          <w:noProof/>
          <w:sz w:val="21"/>
          <w:szCs w:val="21"/>
        </w:rPr>
      </w:sdtEndPr>
      <w:sdtContent>
        <w:p w14:paraId="2B979BF3" w14:textId="77777777" w:rsidR="005B1726" w:rsidRPr="008B391B" w:rsidRDefault="005B1726">
          <w:pPr>
            <w:pStyle w:val="TOCNaslov"/>
            <w:rPr>
              <w:rFonts w:ascii="Calibri Light" w:hAnsi="Calibri Light" w:cs="Calibri Light"/>
            </w:rPr>
          </w:pPr>
          <w:r w:rsidRPr="008B391B">
            <w:rPr>
              <w:rFonts w:ascii="Calibri Light" w:hAnsi="Calibri Light" w:cs="Calibri Light"/>
            </w:rPr>
            <w:t>SADRŽAJ</w:t>
          </w:r>
        </w:p>
        <w:p w14:paraId="724677D7" w14:textId="77777777" w:rsidR="00042216" w:rsidRPr="00891794" w:rsidRDefault="005B1726">
          <w:pPr>
            <w:pStyle w:val="Sadraj3"/>
            <w:tabs>
              <w:tab w:val="right" w:leader="dot" w:pos="8778"/>
            </w:tabs>
            <w:rPr>
              <w:smallCaps w:val="0"/>
              <w:noProof/>
              <w:sz w:val="22"/>
              <w:szCs w:val="22"/>
              <w:lang w:val="en-US"/>
            </w:rPr>
          </w:pPr>
          <w:r w:rsidRPr="008B391B">
            <w:rPr>
              <w:rFonts w:ascii="Calibri Light" w:hAnsi="Calibri Light" w:cs="Calibri Light"/>
            </w:rPr>
            <w:fldChar w:fldCharType="begin"/>
          </w:r>
          <w:r w:rsidRPr="008B391B">
            <w:rPr>
              <w:rFonts w:ascii="Calibri Light" w:hAnsi="Calibri Light" w:cs="Calibri Light"/>
            </w:rPr>
            <w:instrText xml:space="preserve"> TOC \o "1-3" \h \z \u </w:instrText>
          </w:r>
          <w:r w:rsidRPr="008B391B">
            <w:rPr>
              <w:rFonts w:ascii="Calibri Light" w:hAnsi="Calibri Light" w:cs="Calibri Light"/>
            </w:rPr>
            <w:fldChar w:fldCharType="separate"/>
          </w:r>
          <w:hyperlink w:anchor="_Toc20392215" w:history="1">
            <w:r w:rsidR="00042216" w:rsidRPr="00891794">
              <w:rPr>
                <w:rStyle w:val="Hiperveza"/>
                <w:rFonts w:ascii="Calibri Light" w:hAnsi="Calibri Light" w:cs="Calibri Light"/>
                <w:noProof/>
              </w:rPr>
              <w:t>UVJETI   RADA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_Toc20392215 \h </w:instrText>
            </w:r>
            <w:r w:rsidR="00042216" w:rsidRPr="00891794">
              <w:rPr>
                <w:noProof/>
                <w:webHidden/>
              </w:rPr>
            </w:r>
            <w:r w:rsidR="00042216" w:rsidRPr="00891794">
              <w:rPr>
                <w:noProof/>
                <w:webHidden/>
              </w:rPr>
              <w:fldChar w:fldCharType="separate"/>
            </w:r>
            <w:r w:rsidR="00AE0C73">
              <w:rPr>
                <w:noProof/>
                <w:webHidden/>
              </w:rPr>
              <w:t>1</w:t>
            </w:r>
            <w:r w:rsidR="00042216" w:rsidRPr="00891794">
              <w:rPr>
                <w:noProof/>
                <w:webHidden/>
              </w:rPr>
              <w:fldChar w:fldCharType="end"/>
            </w:r>
          </w:hyperlink>
        </w:p>
        <w:p w14:paraId="147066A6" w14:textId="77777777" w:rsidR="00042216" w:rsidRPr="00891794" w:rsidRDefault="00B36B32">
          <w:pPr>
            <w:pStyle w:val="Sadraj3"/>
            <w:tabs>
              <w:tab w:val="right" w:leader="dot" w:pos="8778"/>
            </w:tabs>
            <w:rPr>
              <w:smallCaps w:val="0"/>
              <w:noProof/>
              <w:sz w:val="22"/>
              <w:szCs w:val="22"/>
              <w:lang w:val="en-US"/>
            </w:rPr>
          </w:pPr>
          <w:hyperlink w:anchor="_Toc20392216" w:history="1">
            <w:r w:rsidR="00042216" w:rsidRPr="00891794">
              <w:rPr>
                <w:rStyle w:val="Hiperveza"/>
                <w:rFonts w:ascii="Calibri Light" w:hAnsi="Calibri Light" w:cs="Calibri Light"/>
                <w:noProof/>
              </w:rPr>
              <w:t>PODACI O BROJU UČENIKA, RAZREDNIH ODJELA I PROGRAMA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_Toc20392216 \h </w:instrText>
            </w:r>
            <w:r w:rsidR="00042216" w:rsidRPr="00891794">
              <w:rPr>
                <w:noProof/>
                <w:webHidden/>
              </w:rPr>
            </w:r>
            <w:r w:rsidR="00042216" w:rsidRPr="00891794">
              <w:rPr>
                <w:noProof/>
                <w:webHidden/>
              </w:rPr>
              <w:fldChar w:fldCharType="separate"/>
            </w:r>
            <w:r w:rsidR="00AE0C73">
              <w:rPr>
                <w:noProof/>
                <w:webHidden/>
              </w:rPr>
              <w:t>2</w:t>
            </w:r>
            <w:r w:rsidR="00042216" w:rsidRPr="00891794">
              <w:rPr>
                <w:noProof/>
                <w:webHidden/>
              </w:rPr>
              <w:fldChar w:fldCharType="end"/>
            </w:r>
          </w:hyperlink>
        </w:p>
        <w:p w14:paraId="371EA561" w14:textId="77777777" w:rsidR="00042216" w:rsidRPr="00891794" w:rsidRDefault="00B36B32">
          <w:pPr>
            <w:pStyle w:val="Sadraj3"/>
            <w:tabs>
              <w:tab w:val="right" w:leader="dot" w:pos="8778"/>
            </w:tabs>
            <w:rPr>
              <w:smallCaps w:val="0"/>
              <w:noProof/>
              <w:sz w:val="22"/>
              <w:szCs w:val="22"/>
              <w:lang w:val="en-US"/>
            </w:rPr>
          </w:pPr>
          <w:hyperlink w:anchor="_Toc20392217" w:history="1">
            <w:r w:rsidR="00042216" w:rsidRPr="00891794">
              <w:rPr>
                <w:rStyle w:val="Hiperveza"/>
                <w:rFonts w:ascii="Calibri Light" w:hAnsi="Calibri Light" w:cs="Calibri Light"/>
                <w:noProof/>
                <w:lang w:eastAsia="hr-HR"/>
              </w:rPr>
              <w:t>DJELATNICI SREDNJE ŠKOLE JELKOVEC</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_Toc20392217 \h </w:instrText>
            </w:r>
            <w:r w:rsidR="00042216" w:rsidRPr="00891794">
              <w:rPr>
                <w:noProof/>
                <w:webHidden/>
              </w:rPr>
            </w:r>
            <w:r w:rsidR="00042216" w:rsidRPr="00891794">
              <w:rPr>
                <w:noProof/>
                <w:webHidden/>
              </w:rPr>
              <w:fldChar w:fldCharType="separate"/>
            </w:r>
            <w:r w:rsidR="00AE0C73">
              <w:rPr>
                <w:noProof/>
                <w:webHidden/>
              </w:rPr>
              <w:t>3</w:t>
            </w:r>
            <w:r w:rsidR="00042216" w:rsidRPr="00891794">
              <w:rPr>
                <w:noProof/>
                <w:webHidden/>
              </w:rPr>
              <w:fldChar w:fldCharType="end"/>
            </w:r>
          </w:hyperlink>
        </w:p>
        <w:p w14:paraId="2DBB411F" w14:textId="77777777" w:rsidR="00042216" w:rsidRPr="00891794" w:rsidRDefault="00B36B32">
          <w:pPr>
            <w:pStyle w:val="Sadraj3"/>
            <w:tabs>
              <w:tab w:val="right" w:leader="dot" w:pos="8778"/>
            </w:tabs>
            <w:rPr>
              <w:smallCaps w:val="0"/>
              <w:noProof/>
              <w:sz w:val="22"/>
              <w:szCs w:val="22"/>
              <w:lang w:val="en-US"/>
            </w:rPr>
          </w:pPr>
          <w:hyperlink w:anchor="_Toc20392218" w:history="1">
            <w:r w:rsidR="00042216" w:rsidRPr="00891794">
              <w:rPr>
                <w:rStyle w:val="Hiperveza"/>
                <w:rFonts w:ascii="Calibri Light" w:hAnsi="Calibri Light" w:cs="Calibri Light"/>
                <w:noProof/>
                <w:lang w:eastAsia="hr-HR"/>
              </w:rPr>
              <w:t>GODIŠNJI KALENDAR RADA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_Toc20392218 \h </w:instrText>
            </w:r>
            <w:r w:rsidR="00042216" w:rsidRPr="00891794">
              <w:rPr>
                <w:noProof/>
                <w:webHidden/>
              </w:rPr>
            </w:r>
            <w:r w:rsidR="00042216" w:rsidRPr="00891794">
              <w:rPr>
                <w:noProof/>
                <w:webHidden/>
              </w:rPr>
              <w:fldChar w:fldCharType="separate"/>
            </w:r>
            <w:r w:rsidR="00AE0C73">
              <w:rPr>
                <w:noProof/>
                <w:webHidden/>
              </w:rPr>
              <w:t>4</w:t>
            </w:r>
            <w:r w:rsidR="00042216" w:rsidRPr="00891794">
              <w:rPr>
                <w:noProof/>
                <w:webHidden/>
              </w:rPr>
              <w:fldChar w:fldCharType="end"/>
            </w:r>
          </w:hyperlink>
        </w:p>
        <w:p w14:paraId="03BE15A9" w14:textId="77777777" w:rsidR="00042216" w:rsidRPr="00891794" w:rsidRDefault="00B36B32">
          <w:pPr>
            <w:pStyle w:val="Sadraj3"/>
            <w:tabs>
              <w:tab w:val="right" w:leader="dot" w:pos="8778"/>
            </w:tabs>
            <w:rPr>
              <w:smallCaps w:val="0"/>
              <w:noProof/>
              <w:sz w:val="22"/>
              <w:szCs w:val="22"/>
              <w:lang w:val="en-US"/>
            </w:rPr>
          </w:pPr>
          <w:hyperlink w:anchor="_Toc20392219" w:history="1">
            <w:r w:rsidR="00042216" w:rsidRPr="00891794">
              <w:rPr>
                <w:rStyle w:val="Hiperveza"/>
                <w:rFonts w:ascii="Calibri Light" w:hAnsi="Calibri Light" w:cs="Calibri Light"/>
                <w:noProof/>
                <w:spacing w:val="10"/>
              </w:rPr>
              <w:t>GODIŠNJI PLAN I PROGRAM ŠKOLSKE EKSKURZIJE</w:t>
            </w:r>
            <w:r w:rsidR="00042216" w:rsidRPr="00891794">
              <w:rPr>
                <w:rStyle w:val="Hiperveza"/>
                <w:rFonts w:ascii="Calibri Light" w:hAnsi="Calibri Light" w:cs="Calibri Light"/>
                <w:noProof/>
                <w:lang w:val="de-DE" w:bidi="en-US"/>
              </w:rPr>
              <w:t xml:space="preserve"> (obrazac poziva za organizaciju višednevne učionične nastave)</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_Toc20392219 \h </w:instrText>
            </w:r>
            <w:r w:rsidR="00042216" w:rsidRPr="00891794">
              <w:rPr>
                <w:noProof/>
                <w:webHidden/>
              </w:rPr>
            </w:r>
            <w:r w:rsidR="00042216" w:rsidRPr="00891794">
              <w:rPr>
                <w:noProof/>
                <w:webHidden/>
              </w:rPr>
              <w:fldChar w:fldCharType="separate"/>
            </w:r>
            <w:r w:rsidR="00AE0C73">
              <w:rPr>
                <w:noProof/>
                <w:webHidden/>
              </w:rPr>
              <w:t>6</w:t>
            </w:r>
            <w:r w:rsidR="00042216" w:rsidRPr="00891794">
              <w:rPr>
                <w:noProof/>
                <w:webHidden/>
              </w:rPr>
              <w:fldChar w:fldCharType="end"/>
            </w:r>
          </w:hyperlink>
        </w:p>
        <w:p w14:paraId="2E51AE3E" w14:textId="77777777" w:rsidR="00042216" w:rsidRPr="00891794" w:rsidRDefault="00B36B32">
          <w:pPr>
            <w:pStyle w:val="Sadraj3"/>
            <w:tabs>
              <w:tab w:val="right" w:leader="dot" w:pos="8778"/>
            </w:tabs>
            <w:rPr>
              <w:smallCaps w:val="0"/>
              <w:noProof/>
              <w:sz w:val="22"/>
              <w:szCs w:val="22"/>
              <w:lang w:val="en-US"/>
            </w:rPr>
          </w:pPr>
          <w:hyperlink w:anchor="_Toc20392220" w:history="1">
            <w:r w:rsidR="00042216" w:rsidRPr="00891794">
              <w:rPr>
                <w:rStyle w:val="Hiperveza"/>
                <w:rFonts w:ascii="Calibri Light" w:hAnsi="Calibri Light" w:cs="Calibri Light"/>
                <w:bCs/>
                <w:noProof/>
              </w:rPr>
              <w:t>GODIŠNJI KALENDAR RADA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_Toc20392220 \h </w:instrText>
            </w:r>
            <w:r w:rsidR="00042216" w:rsidRPr="00891794">
              <w:rPr>
                <w:noProof/>
                <w:webHidden/>
              </w:rPr>
            </w:r>
            <w:r w:rsidR="00042216" w:rsidRPr="00891794">
              <w:rPr>
                <w:noProof/>
                <w:webHidden/>
              </w:rPr>
              <w:fldChar w:fldCharType="separate"/>
            </w:r>
            <w:r w:rsidR="00AE0C73">
              <w:rPr>
                <w:noProof/>
                <w:webHidden/>
              </w:rPr>
              <w:t>7</w:t>
            </w:r>
            <w:r w:rsidR="00042216" w:rsidRPr="00891794">
              <w:rPr>
                <w:noProof/>
                <w:webHidden/>
              </w:rPr>
              <w:fldChar w:fldCharType="end"/>
            </w:r>
          </w:hyperlink>
        </w:p>
        <w:p w14:paraId="0E963CB2" w14:textId="77777777" w:rsidR="00042216" w:rsidRDefault="00B36B32">
          <w:pPr>
            <w:pStyle w:val="Sadraj3"/>
            <w:tabs>
              <w:tab w:val="right" w:leader="dot" w:pos="8778"/>
            </w:tabs>
            <w:rPr>
              <w:smallCaps w:val="0"/>
              <w:noProof/>
              <w:sz w:val="22"/>
              <w:szCs w:val="22"/>
              <w:lang w:val="en-US"/>
            </w:rPr>
          </w:pPr>
          <w:hyperlink w:anchor="_Toc20392221" w:history="1">
            <w:r w:rsidR="00042216" w:rsidRPr="00C679A9">
              <w:rPr>
                <w:rStyle w:val="Hiperveza"/>
                <w:rFonts w:ascii="Calibri Light" w:hAnsi="Calibri Light" w:cs="Calibri Light"/>
                <w:noProof/>
                <w:lang w:eastAsia="hr-HR"/>
              </w:rPr>
              <w:t>KALENDAR POLAGANJA ISPITA DRŽAVNE MATURE U ŠKOLSKOJ GODINI 2019./2020.  – LJETNI ROK</w:t>
            </w:r>
            <w:r w:rsidR="00042216">
              <w:rPr>
                <w:noProof/>
                <w:webHidden/>
              </w:rPr>
              <w:tab/>
            </w:r>
            <w:r w:rsidR="00042216">
              <w:rPr>
                <w:noProof/>
                <w:webHidden/>
              </w:rPr>
              <w:fldChar w:fldCharType="begin"/>
            </w:r>
            <w:r w:rsidR="00042216">
              <w:rPr>
                <w:noProof/>
                <w:webHidden/>
              </w:rPr>
              <w:instrText xml:space="preserve"> PAGEREF _Toc20392221 \h </w:instrText>
            </w:r>
            <w:r w:rsidR="00042216">
              <w:rPr>
                <w:noProof/>
                <w:webHidden/>
              </w:rPr>
            </w:r>
            <w:r w:rsidR="00042216">
              <w:rPr>
                <w:noProof/>
                <w:webHidden/>
              </w:rPr>
              <w:fldChar w:fldCharType="separate"/>
            </w:r>
            <w:r w:rsidR="00AE0C73">
              <w:rPr>
                <w:noProof/>
                <w:webHidden/>
              </w:rPr>
              <w:t>8</w:t>
            </w:r>
            <w:r w:rsidR="00042216">
              <w:rPr>
                <w:noProof/>
                <w:webHidden/>
              </w:rPr>
              <w:fldChar w:fldCharType="end"/>
            </w:r>
          </w:hyperlink>
        </w:p>
        <w:p w14:paraId="34A326AC" w14:textId="77777777" w:rsidR="00042216" w:rsidRDefault="00B36B32">
          <w:pPr>
            <w:pStyle w:val="Sadraj3"/>
            <w:tabs>
              <w:tab w:val="right" w:leader="dot" w:pos="8778"/>
            </w:tabs>
            <w:rPr>
              <w:smallCaps w:val="0"/>
              <w:noProof/>
              <w:sz w:val="22"/>
              <w:szCs w:val="22"/>
              <w:lang w:val="en-US"/>
            </w:rPr>
          </w:pPr>
          <w:hyperlink w:anchor="_Toc20392222" w:history="1">
            <w:r w:rsidR="00042216" w:rsidRPr="00C679A9">
              <w:rPr>
                <w:rStyle w:val="Hiperveza"/>
                <w:rFonts w:ascii="Calibri Light" w:hAnsi="Calibri Light" w:cs="Calibri Light"/>
                <w:noProof/>
                <w:lang w:eastAsia="hr-HR"/>
              </w:rPr>
              <w:t>KALENDAR POLAGANJA ISPITA DRŽAVNE MATURE U ŠKOLSKOJ GODINI 2019./2020.  – JESENSKI ROK</w:t>
            </w:r>
            <w:r w:rsidR="00042216">
              <w:rPr>
                <w:noProof/>
                <w:webHidden/>
              </w:rPr>
              <w:tab/>
            </w:r>
            <w:r w:rsidR="00042216">
              <w:rPr>
                <w:noProof/>
                <w:webHidden/>
              </w:rPr>
              <w:fldChar w:fldCharType="begin"/>
            </w:r>
            <w:r w:rsidR="00042216">
              <w:rPr>
                <w:noProof/>
                <w:webHidden/>
              </w:rPr>
              <w:instrText xml:space="preserve"> PAGEREF _Toc20392222 \h </w:instrText>
            </w:r>
            <w:r w:rsidR="00042216">
              <w:rPr>
                <w:noProof/>
                <w:webHidden/>
              </w:rPr>
            </w:r>
            <w:r w:rsidR="00042216">
              <w:rPr>
                <w:noProof/>
                <w:webHidden/>
              </w:rPr>
              <w:fldChar w:fldCharType="separate"/>
            </w:r>
            <w:r w:rsidR="00AE0C73">
              <w:rPr>
                <w:noProof/>
                <w:webHidden/>
              </w:rPr>
              <w:t>10</w:t>
            </w:r>
            <w:r w:rsidR="00042216">
              <w:rPr>
                <w:noProof/>
                <w:webHidden/>
              </w:rPr>
              <w:fldChar w:fldCharType="end"/>
            </w:r>
          </w:hyperlink>
        </w:p>
        <w:p w14:paraId="720F5C30" w14:textId="77777777" w:rsidR="00042216" w:rsidRDefault="00B36B32">
          <w:pPr>
            <w:pStyle w:val="Sadraj3"/>
            <w:tabs>
              <w:tab w:val="right" w:leader="dot" w:pos="8778"/>
            </w:tabs>
            <w:rPr>
              <w:smallCaps w:val="0"/>
              <w:noProof/>
              <w:sz w:val="22"/>
              <w:szCs w:val="22"/>
              <w:lang w:val="en-US"/>
            </w:rPr>
          </w:pPr>
          <w:hyperlink w:anchor="_Toc20392223" w:history="1">
            <w:r w:rsidR="00042216" w:rsidRPr="00C679A9">
              <w:rPr>
                <w:rStyle w:val="Hiperveza"/>
                <w:rFonts w:ascii="Calibri Light" w:hAnsi="Calibri Light" w:cs="Calibri Light"/>
                <w:noProof/>
              </w:rPr>
              <w:t>KALENDAR IZRADBE I OBRANE ZAVRŠNOG RADA</w:t>
            </w:r>
            <w:r w:rsidR="00042216">
              <w:rPr>
                <w:noProof/>
                <w:webHidden/>
              </w:rPr>
              <w:tab/>
            </w:r>
            <w:r w:rsidR="00042216">
              <w:rPr>
                <w:noProof/>
                <w:webHidden/>
              </w:rPr>
              <w:fldChar w:fldCharType="begin"/>
            </w:r>
            <w:r w:rsidR="00042216">
              <w:rPr>
                <w:noProof/>
                <w:webHidden/>
              </w:rPr>
              <w:instrText xml:space="preserve"> PAGEREF _Toc20392223 \h </w:instrText>
            </w:r>
            <w:r w:rsidR="00042216">
              <w:rPr>
                <w:noProof/>
                <w:webHidden/>
              </w:rPr>
            </w:r>
            <w:r w:rsidR="00042216">
              <w:rPr>
                <w:noProof/>
                <w:webHidden/>
              </w:rPr>
              <w:fldChar w:fldCharType="separate"/>
            </w:r>
            <w:r w:rsidR="00AE0C73">
              <w:rPr>
                <w:noProof/>
                <w:webHidden/>
              </w:rPr>
              <w:t>12</w:t>
            </w:r>
            <w:r w:rsidR="00042216">
              <w:rPr>
                <w:noProof/>
                <w:webHidden/>
              </w:rPr>
              <w:fldChar w:fldCharType="end"/>
            </w:r>
          </w:hyperlink>
        </w:p>
        <w:p w14:paraId="5250971F" w14:textId="77777777" w:rsidR="00042216" w:rsidRDefault="00B36B32">
          <w:pPr>
            <w:pStyle w:val="Sadraj3"/>
            <w:tabs>
              <w:tab w:val="right" w:leader="dot" w:pos="8778"/>
            </w:tabs>
            <w:rPr>
              <w:smallCaps w:val="0"/>
              <w:noProof/>
              <w:sz w:val="22"/>
              <w:szCs w:val="22"/>
              <w:lang w:val="en-US"/>
            </w:rPr>
          </w:pPr>
          <w:hyperlink w:anchor="_Toc20392224" w:history="1">
            <w:r w:rsidR="00042216" w:rsidRPr="00C679A9">
              <w:rPr>
                <w:rStyle w:val="Hiperveza"/>
                <w:rFonts w:ascii="Calibri Light" w:hAnsi="Calibri Light" w:cs="Calibri Light"/>
                <w:noProof/>
                <w:lang w:eastAsia="hr-HR"/>
              </w:rPr>
              <w:t>DNEVNA I TJEDNA ORGANIZACIJA RADA</w:t>
            </w:r>
            <w:r w:rsidR="00042216">
              <w:rPr>
                <w:noProof/>
                <w:webHidden/>
              </w:rPr>
              <w:tab/>
            </w:r>
            <w:r w:rsidR="00042216">
              <w:rPr>
                <w:noProof/>
                <w:webHidden/>
              </w:rPr>
              <w:fldChar w:fldCharType="begin"/>
            </w:r>
            <w:r w:rsidR="00042216">
              <w:rPr>
                <w:noProof/>
                <w:webHidden/>
              </w:rPr>
              <w:instrText xml:space="preserve"> PAGEREF _Toc20392224 \h </w:instrText>
            </w:r>
            <w:r w:rsidR="00042216">
              <w:rPr>
                <w:noProof/>
                <w:webHidden/>
              </w:rPr>
            </w:r>
            <w:r w:rsidR="00042216">
              <w:rPr>
                <w:noProof/>
                <w:webHidden/>
              </w:rPr>
              <w:fldChar w:fldCharType="separate"/>
            </w:r>
            <w:r w:rsidR="00AE0C73">
              <w:rPr>
                <w:noProof/>
                <w:webHidden/>
              </w:rPr>
              <w:t>13</w:t>
            </w:r>
            <w:r w:rsidR="00042216">
              <w:rPr>
                <w:noProof/>
                <w:webHidden/>
              </w:rPr>
              <w:fldChar w:fldCharType="end"/>
            </w:r>
          </w:hyperlink>
        </w:p>
        <w:p w14:paraId="78C25980" w14:textId="77777777" w:rsidR="00042216" w:rsidRDefault="00B36B32">
          <w:pPr>
            <w:pStyle w:val="Sadraj3"/>
            <w:tabs>
              <w:tab w:val="right" w:leader="dot" w:pos="8778"/>
            </w:tabs>
            <w:rPr>
              <w:smallCaps w:val="0"/>
              <w:noProof/>
              <w:sz w:val="22"/>
              <w:szCs w:val="22"/>
              <w:lang w:val="en-US"/>
            </w:rPr>
          </w:pPr>
          <w:hyperlink w:anchor="_Toc20392225" w:history="1">
            <w:r w:rsidR="00042216" w:rsidRPr="00C679A9">
              <w:rPr>
                <w:rStyle w:val="Hiperveza"/>
                <w:rFonts w:ascii="Calibri Light" w:hAnsi="Calibri Light" w:cs="Calibri Light"/>
                <w:noProof/>
              </w:rPr>
              <w:t>TJEDNI I GODIŠNJI BROJ SATI NASTAVE PO RAZREDIMA</w:t>
            </w:r>
            <w:r w:rsidR="00042216">
              <w:rPr>
                <w:noProof/>
                <w:webHidden/>
              </w:rPr>
              <w:tab/>
            </w:r>
            <w:r w:rsidR="00042216">
              <w:rPr>
                <w:noProof/>
                <w:webHidden/>
              </w:rPr>
              <w:fldChar w:fldCharType="begin"/>
            </w:r>
            <w:r w:rsidR="00042216">
              <w:rPr>
                <w:noProof/>
                <w:webHidden/>
              </w:rPr>
              <w:instrText xml:space="preserve"> PAGEREF _Toc20392225 \h </w:instrText>
            </w:r>
            <w:r w:rsidR="00042216">
              <w:rPr>
                <w:noProof/>
                <w:webHidden/>
              </w:rPr>
            </w:r>
            <w:r w:rsidR="00042216">
              <w:rPr>
                <w:noProof/>
                <w:webHidden/>
              </w:rPr>
              <w:fldChar w:fldCharType="separate"/>
            </w:r>
            <w:r w:rsidR="00AE0C73">
              <w:rPr>
                <w:noProof/>
                <w:webHidden/>
              </w:rPr>
              <w:t>14</w:t>
            </w:r>
            <w:r w:rsidR="00042216">
              <w:rPr>
                <w:noProof/>
                <w:webHidden/>
              </w:rPr>
              <w:fldChar w:fldCharType="end"/>
            </w:r>
          </w:hyperlink>
        </w:p>
        <w:p w14:paraId="52F06A27" w14:textId="77777777" w:rsidR="00042216" w:rsidRDefault="00B36B32">
          <w:pPr>
            <w:pStyle w:val="Sadraj3"/>
            <w:tabs>
              <w:tab w:val="right" w:leader="dot" w:pos="8778"/>
            </w:tabs>
            <w:rPr>
              <w:smallCaps w:val="0"/>
              <w:noProof/>
              <w:sz w:val="22"/>
              <w:szCs w:val="22"/>
              <w:lang w:val="en-US"/>
            </w:rPr>
          </w:pPr>
          <w:hyperlink w:anchor="_Toc20392226" w:history="1">
            <w:r w:rsidR="00042216" w:rsidRPr="00C679A9">
              <w:rPr>
                <w:rStyle w:val="Hiperveza"/>
                <w:rFonts w:ascii="Calibri Light" w:hAnsi="Calibri Light" w:cs="Calibri Light"/>
                <w:noProof/>
              </w:rPr>
              <w:t>RAZREDNICI U 2019./2020. ŠK. GOD.</w:t>
            </w:r>
            <w:r w:rsidR="00042216">
              <w:rPr>
                <w:noProof/>
                <w:webHidden/>
              </w:rPr>
              <w:tab/>
            </w:r>
            <w:r w:rsidR="00042216">
              <w:rPr>
                <w:noProof/>
                <w:webHidden/>
              </w:rPr>
              <w:fldChar w:fldCharType="begin"/>
            </w:r>
            <w:r w:rsidR="00042216">
              <w:rPr>
                <w:noProof/>
                <w:webHidden/>
              </w:rPr>
              <w:instrText xml:space="preserve"> PAGEREF _Toc20392226 \h </w:instrText>
            </w:r>
            <w:r w:rsidR="00042216">
              <w:rPr>
                <w:noProof/>
                <w:webHidden/>
              </w:rPr>
            </w:r>
            <w:r w:rsidR="00042216">
              <w:rPr>
                <w:noProof/>
                <w:webHidden/>
              </w:rPr>
              <w:fldChar w:fldCharType="separate"/>
            </w:r>
            <w:r w:rsidR="00AE0C73">
              <w:rPr>
                <w:noProof/>
                <w:webHidden/>
              </w:rPr>
              <w:t>15</w:t>
            </w:r>
            <w:r w:rsidR="00042216">
              <w:rPr>
                <w:noProof/>
                <w:webHidden/>
              </w:rPr>
              <w:fldChar w:fldCharType="end"/>
            </w:r>
          </w:hyperlink>
        </w:p>
        <w:p w14:paraId="6C252E4F" w14:textId="77777777" w:rsidR="00042216" w:rsidRDefault="00B36B32">
          <w:pPr>
            <w:pStyle w:val="Sadraj3"/>
            <w:tabs>
              <w:tab w:val="right" w:leader="dot" w:pos="8778"/>
            </w:tabs>
            <w:rPr>
              <w:smallCaps w:val="0"/>
              <w:noProof/>
              <w:sz w:val="22"/>
              <w:szCs w:val="22"/>
              <w:lang w:val="en-US"/>
            </w:rPr>
          </w:pPr>
          <w:hyperlink w:anchor="_Toc20392227" w:history="1">
            <w:r w:rsidR="00042216" w:rsidRPr="00C679A9">
              <w:rPr>
                <w:rStyle w:val="Hiperveza"/>
                <w:rFonts w:ascii="Calibri Light" w:hAnsi="Calibri Light" w:cs="Calibri Light"/>
                <w:noProof/>
              </w:rPr>
              <w:t>FAKULTATIVNA, DODATNA, DOPUNSKA NASTAVA I IZVANNASTAVNE AKTIVNOSTI 2019./2020.</w:t>
            </w:r>
            <w:r w:rsidR="00042216">
              <w:rPr>
                <w:noProof/>
                <w:webHidden/>
              </w:rPr>
              <w:tab/>
            </w:r>
            <w:r w:rsidR="00042216">
              <w:rPr>
                <w:noProof/>
                <w:webHidden/>
              </w:rPr>
              <w:fldChar w:fldCharType="begin"/>
            </w:r>
            <w:r w:rsidR="00042216">
              <w:rPr>
                <w:noProof/>
                <w:webHidden/>
              </w:rPr>
              <w:instrText xml:space="preserve"> PAGEREF _Toc20392227 \h </w:instrText>
            </w:r>
            <w:r w:rsidR="00042216">
              <w:rPr>
                <w:noProof/>
                <w:webHidden/>
              </w:rPr>
            </w:r>
            <w:r w:rsidR="00042216">
              <w:rPr>
                <w:noProof/>
                <w:webHidden/>
              </w:rPr>
              <w:fldChar w:fldCharType="separate"/>
            </w:r>
            <w:r w:rsidR="00AE0C73">
              <w:rPr>
                <w:noProof/>
                <w:webHidden/>
              </w:rPr>
              <w:t>16</w:t>
            </w:r>
            <w:r w:rsidR="00042216">
              <w:rPr>
                <w:noProof/>
                <w:webHidden/>
              </w:rPr>
              <w:fldChar w:fldCharType="end"/>
            </w:r>
          </w:hyperlink>
        </w:p>
        <w:p w14:paraId="696E8C3A" w14:textId="77777777" w:rsidR="00042216" w:rsidRDefault="00B36B32">
          <w:pPr>
            <w:pStyle w:val="Sadraj3"/>
            <w:tabs>
              <w:tab w:val="right" w:leader="dot" w:pos="8778"/>
            </w:tabs>
            <w:rPr>
              <w:smallCaps w:val="0"/>
              <w:noProof/>
              <w:sz w:val="22"/>
              <w:szCs w:val="22"/>
              <w:lang w:val="en-US"/>
            </w:rPr>
          </w:pPr>
          <w:hyperlink w:anchor="_Toc20392228" w:history="1">
            <w:r w:rsidR="00042216" w:rsidRPr="00C679A9">
              <w:rPr>
                <w:rStyle w:val="Hiperveza"/>
                <w:rFonts w:ascii="Calibri Light" w:hAnsi="Calibri Light" w:cs="Calibri Light"/>
                <w:noProof/>
              </w:rPr>
              <w:t>TABLICA ZADUŽENJA NASTAVNIKA U VRIJEME NASTAVE</w:t>
            </w:r>
            <w:r w:rsidR="00042216">
              <w:rPr>
                <w:noProof/>
                <w:webHidden/>
              </w:rPr>
              <w:tab/>
            </w:r>
            <w:r w:rsidR="00042216">
              <w:rPr>
                <w:noProof/>
                <w:webHidden/>
              </w:rPr>
              <w:fldChar w:fldCharType="begin"/>
            </w:r>
            <w:r w:rsidR="00042216">
              <w:rPr>
                <w:noProof/>
                <w:webHidden/>
              </w:rPr>
              <w:instrText xml:space="preserve"> PAGEREF _Toc20392228 \h </w:instrText>
            </w:r>
            <w:r w:rsidR="00042216">
              <w:rPr>
                <w:noProof/>
                <w:webHidden/>
              </w:rPr>
            </w:r>
            <w:r w:rsidR="00042216">
              <w:rPr>
                <w:noProof/>
                <w:webHidden/>
              </w:rPr>
              <w:fldChar w:fldCharType="separate"/>
            </w:r>
            <w:r w:rsidR="00AE0C73">
              <w:rPr>
                <w:noProof/>
                <w:webHidden/>
              </w:rPr>
              <w:t>17</w:t>
            </w:r>
            <w:r w:rsidR="00042216">
              <w:rPr>
                <w:noProof/>
                <w:webHidden/>
              </w:rPr>
              <w:fldChar w:fldCharType="end"/>
            </w:r>
          </w:hyperlink>
        </w:p>
        <w:p w14:paraId="51066CE7" w14:textId="77777777" w:rsidR="00042216" w:rsidRDefault="00B36B32">
          <w:pPr>
            <w:pStyle w:val="Sadraj3"/>
            <w:tabs>
              <w:tab w:val="right" w:leader="dot" w:pos="8778"/>
            </w:tabs>
            <w:rPr>
              <w:smallCaps w:val="0"/>
              <w:noProof/>
              <w:sz w:val="22"/>
              <w:szCs w:val="22"/>
              <w:lang w:val="en-US"/>
            </w:rPr>
          </w:pPr>
          <w:hyperlink w:anchor="_Toc20392229" w:history="1">
            <w:r w:rsidR="00042216" w:rsidRPr="00C679A9">
              <w:rPr>
                <w:rStyle w:val="Hiperveza"/>
                <w:rFonts w:ascii="Calibri Light" w:hAnsi="Calibri Light" w:cs="Calibri Light"/>
                <w:noProof/>
                <w:lang w:eastAsia="hr-HR"/>
              </w:rPr>
              <w:t>GODIŠNJI PLANOVI I PROGRAMI RADA RAVNATELJA, NASTAVNIKA I STRUČNIH SURADNIKA</w:t>
            </w:r>
            <w:r w:rsidR="00042216">
              <w:rPr>
                <w:noProof/>
                <w:webHidden/>
              </w:rPr>
              <w:tab/>
            </w:r>
            <w:r w:rsidR="00042216">
              <w:rPr>
                <w:noProof/>
                <w:webHidden/>
              </w:rPr>
              <w:fldChar w:fldCharType="begin"/>
            </w:r>
            <w:r w:rsidR="00042216">
              <w:rPr>
                <w:noProof/>
                <w:webHidden/>
              </w:rPr>
              <w:instrText xml:space="preserve"> PAGEREF _Toc20392229 \h </w:instrText>
            </w:r>
            <w:r w:rsidR="00042216">
              <w:rPr>
                <w:noProof/>
                <w:webHidden/>
              </w:rPr>
            </w:r>
            <w:r w:rsidR="00042216">
              <w:rPr>
                <w:noProof/>
                <w:webHidden/>
              </w:rPr>
              <w:fldChar w:fldCharType="separate"/>
            </w:r>
            <w:r w:rsidR="00AE0C73">
              <w:rPr>
                <w:noProof/>
                <w:webHidden/>
              </w:rPr>
              <w:t>21</w:t>
            </w:r>
            <w:r w:rsidR="00042216">
              <w:rPr>
                <w:noProof/>
                <w:webHidden/>
              </w:rPr>
              <w:fldChar w:fldCharType="end"/>
            </w:r>
          </w:hyperlink>
        </w:p>
        <w:p w14:paraId="7E8CBFF8" w14:textId="77777777" w:rsidR="00042216" w:rsidRDefault="00B36B32">
          <w:pPr>
            <w:pStyle w:val="Sadraj3"/>
            <w:tabs>
              <w:tab w:val="left" w:pos="378"/>
              <w:tab w:val="right" w:leader="dot" w:pos="8778"/>
            </w:tabs>
            <w:rPr>
              <w:smallCaps w:val="0"/>
              <w:noProof/>
              <w:sz w:val="22"/>
              <w:szCs w:val="22"/>
              <w:lang w:val="en-US"/>
            </w:rPr>
          </w:pPr>
          <w:hyperlink w:anchor="_Toc20392230" w:history="1">
            <w:r w:rsidR="00042216" w:rsidRPr="00C679A9">
              <w:rPr>
                <w:rStyle w:val="Hiperveza"/>
                <w:rFonts w:ascii="Calibri Light" w:hAnsi="Calibri Light" w:cs="Calibri Light"/>
                <w:noProof/>
              </w:rPr>
              <w:t>1.</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RAVNATELJA</w:t>
            </w:r>
            <w:r w:rsidR="00042216">
              <w:rPr>
                <w:noProof/>
                <w:webHidden/>
              </w:rPr>
              <w:tab/>
            </w:r>
            <w:r w:rsidR="00042216">
              <w:rPr>
                <w:noProof/>
                <w:webHidden/>
              </w:rPr>
              <w:fldChar w:fldCharType="begin"/>
            </w:r>
            <w:r w:rsidR="00042216">
              <w:rPr>
                <w:noProof/>
                <w:webHidden/>
              </w:rPr>
              <w:instrText xml:space="preserve"> PAGEREF _Toc20392230 \h </w:instrText>
            </w:r>
            <w:r w:rsidR="00042216">
              <w:rPr>
                <w:noProof/>
                <w:webHidden/>
              </w:rPr>
            </w:r>
            <w:r w:rsidR="00042216">
              <w:rPr>
                <w:noProof/>
                <w:webHidden/>
              </w:rPr>
              <w:fldChar w:fldCharType="separate"/>
            </w:r>
            <w:r w:rsidR="00AE0C73">
              <w:rPr>
                <w:noProof/>
                <w:webHidden/>
              </w:rPr>
              <w:t>22</w:t>
            </w:r>
            <w:r w:rsidR="00042216">
              <w:rPr>
                <w:noProof/>
                <w:webHidden/>
              </w:rPr>
              <w:fldChar w:fldCharType="end"/>
            </w:r>
          </w:hyperlink>
        </w:p>
        <w:p w14:paraId="78AD7611" w14:textId="77777777" w:rsidR="00042216" w:rsidRDefault="00B36B32">
          <w:pPr>
            <w:pStyle w:val="Sadraj3"/>
            <w:tabs>
              <w:tab w:val="left" w:pos="378"/>
              <w:tab w:val="right" w:leader="dot" w:pos="8778"/>
            </w:tabs>
            <w:rPr>
              <w:smallCaps w:val="0"/>
              <w:noProof/>
              <w:sz w:val="22"/>
              <w:szCs w:val="22"/>
              <w:lang w:val="en-US"/>
            </w:rPr>
          </w:pPr>
          <w:hyperlink w:anchor="_Toc20392231" w:history="1">
            <w:r w:rsidR="00042216" w:rsidRPr="00C679A9">
              <w:rPr>
                <w:rStyle w:val="Hiperveza"/>
                <w:rFonts w:ascii="Calibri Light" w:hAnsi="Calibri Light" w:cs="Calibri Light"/>
                <w:noProof/>
              </w:rPr>
              <w:t>2.</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STRUČNOG SURADNIKA PSIHOLOGA</w:t>
            </w:r>
            <w:r w:rsidR="00042216">
              <w:rPr>
                <w:noProof/>
                <w:webHidden/>
              </w:rPr>
              <w:tab/>
            </w:r>
            <w:r w:rsidR="00042216">
              <w:rPr>
                <w:noProof/>
                <w:webHidden/>
              </w:rPr>
              <w:fldChar w:fldCharType="begin"/>
            </w:r>
            <w:r w:rsidR="00042216">
              <w:rPr>
                <w:noProof/>
                <w:webHidden/>
              </w:rPr>
              <w:instrText xml:space="preserve"> PAGEREF _Toc20392231 \h </w:instrText>
            </w:r>
            <w:r w:rsidR="00042216">
              <w:rPr>
                <w:noProof/>
                <w:webHidden/>
              </w:rPr>
            </w:r>
            <w:r w:rsidR="00042216">
              <w:rPr>
                <w:noProof/>
                <w:webHidden/>
              </w:rPr>
              <w:fldChar w:fldCharType="separate"/>
            </w:r>
            <w:r w:rsidR="00AE0C73">
              <w:rPr>
                <w:noProof/>
                <w:webHidden/>
              </w:rPr>
              <w:t>39</w:t>
            </w:r>
            <w:r w:rsidR="00042216">
              <w:rPr>
                <w:noProof/>
                <w:webHidden/>
              </w:rPr>
              <w:fldChar w:fldCharType="end"/>
            </w:r>
          </w:hyperlink>
        </w:p>
        <w:p w14:paraId="31975673" w14:textId="77777777" w:rsidR="00042216" w:rsidRDefault="00B36B32">
          <w:pPr>
            <w:pStyle w:val="Sadraj3"/>
            <w:tabs>
              <w:tab w:val="left" w:pos="378"/>
              <w:tab w:val="right" w:leader="dot" w:pos="8778"/>
            </w:tabs>
            <w:rPr>
              <w:smallCaps w:val="0"/>
              <w:noProof/>
              <w:sz w:val="22"/>
              <w:szCs w:val="22"/>
              <w:lang w:val="en-US"/>
            </w:rPr>
          </w:pPr>
          <w:hyperlink w:anchor="_Toc20392232" w:history="1">
            <w:r w:rsidR="00042216" w:rsidRPr="00C679A9">
              <w:rPr>
                <w:rStyle w:val="Hiperveza"/>
                <w:rFonts w:ascii="Calibri Light" w:hAnsi="Calibri Light" w:cs="Calibri Light"/>
                <w:noProof/>
              </w:rPr>
              <w:t>3.</w:t>
            </w:r>
            <w:r w:rsidR="00042216">
              <w:rPr>
                <w:smallCaps w:val="0"/>
                <w:noProof/>
                <w:sz w:val="22"/>
                <w:szCs w:val="22"/>
                <w:lang w:val="en-US"/>
              </w:rPr>
              <w:tab/>
            </w:r>
            <w:r w:rsidR="00042216" w:rsidRPr="00C679A9">
              <w:rPr>
                <w:rStyle w:val="Hiperveza"/>
                <w:rFonts w:ascii="Calibri Light" w:hAnsi="Calibri Light" w:cs="Calibri Light"/>
                <w:noProof/>
              </w:rPr>
              <w:t>GODIŠNJI PLAN RADA I PROGRAM RADA STRUČNE SURADNICE PEDAGOGINJE</w:t>
            </w:r>
            <w:r w:rsidR="00042216">
              <w:rPr>
                <w:noProof/>
                <w:webHidden/>
              </w:rPr>
              <w:tab/>
            </w:r>
            <w:r w:rsidR="00042216">
              <w:rPr>
                <w:noProof/>
                <w:webHidden/>
              </w:rPr>
              <w:fldChar w:fldCharType="begin"/>
            </w:r>
            <w:r w:rsidR="00042216">
              <w:rPr>
                <w:noProof/>
                <w:webHidden/>
              </w:rPr>
              <w:instrText xml:space="preserve"> PAGEREF _Toc20392232 \h </w:instrText>
            </w:r>
            <w:r w:rsidR="00042216">
              <w:rPr>
                <w:noProof/>
                <w:webHidden/>
              </w:rPr>
            </w:r>
            <w:r w:rsidR="00042216">
              <w:rPr>
                <w:noProof/>
                <w:webHidden/>
              </w:rPr>
              <w:fldChar w:fldCharType="separate"/>
            </w:r>
            <w:r w:rsidR="00AE0C73">
              <w:rPr>
                <w:noProof/>
                <w:webHidden/>
              </w:rPr>
              <w:t>42</w:t>
            </w:r>
            <w:r w:rsidR="00042216">
              <w:rPr>
                <w:noProof/>
                <w:webHidden/>
              </w:rPr>
              <w:fldChar w:fldCharType="end"/>
            </w:r>
          </w:hyperlink>
        </w:p>
        <w:p w14:paraId="15DC3F63" w14:textId="77777777" w:rsidR="00042216" w:rsidRDefault="00B36B32">
          <w:pPr>
            <w:pStyle w:val="Sadraj3"/>
            <w:tabs>
              <w:tab w:val="left" w:pos="378"/>
              <w:tab w:val="right" w:leader="dot" w:pos="8778"/>
            </w:tabs>
            <w:rPr>
              <w:smallCaps w:val="0"/>
              <w:noProof/>
              <w:sz w:val="22"/>
              <w:szCs w:val="22"/>
              <w:lang w:val="en-US"/>
            </w:rPr>
          </w:pPr>
          <w:hyperlink w:anchor="_Toc20392233" w:history="1">
            <w:r w:rsidR="00042216" w:rsidRPr="00C679A9">
              <w:rPr>
                <w:rStyle w:val="Hiperveza"/>
                <w:rFonts w:ascii="Calibri Light" w:hAnsi="Calibri Light" w:cs="Calibri Light"/>
                <w:noProof/>
              </w:rPr>
              <w:t>4.</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STRUČNE SURADNICE KNJIŽNIČARKE</w:t>
            </w:r>
            <w:r w:rsidR="00042216">
              <w:rPr>
                <w:noProof/>
                <w:webHidden/>
              </w:rPr>
              <w:tab/>
            </w:r>
            <w:r w:rsidR="00042216">
              <w:rPr>
                <w:noProof/>
                <w:webHidden/>
              </w:rPr>
              <w:fldChar w:fldCharType="begin"/>
            </w:r>
            <w:r w:rsidR="00042216">
              <w:rPr>
                <w:noProof/>
                <w:webHidden/>
              </w:rPr>
              <w:instrText xml:space="preserve"> PAGEREF _Toc20392233 \h </w:instrText>
            </w:r>
            <w:r w:rsidR="00042216">
              <w:rPr>
                <w:noProof/>
                <w:webHidden/>
              </w:rPr>
            </w:r>
            <w:r w:rsidR="00042216">
              <w:rPr>
                <w:noProof/>
                <w:webHidden/>
              </w:rPr>
              <w:fldChar w:fldCharType="separate"/>
            </w:r>
            <w:r w:rsidR="00AE0C73">
              <w:rPr>
                <w:noProof/>
                <w:webHidden/>
              </w:rPr>
              <w:t>47</w:t>
            </w:r>
            <w:r w:rsidR="00042216">
              <w:rPr>
                <w:noProof/>
                <w:webHidden/>
              </w:rPr>
              <w:fldChar w:fldCharType="end"/>
            </w:r>
          </w:hyperlink>
        </w:p>
        <w:p w14:paraId="3D7888FD" w14:textId="77777777" w:rsidR="00042216" w:rsidRDefault="00B36B32">
          <w:pPr>
            <w:pStyle w:val="Sadraj3"/>
            <w:tabs>
              <w:tab w:val="left" w:pos="378"/>
              <w:tab w:val="right" w:leader="dot" w:pos="8778"/>
            </w:tabs>
            <w:rPr>
              <w:smallCaps w:val="0"/>
              <w:noProof/>
              <w:sz w:val="22"/>
              <w:szCs w:val="22"/>
              <w:lang w:val="en-US"/>
            </w:rPr>
          </w:pPr>
          <w:hyperlink w:anchor="_Toc20392234" w:history="1">
            <w:r w:rsidR="00042216" w:rsidRPr="00C679A9">
              <w:rPr>
                <w:rStyle w:val="Hiperveza"/>
                <w:rFonts w:ascii="Calibri Light" w:hAnsi="Calibri Light" w:cs="Calibri Light"/>
                <w:noProof/>
              </w:rPr>
              <w:t>5.</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VODITELJICE PRAKTIČNE NASTAVE</w:t>
            </w:r>
            <w:r w:rsidR="00042216">
              <w:rPr>
                <w:noProof/>
                <w:webHidden/>
              </w:rPr>
              <w:tab/>
            </w:r>
            <w:r w:rsidR="00042216">
              <w:rPr>
                <w:noProof/>
                <w:webHidden/>
              </w:rPr>
              <w:fldChar w:fldCharType="begin"/>
            </w:r>
            <w:r w:rsidR="00042216">
              <w:rPr>
                <w:noProof/>
                <w:webHidden/>
              </w:rPr>
              <w:instrText xml:space="preserve"> PAGEREF _Toc20392234 \h </w:instrText>
            </w:r>
            <w:r w:rsidR="00042216">
              <w:rPr>
                <w:noProof/>
                <w:webHidden/>
              </w:rPr>
            </w:r>
            <w:r w:rsidR="00042216">
              <w:rPr>
                <w:noProof/>
                <w:webHidden/>
              </w:rPr>
              <w:fldChar w:fldCharType="separate"/>
            </w:r>
            <w:r w:rsidR="00AE0C73">
              <w:rPr>
                <w:noProof/>
                <w:webHidden/>
              </w:rPr>
              <w:t>49</w:t>
            </w:r>
            <w:r w:rsidR="00042216">
              <w:rPr>
                <w:noProof/>
                <w:webHidden/>
              </w:rPr>
              <w:fldChar w:fldCharType="end"/>
            </w:r>
          </w:hyperlink>
        </w:p>
        <w:p w14:paraId="542C2B73" w14:textId="77777777" w:rsidR="00042216" w:rsidRDefault="00B36B32">
          <w:pPr>
            <w:pStyle w:val="Sadraj3"/>
            <w:tabs>
              <w:tab w:val="left" w:pos="378"/>
              <w:tab w:val="right" w:leader="dot" w:pos="8778"/>
            </w:tabs>
            <w:rPr>
              <w:smallCaps w:val="0"/>
              <w:noProof/>
              <w:sz w:val="22"/>
              <w:szCs w:val="22"/>
              <w:lang w:val="en-US"/>
            </w:rPr>
          </w:pPr>
          <w:hyperlink w:anchor="_Toc20392235" w:history="1">
            <w:r w:rsidR="00042216" w:rsidRPr="00C679A9">
              <w:rPr>
                <w:rStyle w:val="Hiperveza"/>
                <w:rFonts w:ascii="Calibri Light" w:hAnsi="Calibri Light" w:cs="Calibri Light"/>
                <w:noProof/>
                <w:lang w:val="en-US" w:bidi="en-US"/>
              </w:rPr>
              <w:t>6.</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SATNIČARA</w:t>
            </w:r>
            <w:r w:rsidR="00042216">
              <w:rPr>
                <w:noProof/>
                <w:webHidden/>
              </w:rPr>
              <w:tab/>
            </w:r>
            <w:r w:rsidR="00042216">
              <w:rPr>
                <w:noProof/>
                <w:webHidden/>
              </w:rPr>
              <w:fldChar w:fldCharType="begin"/>
            </w:r>
            <w:r w:rsidR="00042216">
              <w:rPr>
                <w:noProof/>
                <w:webHidden/>
              </w:rPr>
              <w:instrText xml:space="preserve"> PAGEREF _Toc20392235 \h </w:instrText>
            </w:r>
            <w:r w:rsidR="00042216">
              <w:rPr>
                <w:noProof/>
                <w:webHidden/>
              </w:rPr>
            </w:r>
            <w:r w:rsidR="00042216">
              <w:rPr>
                <w:noProof/>
                <w:webHidden/>
              </w:rPr>
              <w:fldChar w:fldCharType="separate"/>
            </w:r>
            <w:r w:rsidR="00AE0C73">
              <w:rPr>
                <w:noProof/>
                <w:webHidden/>
              </w:rPr>
              <w:t>50</w:t>
            </w:r>
            <w:r w:rsidR="00042216">
              <w:rPr>
                <w:noProof/>
                <w:webHidden/>
              </w:rPr>
              <w:fldChar w:fldCharType="end"/>
            </w:r>
          </w:hyperlink>
        </w:p>
        <w:p w14:paraId="3D8BB6F1" w14:textId="77777777" w:rsidR="00042216" w:rsidRDefault="00B36B32">
          <w:pPr>
            <w:pStyle w:val="Sadraj3"/>
            <w:tabs>
              <w:tab w:val="left" w:pos="378"/>
              <w:tab w:val="right" w:leader="dot" w:pos="8778"/>
            </w:tabs>
            <w:rPr>
              <w:smallCaps w:val="0"/>
              <w:noProof/>
              <w:sz w:val="22"/>
              <w:szCs w:val="22"/>
              <w:lang w:val="en-US"/>
            </w:rPr>
          </w:pPr>
          <w:hyperlink w:anchor="_Toc20392236" w:history="1">
            <w:r w:rsidR="00042216" w:rsidRPr="00C679A9">
              <w:rPr>
                <w:rStyle w:val="Hiperveza"/>
                <w:rFonts w:ascii="Calibri Light" w:hAnsi="Calibri Light" w:cs="Calibri Light"/>
                <w:noProof/>
              </w:rPr>
              <w:t>7.</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RAZREDNIKA</w:t>
            </w:r>
            <w:r w:rsidR="00042216">
              <w:rPr>
                <w:noProof/>
                <w:webHidden/>
              </w:rPr>
              <w:tab/>
            </w:r>
            <w:r w:rsidR="00042216">
              <w:rPr>
                <w:noProof/>
                <w:webHidden/>
              </w:rPr>
              <w:fldChar w:fldCharType="begin"/>
            </w:r>
            <w:r w:rsidR="00042216">
              <w:rPr>
                <w:noProof/>
                <w:webHidden/>
              </w:rPr>
              <w:instrText xml:space="preserve"> PAGEREF _Toc20392236 \h </w:instrText>
            </w:r>
            <w:r w:rsidR="00042216">
              <w:rPr>
                <w:noProof/>
                <w:webHidden/>
              </w:rPr>
            </w:r>
            <w:r w:rsidR="00042216">
              <w:rPr>
                <w:noProof/>
                <w:webHidden/>
              </w:rPr>
              <w:fldChar w:fldCharType="separate"/>
            </w:r>
            <w:r w:rsidR="00AE0C73">
              <w:rPr>
                <w:noProof/>
                <w:webHidden/>
              </w:rPr>
              <w:t>51</w:t>
            </w:r>
            <w:r w:rsidR="00042216">
              <w:rPr>
                <w:noProof/>
                <w:webHidden/>
              </w:rPr>
              <w:fldChar w:fldCharType="end"/>
            </w:r>
          </w:hyperlink>
        </w:p>
        <w:p w14:paraId="33F5FF10" w14:textId="77777777" w:rsidR="00042216" w:rsidRDefault="00B36B32">
          <w:pPr>
            <w:pStyle w:val="Sadraj3"/>
            <w:tabs>
              <w:tab w:val="left" w:pos="378"/>
              <w:tab w:val="right" w:leader="dot" w:pos="8778"/>
            </w:tabs>
            <w:rPr>
              <w:smallCaps w:val="0"/>
              <w:noProof/>
              <w:sz w:val="22"/>
              <w:szCs w:val="22"/>
              <w:lang w:val="en-US"/>
            </w:rPr>
          </w:pPr>
          <w:hyperlink w:anchor="_Toc20392237" w:history="1">
            <w:r w:rsidR="00042216" w:rsidRPr="00C679A9">
              <w:rPr>
                <w:rStyle w:val="Hiperveza"/>
                <w:rFonts w:ascii="Calibri Light" w:hAnsi="Calibri Light" w:cs="Calibri Light"/>
                <w:noProof/>
              </w:rPr>
              <w:t>8.</w:t>
            </w:r>
            <w:r w:rsidR="00042216">
              <w:rPr>
                <w:smallCaps w:val="0"/>
                <w:noProof/>
                <w:sz w:val="22"/>
                <w:szCs w:val="22"/>
                <w:lang w:val="en-US"/>
              </w:rPr>
              <w:tab/>
            </w:r>
            <w:r w:rsidR="00042216" w:rsidRPr="00C679A9">
              <w:rPr>
                <w:rStyle w:val="Hiperveza"/>
                <w:rFonts w:ascii="Calibri Light" w:hAnsi="Calibri Light" w:cs="Calibri Light"/>
                <w:noProof/>
              </w:rPr>
              <w:t>GODIŠNJI PLAN I PROGRAM PROFESIONALNOG INFORMIRANJA I SAVJETOVANJA UČENIKA</w:t>
            </w:r>
            <w:r w:rsidR="00042216">
              <w:rPr>
                <w:noProof/>
                <w:webHidden/>
              </w:rPr>
              <w:tab/>
            </w:r>
            <w:r w:rsidR="00042216">
              <w:rPr>
                <w:noProof/>
                <w:webHidden/>
              </w:rPr>
              <w:fldChar w:fldCharType="begin"/>
            </w:r>
            <w:r w:rsidR="00042216">
              <w:rPr>
                <w:noProof/>
                <w:webHidden/>
              </w:rPr>
              <w:instrText xml:space="preserve"> PAGEREF _Toc20392237 \h </w:instrText>
            </w:r>
            <w:r w:rsidR="00042216">
              <w:rPr>
                <w:noProof/>
                <w:webHidden/>
              </w:rPr>
            </w:r>
            <w:r w:rsidR="00042216">
              <w:rPr>
                <w:noProof/>
                <w:webHidden/>
              </w:rPr>
              <w:fldChar w:fldCharType="separate"/>
            </w:r>
            <w:r w:rsidR="00AE0C73">
              <w:rPr>
                <w:noProof/>
                <w:webHidden/>
              </w:rPr>
              <w:t>67</w:t>
            </w:r>
            <w:r w:rsidR="00042216">
              <w:rPr>
                <w:noProof/>
                <w:webHidden/>
              </w:rPr>
              <w:fldChar w:fldCharType="end"/>
            </w:r>
          </w:hyperlink>
        </w:p>
        <w:p w14:paraId="7F46D589" w14:textId="77777777" w:rsidR="00042216" w:rsidRDefault="00B36B32">
          <w:pPr>
            <w:pStyle w:val="Sadraj3"/>
            <w:tabs>
              <w:tab w:val="left" w:pos="378"/>
              <w:tab w:val="right" w:leader="dot" w:pos="8778"/>
            </w:tabs>
            <w:rPr>
              <w:smallCaps w:val="0"/>
              <w:noProof/>
              <w:sz w:val="22"/>
              <w:szCs w:val="22"/>
              <w:lang w:val="en-US"/>
            </w:rPr>
          </w:pPr>
          <w:hyperlink w:anchor="_Toc20392238" w:history="1">
            <w:r w:rsidR="00042216" w:rsidRPr="00C679A9">
              <w:rPr>
                <w:rStyle w:val="Hiperveza"/>
                <w:rFonts w:ascii="Calibri Light" w:hAnsi="Calibri Light" w:cs="Calibri Light"/>
                <w:noProof/>
              </w:rPr>
              <w:t>9.</w:t>
            </w:r>
            <w:r w:rsidR="00042216">
              <w:rPr>
                <w:smallCaps w:val="0"/>
                <w:noProof/>
                <w:sz w:val="22"/>
                <w:szCs w:val="22"/>
                <w:lang w:val="en-US"/>
              </w:rPr>
              <w:tab/>
            </w:r>
            <w:r w:rsidR="00042216" w:rsidRPr="00891794">
              <w:rPr>
                <w:rStyle w:val="Hiperveza"/>
                <w:rFonts w:ascii="Calibri Light" w:hAnsi="Calibri Light" w:cs="Calibri Light"/>
                <w:noProof/>
              </w:rPr>
              <w:t>PLAN I PROGRAM RADA POVJERENSTVA ZA PROMIDŽBU SREDNJE ŠKOLE JELKOVEC U ŠKOLSKOJ GODINI 2019. / 2020.</w:t>
            </w:r>
            <w:r w:rsidR="00042216">
              <w:rPr>
                <w:noProof/>
                <w:webHidden/>
              </w:rPr>
              <w:tab/>
            </w:r>
            <w:r w:rsidR="00042216">
              <w:rPr>
                <w:noProof/>
                <w:webHidden/>
              </w:rPr>
              <w:fldChar w:fldCharType="begin"/>
            </w:r>
            <w:r w:rsidR="00042216">
              <w:rPr>
                <w:noProof/>
                <w:webHidden/>
              </w:rPr>
              <w:instrText xml:space="preserve"> PAGEREF _Toc20392238 \h </w:instrText>
            </w:r>
            <w:r w:rsidR="00042216">
              <w:rPr>
                <w:noProof/>
                <w:webHidden/>
              </w:rPr>
            </w:r>
            <w:r w:rsidR="00042216">
              <w:rPr>
                <w:noProof/>
                <w:webHidden/>
              </w:rPr>
              <w:fldChar w:fldCharType="separate"/>
            </w:r>
            <w:r w:rsidR="00AE0C73">
              <w:rPr>
                <w:noProof/>
                <w:webHidden/>
              </w:rPr>
              <w:t>68</w:t>
            </w:r>
            <w:r w:rsidR="00042216">
              <w:rPr>
                <w:noProof/>
                <w:webHidden/>
              </w:rPr>
              <w:fldChar w:fldCharType="end"/>
            </w:r>
          </w:hyperlink>
        </w:p>
        <w:p w14:paraId="5B7AE8F8" w14:textId="77777777" w:rsidR="00042216" w:rsidRDefault="00B36B32">
          <w:pPr>
            <w:pStyle w:val="Sadraj3"/>
            <w:tabs>
              <w:tab w:val="left" w:pos="484"/>
              <w:tab w:val="right" w:leader="dot" w:pos="8778"/>
            </w:tabs>
            <w:rPr>
              <w:smallCaps w:val="0"/>
              <w:noProof/>
              <w:sz w:val="22"/>
              <w:szCs w:val="22"/>
              <w:lang w:val="en-US"/>
            </w:rPr>
          </w:pPr>
          <w:hyperlink w:anchor="_Toc20392239" w:history="1">
            <w:r w:rsidR="00042216" w:rsidRPr="00C679A9">
              <w:rPr>
                <w:rStyle w:val="Hiperveza"/>
                <w:rFonts w:ascii="Calibri Light" w:hAnsi="Calibri Light"/>
                <w:noProof/>
                <w:lang w:val="en-US" w:bidi="en-US"/>
              </w:rPr>
              <w:t>10.</w:t>
            </w:r>
            <w:r w:rsidR="00042216">
              <w:rPr>
                <w:smallCaps w:val="0"/>
                <w:noProof/>
                <w:sz w:val="22"/>
                <w:szCs w:val="22"/>
                <w:lang w:val="en-US"/>
              </w:rPr>
              <w:tab/>
            </w:r>
            <w:r w:rsidR="00042216" w:rsidRPr="00C679A9">
              <w:rPr>
                <w:rStyle w:val="Hiperveza"/>
                <w:rFonts w:ascii="Calibri Light" w:hAnsi="Calibri Light"/>
                <w:noProof/>
                <w:lang w:val="en-US" w:bidi="en-US"/>
              </w:rPr>
              <w:t>ŠKOLSKI PREVENTIVNI PROGRAM</w:t>
            </w:r>
            <w:r w:rsidR="00042216">
              <w:rPr>
                <w:noProof/>
                <w:webHidden/>
              </w:rPr>
              <w:tab/>
            </w:r>
            <w:r w:rsidR="00042216">
              <w:rPr>
                <w:noProof/>
                <w:webHidden/>
              </w:rPr>
              <w:fldChar w:fldCharType="begin"/>
            </w:r>
            <w:r w:rsidR="00042216">
              <w:rPr>
                <w:noProof/>
                <w:webHidden/>
              </w:rPr>
              <w:instrText xml:space="preserve"> PAGEREF _Toc20392239 \h </w:instrText>
            </w:r>
            <w:r w:rsidR="00042216">
              <w:rPr>
                <w:noProof/>
                <w:webHidden/>
              </w:rPr>
            </w:r>
            <w:r w:rsidR="00042216">
              <w:rPr>
                <w:noProof/>
                <w:webHidden/>
              </w:rPr>
              <w:fldChar w:fldCharType="separate"/>
            </w:r>
            <w:r w:rsidR="00AE0C73">
              <w:rPr>
                <w:noProof/>
                <w:webHidden/>
              </w:rPr>
              <w:t>71</w:t>
            </w:r>
            <w:r w:rsidR="00042216">
              <w:rPr>
                <w:noProof/>
                <w:webHidden/>
              </w:rPr>
              <w:fldChar w:fldCharType="end"/>
            </w:r>
          </w:hyperlink>
        </w:p>
        <w:p w14:paraId="15486A35" w14:textId="77777777" w:rsidR="00042216" w:rsidRDefault="00B36B32">
          <w:pPr>
            <w:pStyle w:val="Sadraj3"/>
            <w:tabs>
              <w:tab w:val="left" w:pos="484"/>
              <w:tab w:val="right" w:leader="dot" w:pos="8778"/>
            </w:tabs>
            <w:rPr>
              <w:smallCaps w:val="0"/>
              <w:noProof/>
              <w:sz w:val="22"/>
              <w:szCs w:val="22"/>
              <w:lang w:val="en-US"/>
            </w:rPr>
          </w:pPr>
          <w:hyperlink w:anchor="_Toc20392240" w:history="1">
            <w:r w:rsidR="00042216" w:rsidRPr="00C679A9">
              <w:rPr>
                <w:rStyle w:val="Hiperveza"/>
                <w:rFonts w:ascii="Calibri Light" w:hAnsi="Calibri Light" w:cs="Calibri Light"/>
                <w:noProof/>
              </w:rPr>
              <w:t>11.</w:t>
            </w:r>
            <w:r w:rsidR="00042216">
              <w:rPr>
                <w:smallCaps w:val="0"/>
                <w:noProof/>
                <w:sz w:val="22"/>
                <w:szCs w:val="22"/>
                <w:lang w:val="en-US"/>
              </w:rPr>
              <w:tab/>
            </w:r>
            <w:r w:rsidR="00042216" w:rsidRPr="00C679A9">
              <w:rPr>
                <w:rStyle w:val="Hiperveza"/>
                <w:rFonts w:ascii="Calibri Light" w:hAnsi="Calibri Light" w:cs="Calibri Light"/>
                <w:noProof/>
              </w:rPr>
              <w:t>GODIŠNJI PLAN I PROGRAM RADA ISPITNOG POVJERENSTVA ZA DRŽAVNU MATURU</w:t>
            </w:r>
            <w:r w:rsidR="00042216">
              <w:rPr>
                <w:noProof/>
                <w:webHidden/>
              </w:rPr>
              <w:tab/>
            </w:r>
            <w:r w:rsidR="00042216">
              <w:rPr>
                <w:noProof/>
                <w:webHidden/>
              </w:rPr>
              <w:fldChar w:fldCharType="begin"/>
            </w:r>
            <w:r w:rsidR="00042216">
              <w:rPr>
                <w:noProof/>
                <w:webHidden/>
              </w:rPr>
              <w:instrText xml:space="preserve"> PAGEREF _Toc20392240 \h </w:instrText>
            </w:r>
            <w:r w:rsidR="00042216">
              <w:rPr>
                <w:noProof/>
                <w:webHidden/>
              </w:rPr>
            </w:r>
            <w:r w:rsidR="00042216">
              <w:rPr>
                <w:noProof/>
                <w:webHidden/>
              </w:rPr>
              <w:fldChar w:fldCharType="separate"/>
            </w:r>
            <w:r w:rsidR="00AE0C73">
              <w:rPr>
                <w:noProof/>
                <w:webHidden/>
              </w:rPr>
              <w:t>77</w:t>
            </w:r>
            <w:r w:rsidR="00042216">
              <w:rPr>
                <w:noProof/>
                <w:webHidden/>
              </w:rPr>
              <w:fldChar w:fldCharType="end"/>
            </w:r>
          </w:hyperlink>
        </w:p>
        <w:p w14:paraId="161F2D40" w14:textId="77777777" w:rsidR="00042216" w:rsidRDefault="00B36B32">
          <w:pPr>
            <w:pStyle w:val="Sadraj3"/>
            <w:tabs>
              <w:tab w:val="left" w:pos="378"/>
              <w:tab w:val="right" w:leader="dot" w:pos="8778"/>
            </w:tabs>
            <w:rPr>
              <w:smallCaps w:val="0"/>
              <w:noProof/>
              <w:sz w:val="22"/>
              <w:szCs w:val="22"/>
              <w:lang w:val="en-US"/>
            </w:rPr>
          </w:pPr>
          <w:hyperlink w:anchor="_Toc20392241" w:history="1">
            <w:r w:rsidR="00042216" w:rsidRPr="00C679A9">
              <w:rPr>
                <w:rStyle w:val="Hiperveza"/>
                <w:rFonts w:ascii="Calibri Light" w:hAnsi="Calibri Light" w:cs="Calibri Light"/>
                <w:noProof/>
                <w:lang w:eastAsia="hr-HR"/>
              </w:rPr>
              <w:t>1.</w:t>
            </w:r>
            <w:r w:rsidR="00042216">
              <w:rPr>
                <w:smallCaps w:val="0"/>
                <w:noProof/>
                <w:sz w:val="22"/>
                <w:szCs w:val="22"/>
                <w:lang w:val="en-US"/>
              </w:rPr>
              <w:tab/>
            </w:r>
            <w:r w:rsidR="00042216" w:rsidRPr="00C679A9">
              <w:rPr>
                <w:rStyle w:val="Hiperveza"/>
                <w:rFonts w:ascii="Calibri Light" w:hAnsi="Calibri Light" w:cs="Calibri Light"/>
                <w:noProof/>
                <w:lang w:eastAsia="hr-HR"/>
              </w:rPr>
              <w:t>GODIŠNJI PLANOVI I PROGRAMI RADA ŠKOLSKOG ODBORA I STRUČNIH VIJEĆA</w:t>
            </w:r>
            <w:r w:rsidR="00042216">
              <w:rPr>
                <w:noProof/>
                <w:webHidden/>
              </w:rPr>
              <w:tab/>
            </w:r>
            <w:r w:rsidR="00042216">
              <w:rPr>
                <w:noProof/>
                <w:webHidden/>
              </w:rPr>
              <w:fldChar w:fldCharType="begin"/>
            </w:r>
            <w:r w:rsidR="00042216">
              <w:rPr>
                <w:noProof/>
                <w:webHidden/>
              </w:rPr>
              <w:instrText xml:space="preserve"> PAGEREF _Toc20392241 \h </w:instrText>
            </w:r>
            <w:r w:rsidR="00042216">
              <w:rPr>
                <w:noProof/>
                <w:webHidden/>
              </w:rPr>
            </w:r>
            <w:r w:rsidR="00042216">
              <w:rPr>
                <w:noProof/>
                <w:webHidden/>
              </w:rPr>
              <w:fldChar w:fldCharType="separate"/>
            </w:r>
            <w:r w:rsidR="00AE0C73">
              <w:rPr>
                <w:noProof/>
                <w:webHidden/>
              </w:rPr>
              <w:t>78</w:t>
            </w:r>
            <w:r w:rsidR="00042216">
              <w:rPr>
                <w:noProof/>
                <w:webHidden/>
              </w:rPr>
              <w:fldChar w:fldCharType="end"/>
            </w:r>
          </w:hyperlink>
        </w:p>
        <w:p w14:paraId="4517BA5B" w14:textId="77777777" w:rsidR="00042216" w:rsidRDefault="00B36B32">
          <w:pPr>
            <w:pStyle w:val="Sadraj3"/>
            <w:tabs>
              <w:tab w:val="right" w:leader="dot" w:pos="8778"/>
            </w:tabs>
            <w:rPr>
              <w:smallCaps w:val="0"/>
              <w:noProof/>
              <w:sz w:val="22"/>
              <w:szCs w:val="22"/>
              <w:lang w:val="en-US"/>
            </w:rPr>
          </w:pPr>
          <w:hyperlink w:anchor="_Toc20392242" w:history="1">
            <w:r w:rsidR="00042216" w:rsidRPr="00C679A9">
              <w:rPr>
                <w:rStyle w:val="Hiperveza"/>
                <w:rFonts w:ascii="Calibri Light" w:hAnsi="Calibri Light" w:cs="Calibri Light"/>
                <w:noProof/>
              </w:rPr>
              <w:t>2. GODIŠNJI PLAN I PROGRAM NASTAVNIČKOG VIJEĆA</w:t>
            </w:r>
            <w:r w:rsidR="00042216">
              <w:rPr>
                <w:noProof/>
                <w:webHidden/>
              </w:rPr>
              <w:tab/>
            </w:r>
            <w:r w:rsidR="00042216">
              <w:rPr>
                <w:noProof/>
                <w:webHidden/>
              </w:rPr>
              <w:fldChar w:fldCharType="begin"/>
            </w:r>
            <w:r w:rsidR="00042216">
              <w:rPr>
                <w:noProof/>
                <w:webHidden/>
              </w:rPr>
              <w:instrText xml:space="preserve"> PAGEREF _Toc20392242 \h </w:instrText>
            </w:r>
            <w:r w:rsidR="00042216">
              <w:rPr>
                <w:noProof/>
                <w:webHidden/>
              </w:rPr>
            </w:r>
            <w:r w:rsidR="00042216">
              <w:rPr>
                <w:noProof/>
                <w:webHidden/>
              </w:rPr>
              <w:fldChar w:fldCharType="separate"/>
            </w:r>
            <w:r w:rsidR="00AE0C73">
              <w:rPr>
                <w:noProof/>
                <w:webHidden/>
              </w:rPr>
              <w:t>79</w:t>
            </w:r>
            <w:r w:rsidR="00042216">
              <w:rPr>
                <w:noProof/>
                <w:webHidden/>
              </w:rPr>
              <w:fldChar w:fldCharType="end"/>
            </w:r>
          </w:hyperlink>
        </w:p>
        <w:p w14:paraId="3A550130" w14:textId="77777777" w:rsidR="00042216" w:rsidRPr="00891794" w:rsidRDefault="00B36B32">
          <w:pPr>
            <w:pStyle w:val="Sadraj3"/>
            <w:tabs>
              <w:tab w:val="right" w:leader="dot" w:pos="8778"/>
            </w:tabs>
            <w:rPr>
              <w:smallCaps w:val="0"/>
              <w:noProof/>
              <w:sz w:val="22"/>
              <w:szCs w:val="22"/>
              <w:lang w:val="en-US"/>
            </w:rPr>
          </w:pPr>
          <w:hyperlink w:anchor="_Toc20392243" w:history="1">
            <w:r w:rsidR="00042216" w:rsidRPr="00891794">
              <w:rPr>
                <w:rStyle w:val="Hiperveza"/>
                <w:rFonts w:ascii="Calibri Light" w:hAnsi="Calibri Light" w:cs="Calibri Light"/>
                <w:noProof/>
              </w:rPr>
              <w:t>3. GODIŠNJI PLAN I PROGRAM STRUČNIH VIJEĆA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_Toc20392243 \h </w:instrText>
            </w:r>
            <w:r w:rsidR="00042216" w:rsidRPr="00891794">
              <w:rPr>
                <w:noProof/>
                <w:webHidden/>
              </w:rPr>
            </w:r>
            <w:r w:rsidR="00042216" w:rsidRPr="00891794">
              <w:rPr>
                <w:noProof/>
                <w:webHidden/>
              </w:rPr>
              <w:fldChar w:fldCharType="separate"/>
            </w:r>
            <w:r w:rsidR="00AE0C73">
              <w:rPr>
                <w:noProof/>
                <w:webHidden/>
              </w:rPr>
              <w:t>81</w:t>
            </w:r>
            <w:r w:rsidR="00042216" w:rsidRPr="00891794">
              <w:rPr>
                <w:noProof/>
                <w:webHidden/>
              </w:rPr>
              <w:fldChar w:fldCharType="end"/>
            </w:r>
          </w:hyperlink>
        </w:p>
        <w:p w14:paraId="6A1B56E4" w14:textId="77777777" w:rsidR="00042216" w:rsidRPr="00891794" w:rsidRDefault="00B36B32">
          <w:pPr>
            <w:pStyle w:val="Sadraj3"/>
            <w:tabs>
              <w:tab w:val="right" w:leader="dot" w:pos="8778"/>
            </w:tabs>
            <w:rPr>
              <w:smallCaps w:val="0"/>
              <w:noProof/>
              <w:sz w:val="22"/>
              <w:szCs w:val="22"/>
              <w:lang w:val="en-US"/>
            </w:rPr>
          </w:pPr>
          <w:hyperlink w:anchor="_Toc20392244" w:history="1">
            <w:r w:rsidR="00042216" w:rsidRPr="00891794">
              <w:rPr>
                <w:rStyle w:val="Hiperveza"/>
                <w:rFonts w:ascii="Calibri Light" w:hAnsi="Calibri Light" w:cs="Calibri Light"/>
                <w:noProof/>
                <w:lang w:eastAsia="hr-HR"/>
              </w:rPr>
              <w:t>PLAN STRUČNOG OSPOSOBLJAVANJA I USAVRŠAVANJA NASTAVNIKA</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_Toc20392244 \h </w:instrText>
            </w:r>
            <w:r w:rsidR="00042216" w:rsidRPr="00891794">
              <w:rPr>
                <w:noProof/>
                <w:webHidden/>
              </w:rPr>
            </w:r>
            <w:r w:rsidR="00042216" w:rsidRPr="00891794">
              <w:rPr>
                <w:noProof/>
                <w:webHidden/>
              </w:rPr>
              <w:fldChar w:fldCharType="separate"/>
            </w:r>
            <w:r w:rsidR="00AE0C73">
              <w:rPr>
                <w:noProof/>
                <w:webHidden/>
              </w:rPr>
              <w:t>91</w:t>
            </w:r>
            <w:r w:rsidR="00042216" w:rsidRPr="00891794">
              <w:rPr>
                <w:noProof/>
                <w:webHidden/>
              </w:rPr>
              <w:fldChar w:fldCharType="end"/>
            </w:r>
          </w:hyperlink>
        </w:p>
        <w:p w14:paraId="35E15B78" w14:textId="77777777" w:rsidR="00042216" w:rsidRPr="00891794" w:rsidRDefault="00B36B32">
          <w:pPr>
            <w:pStyle w:val="Sadraj3"/>
            <w:tabs>
              <w:tab w:val="right" w:leader="dot" w:pos="8778"/>
            </w:tabs>
            <w:rPr>
              <w:smallCaps w:val="0"/>
              <w:noProof/>
              <w:sz w:val="22"/>
              <w:szCs w:val="22"/>
              <w:lang w:val="en-US"/>
            </w:rPr>
          </w:pPr>
          <w:hyperlink w:anchor="_Toc20392245" w:history="1">
            <w:r w:rsidR="00042216" w:rsidRPr="00891794">
              <w:rPr>
                <w:rStyle w:val="Hiperveza"/>
                <w:rFonts w:ascii="Calibri Light" w:hAnsi="Calibri Light" w:cs="Calibri Light"/>
                <w:noProof/>
                <w:lang w:eastAsia="hr-HR"/>
              </w:rPr>
              <w:t>GODIŠNJI PLAN PRIHODA, PRIMITAKA, RASHODA I IZDATAKA ŠKOLE</w:t>
            </w:r>
            <w:r w:rsidR="00042216" w:rsidRPr="00891794">
              <w:rPr>
                <w:noProof/>
                <w:webHidden/>
              </w:rPr>
              <w:tab/>
            </w:r>
            <w:r w:rsidR="00042216" w:rsidRPr="00891794">
              <w:rPr>
                <w:noProof/>
                <w:webHidden/>
              </w:rPr>
              <w:fldChar w:fldCharType="begin"/>
            </w:r>
            <w:r w:rsidR="00042216" w:rsidRPr="00891794">
              <w:rPr>
                <w:noProof/>
                <w:webHidden/>
              </w:rPr>
              <w:instrText xml:space="preserve"> PAGEREF _Toc20392245 \h </w:instrText>
            </w:r>
            <w:r w:rsidR="00042216" w:rsidRPr="00891794">
              <w:rPr>
                <w:noProof/>
                <w:webHidden/>
              </w:rPr>
            </w:r>
            <w:r w:rsidR="00042216" w:rsidRPr="00891794">
              <w:rPr>
                <w:noProof/>
                <w:webHidden/>
              </w:rPr>
              <w:fldChar w:fldCharType="separate"/>
            </w:r>
            <w:r w:rsidR="00AE0C73">
              <w:rPr>
                <w:noProof/>
                <w:webHidden/>
              </w:rPr>
              <w:t>92</w:t>
            </w:r>
            <w:r w:rsidR="00042216" w:rsidRPr="00891794">
              <w:rPr>
                <w:noProof/>
                <w:webHidden/>
              </w:rPr>
              <w:fldChar w:fldCharType="end"/>
            </w:r>
          </w:hyperlink>
        </w:p>
        <w:p w14:paraId="217EE0FD" w14:textId="77777777" w:rsidR="00042216" w:rsidRDefault="00B36B32">
          <w:pPr>
            <w:pStyle w:val="Sadraj3"/>
            <w:tabs>
              <w:tab w:val="right" w:leader="dot" w:pos="8778"/>
            </w:tabs>
            <w:rPr>
              <w:smallCaps w:val="0"/>
              <w:noProof/>
              <w:sz w:val="22"/>
              <w:szCs w:val="22"/>
              <w:lang w:val="en-US"/>
            </w:rPr>
          </w:pPr>
          <w:hyperlink w:anchor="_Toc20392246" w:history="1">
            <w:r w:rsidR="00042216" w:rsidRPr="00C679A9">
              <w:rPr>
                <w:rStyle w:val="Hiperveza"/>
                <w:rFonts w:ascii="Calibri Light" w:hAnsi="Calibri Light" w:cs="Calibri Light"/>
                <w:noProof/>
                <w:lang w:eastAsia="hr-HR"/>
              </w:rPr>
              <w:t>PRILOZI</w:t>
            </w:r>
            <w:r w:rsidR="00042216">
              <w:rPr>
                <w:noProof/>
                <w:webHidden/>
              </w:rPr>
              <w:tab/>
            </w:r>
            <w:r w:rsidR="00042216">
              <w:rPr>
                <w:noProof/>
                <w:webHidden/>
              </w:rPr>
              <w:fldChar w:fldCharType="begin"/>
            </w:r>
            <w:r w:rsidR="00042216">
              <w:rPr>
                <w:noProof/>
                <w:webHidden/>
              </w:rPr>
              <w:instrText xml:space="preserve"> PAGEREF _Toc20392246 \h </w:instrText>
            </w:r>
            <w:r w:rsidR="00042216">
              <w:rPr>
                <w:noProof/>
                <w:webHidden/>
              </w:rPr>
            </w:r>
            <w:r w:rsidR="00042216">
              <w:rPr>
                <w:noProof/>
                <w:webHidden/>
              </w:rPr>
              <w:fldChar w:fldCharType="separate"/>
            </w:r>
            <w:r w:rsidR="00AE0C73">
              <w:rPr>
                <w:noProof/>
                <w:webHidden/>
              </w:rPr>
              <w:t>94</w:t>
            </w:r>
            <w:r w:rsidR="00042216">
              <w:rPr>
                <w:noProof/>
                <w:webHidden/>
              </w:rPr>
              <w:fldChar w:fldCharType="end"/>
            </w:r>
          </w:hyperlink>
        </w:p>
        <w:p w14:paraId="1B8A0DF3" w14:textId="77777777" w:rsidR="005B1726" w:rsidRPr="00436637" w:rsidRDefault="005B1726">
          <w:pPr>
            <w:rPr>
              <w:rFonts w:ascii="Calibri Light" w:hAnsi="Calibri Light" w:cs="Calibri Light"/>
            </w:rPr>
          </w:pPr>
          <w:r w:rsidRPr="008B391B">
            <w:rPr>
              <w:rFonts w:ascii="Calibri Light" w:hAnsi="Calibri Light" w:cs="Calibri Light"/>
              <w:bCs/>
              <w:noProof/>
            </w:rPr>
            <w:fldChar w:fldCharType="end"/>
          </w:r>
        </w:p>
      </w:sdtContent>
    </w:sdt>
    <w:p w14:paraId="1A45D40F" w14:textId="77777777" w:rsidR="006E3520" w:rsidRPr="00436637" w:rsidRDefault="006E3520" w:rsidP="003A1150">
      <w:pPr>
        <w:rPr>
          <w:rFonts w:ascii="Calibri Light" w:hAnsi="Calibri Light" w:cs="Calibri Light"/>
        </w:rPr>
      </w:pPr>
    </w:p>
    <w:p w14:paraId="03E50072" w14:textId="77777777" w:rsidR="00313902" w:rsidRPr="00436637" w:rsidRDefault="00313902" w:rsidP="003A1150">
      <w:pPr>
        <w:rPr>
          <w:rFonts w:ascii="Calibri Light" w:hAnsi="Calibri Light" w:cs="Calibri Light"/>
        </w:rPr>
      </w:pPr>
    </w:p>
    <w:p w14:paraId="034EC359" w14:textId="77777777" w:rsidR="003421EB" w:rsidRPr="00436637" w:rsidRDefault="003421EB" w:rsidP="003A1150">
      <w:pPr>
        <w:rPr>
          <w:rFonts w:ascii="Calibri Light" w:hAnsi="Calibri Light" w:cs="Calibri Light"/>
          <w:b/>
          <w:iCs/>
          <w:lang w:eastAsia="hr-HR"/>
        </w:rPr>
        <w:sectPr w:rsidR="003421EB" w:rsidRPr="00436637" w:rsidSect="00AF2E23">
          <w:footerReference w:type="even" r:id="rId16"/>
          <w:footerReference w:type="default" r:id="rId17"/>
          <w:headerReference w:type="first" r:id="rId18"/>
          <w:footerReference w:type="first" r:id="rId19"/>
          <w:pgSz w:w="11906" w:h="16838"/>
          <w:pgMar w:top="1417" w:right="1417" w:bottom="1417" w:left="1417" w:header="709" w:footer="709" w:gutter="284"/>
          <w:pgNumType w:start="1"/>
          <w:cols w:space="708"/>
          <w:docGrid w:linePitch="360"/>
        </w:sectPr>
      </w:pPr>
      <w:bookmarkStart w:id="0" w:name="_Toc430854167"/>
      <w:bookmarkStart w:id="1" w:name="_Toc461536930"/>
      <w:bookmarkStart w:id="2" w:name="_Toc461537651"/>
      <w:bookmarkStart w:id="3" w:name="_Toc461538327"/>
      <w:bookmarkStart w:id="4" w:name="_Toc461538358"/>
      <w:bookmarkStart w:id="5" w:name="_Toc461538439"/>
      <w:bookmarkStart w:id="6" w:name="_Toc461538471"/>
    </w:p>
    <w:p w14:paraId="7FA8EE11" w14:textId="77777777" w:rsidR="00315635" w:rsidRPr="00436637" w:rsidRDefault="00315635" w:rsidP="003A1150">
      <w:pPr>
        <w:pStyle w:val="Naslov3"/>
        <w:rPr>
          <w:rStyle w:val="Istaknutareferenca"/>
          <w:rFonts w:ascii="Calibri Light" w:hAnsi="Calibri Light" w:cs="Calibri Light"/>
          <w:b w:val="0"/>
          <w:bCs w:val="0"/>
          <w:smallCaps w:val="0"/>
          <w:color w:val="auto"/>
          <w:spacing w:val="0"/>
          <w:sz w:val="22"/>
          <w:szCs w:val="22"/>
        </w:rPr>
      </w:pPr>
      <w:bookmarkStart w:id="7" w:name="_Toc525541469"/>
      <w:bookmarkStart w:id="8" w:name="_Toc525541747"/>
      <w:bookmarkStart w:id="9" w:name="_Toc20392215"/>
      <w:r w:rsidRPr="00436637">
        <w:rPr>
          <w:rFonts w:ascii="Calibri Light" w:hAnsi="Calibri Light" w:cs="Calibri Light"/>
        </w:rPr>
        <w:lastRenderedPageBreak/>
        <w:t>UVJETI   RADA</w:t>
      </w:r>
      <w:bookmarkEnd w:id="0"/>
      <w:bookmarkEnd w:id="1"/>
      <w:bookmarkEnd w:id="2"/>
      <w:bookmarkEnd w:id="3"/>
      <w:bookmarkEnd w:id="4"/>
      <w:bookmarkEnd w:id="5"/>
      <w:bookmarkEnd w:id="6"/>
      <w:bookmarkEnd w:id="7"/>
      <w:bookmarkEnd w:id="8"/>
      <w:bookmarkEnd w:id="9"/>
    </w:p>
    <w:p w14:paraId="0EC1FFFC" w14:textId="77777777" w:rsidR="00881F6E" w:rsidRPr="00436637" w:rsidRDefault="00881F6E" w:rsidP="003A1150">
      <w:pPr>
        <w:rPr>
          <w:rFonts w:ascii="Calibri Light" w:hAnsi="Calibri Light" w:cs="Calibri Light"/>
        </w:rPr>
      </w:pPr>
    </w:p>
    <w:p w14:paraId="4386300D" w14:textId="77777777" w:rsidR="00315635" w:rsidRPr="00436637" w:rsidRDefault="00315635" w:rsidP="003A1150">
      <w:pPr>
        <w:rPr>
          <w:rStyle w:val="Jakoisticanje"/>
          <w:rFonts w:ascii="Calibri Light" w:hAnsi="Calibri Light" w:cs="Calibri Light"/>
          <w:i w:val="0"/>
          <w:iCs w:val="0"/>
          <w:color w:val="auto"/>
        </w:rPr>
      </w:pPr>
      <w:bookmarkStart w:id="10" w:name="_Toc430854168"/>
      <w:bookmarkStart w:id="11" w:name="_Toc461536931"/>
      <w:bookmarkStart w:id="12" w:name="_Toc461538440"/>
      <w:bookmarkStart w:id="13" w:name="_Toc461538472"/>
      <w:bookmarkStart w:id="14" w:name="_Toc525541470"/>
      <w:bookmarkStart w:id="15" w:name="_Toc525541748"/>
      <w:r w:rsidRPr="00436637">
        <w:rPr>
          <w:rStyle w:val="Jakoisticanje"/>
          <w:rFonts w:ascii="Calibri Light" w:hAnsi="Calibri Light" w:cs="Calibri Light"/>
          <w:i w:val="0"/>
          <w:iCs w:val="0"/>
          <w:color w:val="auto"/>
        </w:rPr>
        <w:t>RADNI PROSTOR</w:t>
      </w:r>
      <w:bookmarkEnd w:id="10"/>
      <w:bookmarkEnd w:id="11"/>
      <w:bookmarkEnd w:id="12"/>
      <w:bookmarkEnd w:id="13"/>
      <w:bookmarkEnd w:id="14"/>
      <w:bookmarkEnd w:id="15"/>
    </w:p>
    <w:p w14:paraId="0DEE43D5" w14:textId="77777777" w:rsidR="00315635" w:rsidRPr="00436637" w:rsidRDefault="00315635" w:rsidP="003A1150">
      <w:pPr>
        <w:rPr>
          <w:rFonts w:ascii="Calibri Light" w:hAnsi="Calibri Light" w:cs="Calibri Light"/>
        </w:rPr>
      </w:pPr>
      <w:r w:rsidRPr="00436637">
        <w:rPr>
          <w:rFonts w:ascii="Calibri Light" w:hAnsi="Calibri Light" w:cs="Calibri Light"/>
        </w:rPr>
        <w:t>Radni prostor kojim se koristi Srednja škola Jelkovec u školskoj godini 201</w:t>
      </w:r>
      <w:r w:rsidR="00042216">
        <w:rPr>
          <w:rFonts w:ascii="Calibri Light" w:hAnsi="Calibri Light" w:cs="Calibri Light"/>
        </w:rPr>
        <w:t>9./2020</w:t>
      </w:r>
      <w:r w:rsidR="00CC1E4A" w:rsidRPr="00436637">
        <w:rPr>
          <w:rFonts w:ascii="Calibri Light" w:hAnsi="Calibri Light" w:cs="Calibri Light"/>
        </w:rPr>
        <w:t>.</w:t>
      </w:r>
      <w:r w:rsidR="00AC54B5" w:rsidRPr="00436637">
        <w:rPr>
          <w:rFonts w:ascii="Calibri Light" w:hAnsi="Calibri Light" w:cs="Calibri Light"/>
        </w:rPr>
        <w:t xml:space="preserve"> nalazi se</w:t>
      </w:r>
      <w:r w:rsidRPr="00436637">
        <w:rPr>
          <w:rFonts w:ascii="Calibri Light" w:hAnsi="Calibri Light" w:cs="Calibri Light"/>
        </w:rPr>
        <w:t xml:space="preserve"> na adresi Vladimira Stahuljaka 1, Sesvete. </w:t>
      </w:r>
    </w:p>
    <w:p w14:paraId="08AD0572" w14:textId="77777777" w:rsidR="00315635" w:rsidRPr="00436637" w:rsidRDefault="00315635" w:rsidP="003A1150">
      <w:pPr>
        <w:rPr>
          <w:rFonts w:ascii="Calibri Light" w:hAnsi="Calibri Light" w:cs="Calibri Light"/>
        </w:rPr>
      </w:pPr>
    </w:p>
    <w:p w14:paraId="70B68954" w14:textId="77777777" w:rsidR="00315635" w:rsidRPr="00436637" w:rsidRDefault="00FD3B45" w:rsidP="003A1150">
      <w:pPr>
        <w:rPr>
          <w:rFonts w:ascii="Calibri Light" w:hAnsi="Calibri Light" w:cs="Calibri Light"/>
          <w:b/>
        </w:rPr>
      </w:pPr>
      <w:r w:rsidRPr="00436637">
        <w:rPr>
          <w:rFonts w:ascii="Calibri Light" w:hAnsi="Calibri Light" w:cs="Calibri Light"/>
        </w:rPr>
        <w:t>Škola ima 4</w:t>
      </w:r>
      <w:r w:rsidR="00AC54B5" w:rsidRPr="00436637">
        <w:rPr>
          <w:rFonts w:ascii="Calibri Light" w:hAnsi="Calibri Light" w:cs="Calibri Light"/>
        </w:rPr>
        <w:t>.</w:t>
      </w:r>
      <w:r w:rsidRPr="00436637">
        <w:rPr>
          <w:rFonts w:ascii="Calibri Light" w:hAnsi="Calibri Light" w:cs="Calibri Light"/>
        </w:rPr>
        <w:t>544,77</w:t>
      </w:r>
      <w:r w:rsidR="00315635" w:rsidRPr="00436637">
        <w:rPr>
          <w:rFonts w:ascii="Calibri Light" w:hAnsi="Calibri Light" w:cs="Calibri Light"/>
        </w:rPr>
        <w:t xml:space="preserve"> m2 unutarnje površine.</w:t>
      </w:r>
      <w:r w:rsidR="00315635" w:rsidRPr="00436637">
        <w:rPr>
          <w:rFonts w:ascii="Calibri Light" w:hAnsi="Calibri Light" w:cs="Calibri Light"/>
          <w:b/>
        </w:rPr>
        <w:tab/>
      </w:r>
    </w:p>
    <w:p w14:paraId="25BF4E15" w14:textId="77777777" w:rsidR="00315635" w:rsidRPr="00436637" w:rsidRDefault="00315635" w:rsidP="003A1150">
      <w:pPr>
        <w:rPr>
          <w:rFonts w:ascii="Calibri Light" w:hAnsi="Calibri Light" w:cs="Calibri Light"/>
          <w:b/>
        </w:rPr>
      </w:pPr>
    </w:p>
    <w:p w14:paraId="37234B21" w14:textId="77777777" w:rsidR="00315635" w:rsidRPr="00436637" w:rsidRDefault="00315635" w:rsidP="003A1150">
      <w:pPr>
        <w:rPr>
          <w:rFonts w:ascii="Calibri Light" w:hAnsi="Calibri Light" w:cs="Calibri Light"/>
        </w:rPr>
      </w:pPr>
      <w:r w:rsidRPr="00436637">
        <w:rPr>
          <w:rFonts w:ascii="Calibri Light" w:hAnsi="Calibri Light" w:cs="Calibri Light"/>
        </w:rPr>
        <w:t>Radni prostor čini 24 učionice (13 općih učionica i 4 praktikuma, 4 računalne učionice te 3 radionička prostora), 15 kabineta, knjižnica i čitaonica.</w:t>
      </w:r>
      <w:r w:rsidR="00FD3B45" w:rsidRPr="00436637">
        <w:rPr>
          <w:rFonts w:ascii="Calibri Light" w:hAnsi="Calibri Light" w:cs="Calibri Light"/>
        </w:rPr>
        <w:t xml:space="preserve"> Ukupni prostor koji koriste učenici iznosi 4</w:t>
      </w:r>
      <w:r w:rsidR="00AC54B5" w:rsidRPr="00436637">
        <w:rPr>
          <w:rFonts w:ascii="Calibri Light" w:hAnsi="Calibri Light" w:cs="Calibri Light"/>
        </w:rPr>
        <w:t>.</w:t>
      </w:r>
      <w:r w:rsidR="00FD3B45" w:rsidRPr="00436637">
        <w:rPr>
          <w:rFonts w:ascii="Calibri Light" w:hAnsi="Calibri Light" w:cs="Calibri Light"/>
        </w:rPr>
        <w:t>307 m2.</w:t>
      </w:r>
    </w:p>
    <w:p w14:paraId="6006001C" w14:textId="77777777" w:rsidR="00315635" w:rsidRPr="00436637" w:rsidRDefault="00315635" w:rsidP="003A1150">
      <w:pPr>
        <w:rPr>
          <w:rFonts w:ascii="Calibri Light" w:hAnsi="Calibri Light" w:cs="Calibri Light"/>
        </w:rPr>
      </w:pPr>
    </w:p>
    <w:p w14:paraId="613F2B2E" w14:textId="77777777" w:rsidR="00315635" w:rsidRPr="00436637" w:rsidRDefault="00315635" w:rsidP="003A1150">
      <w:pPr>
        <w:rPr>
          <w:rFonts w:ascii="Calibri Light" w:hAnsi="Calibri Light" w:cs="Calibri Light"/>
        </w:rPr>
      </w:pPr>
      <w:r w:rsidRPr="00436637">
        <w:rPr>
          <w:rFonts w:ascii="Calibri Light" w:hAnsi="Calibri Light" w:cs="Calibri Light"/>
        </w:rPr>
        <w:t>Srednja škola Jelkovec je prelaskom u novu zgradu kompletno opremljena novom nastavnom opremom. Škola ima lift, prostor za domare i spremačice te arhivu. Također, Škola ima dvonamjensko skloništ</w:t>
      </w:r>
      <w:r w:rsidR="00AC54B5" w:rsidRPr="00436637">
        <w:rPr>
          <w:rFonts w:ascii="Calibri Light" w:hAnsi="Calibri Light" w:cs="Calibri Light"/>
        </w:rPr>
        <w:t>e površine 909 m2</w:t>
      </w:r>
      <w:r w:rsidRPr="00436637">
        <w:rPr>
          <w:rFonts w:ascii="Calibri Light" w:hAnsi="Calibri Light" w:cs="Calibri Light"/>
        </w:rPr>
        <w:t>.</w:t>
      </w:r>
    </w:p>
    <w:p w14:paraId="4F686AF6" w14:textId="77777777" w:rsidR="00315635" w:rsidRPr="00436637" w:rsidRDefault="00315635" w:rsidP="003A1150">
      <w:pPr>
        <w:rPr>
          <w:rFonts w:ascii="Calibri Light" w:hAnsi="Calibri Light" w:cs="Calibri Light"/>
        </w:rPr>
      </w:pPr>
    </w:p>
    <w:p w14:paraId="73DC44BE" w14:textId="77777777" w:rsidR="00315635" w:rsidRPr="00436637" w:rsidRDefault="00315635" w:rsidP="003A1150">
      <w:pPr>
        <w:rPr>
          <w:rFonts w:ascii="Calibri Light" w:hAnsi="Calibri Light" w:cs="Calibri Light"/>
        </w:rPr>
      </w:pPr>
      <w:r w:rsidRPr="00436637">
        <w:rPr>
          <w:rFonts w:ascii="Calibri Light" w:hAnsi="Calibri Light" w:cs="Calibri Light"/>
        </w:rPr>
        <w:t>U svim stručnim vijećima dobri su uvjeti rada, a stalna je obveza osuvremeniti nastavu, stvarati ozračja u kojem je moguće postići dobre rezultate.</w:t>
      </w:r>
      <w:r w:rsidR="00C44C25" w:rsidRPr="00436637">
        <w:rPr>
          <w:rFonts w:ascii="Calibri Light" w:hAnsi="Calibri Light" w:cs="Calibri Light"/>
        </w:rPr>
        <w:t xml:space="preserve"> Dokaz tome jest i implementacija novog strukovnog kurikuluma u sva četiri razredna odijela prvog razreda smjera tehničar za računalstvo, s čim želimo postići to da učenici ostvare ciljeve i ishode učenja u suvremenom svijetu i budu konkurentniji znanjem i vještinama na tržištu rada.</w:t>
      </w:r>
    </w:p>
    <w:p w14:paraId="64462402" w14:textId="77777777" w:rsidR="00315635" w:rsidRPr="00436637" w:rsidRDefault="00315635" w:rsidP="003A1150">
      <w:pPr>
        <w:rPr>
          <w:rFonts w:ascii="Calibri Light" w:hAnsi="Calibri Light" w:cs="Calibri Light"/>
        </w:rPr>
      </w:pPr>
    </w:p>
    <w:p w14:paraId="71E04BA6" w14:textId="77777777" w:rsidR="00315635" w:rsidRPr="00436637" w:rsidRDefault="00315635" w:rsidP="003A1150">
      <w:pPr>
        <w:rPr>
          <w:rFonts w:ascii="Calibri Light" w:hAnsi="Calibri Light" w:cs="Calibri Light"/>
        </w:rPr>
      </w:pPr>
      <w:r w:rsidRPr="00436637">
        <w:rPr>
          <w:rFonts w:ascii="Calibri Light" w:hAnsi="Calibri Light" w:cs="Calibri Light"/>
        </w:rPr>
        <w:t xml:space="preserve">Satnica je prilagođena radnom prostoru kojim bi se obuhvatile fakultativna nastava, dodatna i dopunska nastava te se omogućilo učenicima da svoje znanje, odnosno kompetencije podignu na višu odgojno – obrazovnu razinu. </w:t>
      </w:r>
      <w:r w:rsidR="00CC1E4A" w:rsidRPr="00436637">
        <w:rPr>
          <w:rFonts w:ascii="Calibri Light" w:hAnsi="Calibri Light" w:cs="Calibri Light"/>
        </w:rPr>
        <w:t>Satnica je od ove godine prilagođena i činjenici da se u popodnevnoj smjeni u prostoru Srednje škole Jelkovec odvija odgojno – obrazovni rad učenika 4.razreda Osnovne škole Jelkovec.</w:t>
      </w:r>
    </w:p>
    <w:p w14:paraId="44C300DD" w14:textId="77777777" w:rsidR="00315635" w:rsidRPr="00436637" w:rsidRDefault="00315635" w:rsidP="003A1150">
      <w:pPr>
        <w:rPr>
          <w:rFonts w:ascii="Calibri Light" w:hAnsi="Calibri Light" w:cs="Calibri Light"/>
        </w:rPr>
      </w:pPr>
    </w:p>
    <w:p w14:paraId="0804E4F2" w14:textId="77777777" w:rsidR="00315635" w:rsidRPr="00436637" w:rsidRDefault="00315635" w:rsidP="003A1150">
      <w:pPr>
        <w:rPr>
          <w:rFonts w:ascii="Calibri Light" w:hAnsi="Calibri Light" w:cs="Calibri Light"/>
        </w:rPr>
      </w:pPr>
      <w:r w:rsidRPr="00436637">
        <w:rPr>
          <w:rFonts w:ascii="Calibri Light" w:hAnsi="Calibri Light" w:cs="Calibri Light"/>
        </w:rPr>
        <w:t xml:space="preserve">Na trajnu kvalitetu i razinu znanja utječe i stalno stručno usavršavanje nastavnika. Obveza je stalno prisustvo na izvorima znanja, primjena novih metoda i tehnologija rada te intenzivan kontakt s učenicima, njihovim roditeljima i širom društvenom zajednicom. </w:t>
      </w:r>
    </w:p>
    <w:p w14:paraId="3ECFD668" w14:textId="77777777" w:rsidR="00315635" w:rsidRPr="00436637" w:rsidRDefault="00315635" w:rsidP="003A1150">
      <w:pPr>
        <w:rPr>
          <w:rFonts w:ascii="Calibri Light" w:hAnsi="Calibri Light" w:cs="Calibri Light"/>
        </w:rPr>
      </w:pPr>
    </w:p>
    <w:p w14:paraId="466119FD" w14:textId="77777777" w:rsidR="00FD3B45" w:rsidRPr="00436637" w:rsidRDefault="00315635" w:rsidP="003A1150">
      <w:pPr>
        <w:rPr>
          <w:rFonts w:ascii="Calibri Light" w:hAnsi="Calibri Light" w:cs="Calibri Light"/>
        </w:rPr>
      </w:pPr>
      <w:r w:rsidRPr="00436637">
        <w:rPr>
          <w:rFonts w:ascii="Calibri Light" w:hAnsi="Calibri Light" w:cs="Calibri Light"/>
        </w:rPr>
        <w:t>Površina vanjs</w:t>
      </w:r>
      <w:r w:rsidR="00FD3B45" w:rsidRPr="00436637">
        <w:rPr>
          <w:rFonts w:ascii="Calibri Light" w:hAnsi="Calibri Light" w:cs="Calibri Light"/>
        </w:rPr>
        <w:t>kih sportskih terena iznosi 1</w:t>
      </w:r>
      <w:r w:rsidR="00AC54B5" w:rsidRPr="00436637">
        <w:rPr>
          <w:rFonts w:ascii="Calibri Light" w:hAnsi="Calibri Light" w:cs="Calibri Light"/>
        </w:rPr>
        <w:t>.</w:t>
      </w:r>
      <w:r w:rsidR="00FD3B45" w:rsidRPr="00436637">
        <w:rPr>
          <w:rFonts w:ascii="Calibri Light" w:hAnsi="Calibri Light" w:cs="Calibri Light"/>
        </w:rPr>
        <w:t>965,70</w:t>
      </w:r>
      <w:r w:rsidRPr="00436637">
        <w:rPr>
          <w:rFonts w:ascii="Calibri Light" w:hAnsi="Calibri Light" w:cs="Calibri Light"/>
        </w:rPr>
        <w:t xml:space="preserve"> m2. Dodatne površine zauzimaju svlačionice sa sanitarijama, trafostanica, kotlovnica i prostor za TK centralu, </w:t>
      </w:r>
      <w:proofErr w:type="spellStart"/>
      <w:r w:rsidRPr="00436637">
        <w:rPr>
          <w:rFonts w:ascii="Calibri Light" w:hAnsi="Calibri Light" w:cs="Calibri Light"/>
        </w:rPr>
        <w:t>sprinkler</w:t>
      </w:r>
      <w:proofErr w:type="spellEnd"/>
      <w:r w:rsidRPr="00436637">
        <w:rPr>
          <w:rFonts w:ascii="Calibri Light" w:hAnsi="Calibri Light" w:cs="Calibri Light"/>
        </w:rPr>
        <w:t xml:space="preserve"> strojarni</w:t>
      </w:r>
      <w:r w:rsidR="00FD3B45" w:rsidRPr="00436637">
        <w:rPr>
          <w:rFonts w:ascii="Calibri Light" w:hAnsi="Calibri Light" w:cs="Calibri Light"/>
        </w:rPr>
        <w:t xml:space="preserve">ca i elektroagregatska </w:t>
      </w:r>
      <w:proofErr w:type="spellStart"/>
      <w:r w:rsidR="00FD3B45" w:rsidRPr="00436637">
        <w:rPr>
          <w:rFonts w:ascii="Calibri Light" w:hAnsi="Calibri Light" w:cs="Calibri Light"/>
        </w:rPr>
        <w:t>stanica,natkriveni</w:t>
      </w:r>
      <w:proofErr w:type="spellEnd"/>
      <w:r w:rsidR="00FD3B45" w:rsidRPr="00436637">
        <w:rPr>
          <w:rFonts w:ascii="Calibri Light" w:hAnsi="Calibri Light" w:cs="Calibri Light"/>
        </w:rPr>
        <w:t xml:space="preserve"> parking i ostale prateće prostorije površine 2</w:t>
      </w:r>
      <w:r w:rsidR="00AC54B5" w:rsidRPr="00436637">
        <w:rPr>
          <w:rFonts w:ascii="Calibri Light" w:hAnsi="Calibri Light" w:cs="Calibri Light"/>
        </w:rPr>
        <w:t>.</w:t>
      </w:r>
      <w:r w:rsidR="00FD3B45" w:rsidRPr="00436637">
        <w:rPr>
          <w:rFonts w:ascii="Calibri Light" w:hAnsi="Calibri Light" w:cs="Calibri Light"/>
        </w:rPr>
        <w:t>996 m2, što ukupno iznosi 5</w:t>
      </w:r>
      <w:r w:rsidR="00AC54B5" w:rsidRPr="00436637">
        <w:rPr>
          <w:rFonts w:ascii="Calibri Light" w:hAnsi="Calibri Light" w:cs="Calibri Light"/>
        </w:rPr>
        <w:t>.</w:t>
      </w:r>
      <w:r w:rsidR="00FD3B45" w:rsidRPr="00436637">
        <w:rPr>
          <w:rFonts w:ascii="Calibri Light" w:hAnsi="Calibri Light" w:cs="Calibri Light"/>
        </w:rPr>
        <w:t xml:space="preserve">183,46 m2, </w:t>
      </w:r>
      <w:r w:rsidR="00FD3B45" w:rsidRPr="00436637">
        <w:rPr>
          <w:rFonts w:ascii="Calibri Light" w:hAnsi="Calibri Light" w:cs="Calibri Light"/>
        </w:rPr>
        <w:lastRenderedPageBreak/>
        <w:t>od toga učenici koriste 658,12 m2. Školi pripada višenamjenska sportska dvorana ukupne površine 4</w:t>
      </w:r>
      <w:r w:rsidR="00AC54B5" w:rsidRPr="00436637">
        <w:rPr>
          <w:rFonts w:ascii="Calibri Light" w:hAnsi="Calibri Light" w:cs="Calibri Light"/>
        </w:rPr>
        <w:t>.</w:t>
      </w:r>
      <w:r w:rsidR="00FD3B45" w:rsidRPr="00436637">
        <w:rPr>
          <w:rFonts w:ascii="Calibri Light" w:hAnsi="Calibri Light" w:cs="Calibri Light"/>
        </w:rPr>
        <w:t>657,20 m2. Dvorana ima igralište, gledalište, svlačionice sa sanitarnim prostorom, prostorije tehničke namjene te prateće prostorije.</w:t>
      </w:r>
    </w:p>
    <w:p w14:paraId="162EE052" w14:textId="77777777" w:rsidR="00315635" w:rsidRPr="00436637" w:rsidRDefault="00FD3B45" w:rsidP="003A1150">
      <w:pPr>
        <w:rPr>
          <w:rFonts w:ascii="Calibri Light" w:hAnsi="Calibri Light" w:cs="Calibri Light"/>
        </w:rPr>
      </w:pPr>
      <w:r w:rsidRPr="00436637">
        <w:rPr>
          <w:rFonts w:ascii="Calibri Light" w:hAnsi="Calibri Light" w:cs="Calibri Light"/>
        </w:rPr>
        <w:t xml:space="preserve"> toga učenici koriste 3</w:t>
      </w:r>
      <w:r w:rsidR="00AC54B5" w:rsidRPr="00436637">
        <w:rPr>
          <w:rFonts w:ascii="Calibri Light" w:hAnsi="Calibri Light" w:cs="Calibri Light"/>
        </w:rPr>
        <w:t>.</w:t>
      </w:r>
      <w:r w:rsidRPr="00436637">
        <w:rPr>
          <w:rFonts w:ascii="Calibri Light" w:hAnsi="Calibri Light" w:cs="Calibri Light"/>
        </w:rPr>
        <w:t xml:space="preserve">193,41 m2. </w:t>
      </w:r>
    </w:p>
    <w:p w14:paraId="1F60625D" w14:textId="77777777" w:rsidR="00F179C8" w:rsidRPr="00436637" w:rsidRDefault="00315635" w:rsidP="003A1150">
      <w:pPr>
        <w:rPr>
          <w:rFonts w:ascii="Calibri Light" w:hAnsi="Calibri Light" w:cs="Calibri Light"/>
        </w:rPr>
      </w:pPr>
      <w:r w:rsidRPr="00436637">
        <w:rPr>
          <w:rFonts w:ascii="Calibri Light" w:hAnsi="Calibri Light" w:cs="Calibri Light"/>
        </w:rPr>
        <w:t xml:space="preserve">Na prostoru oko škole zasađeno je nisko raslinje i različite vrste sadnica, a njihova površina iznosi 473 m2. </w:t>
      </w:r>
      <w:bookmarkStart w:id="16" w:name="_Toc461536933"/>
      <w:bookmarkStart w:id="17" w:name="_Toc461537652"/>
    </w:p>
    <w:p w14:paraId="4FAA4295" w14:textId="77777777" w:rsidR="002B7F65" w:rsidRPr="00436637" w:rsidRDefault="002B7F65" w:rsidP="003A1150">
      <w:pPr>
        <w:rPr>
          <w:rStyle w:val="Jakoisticanje"/>
          <w:rFonts w:ascii="Calibri Light" w:hAnsi="Calibri Light" w:cs="Calibri Light"/>
          <w:i w:val="0"/>
          <w:color w:val="auto"/>
        </w:rPr>
      </w:pPr>
    </w:p>
    <w:p w14:paraId="51C91BD4" w14:textId="77777777" w:rsidR="002B7F65" w:rsidRPr="00436637" w:rsidRDefault="002B7F65" w:rsidP="003A1150">
      <w:pPr>
        <w:rPr>
          <w:rStyle w:val="Jakoisticanje"/>
          <w:rFonts w:ascii="Calibri Light" w:hAnsi="Calibri Light" w:cs="Calibri Light"/>
          <w:i w:val="0"/>
          <w:color w:val="auto"/>
        </w:rPr>
      </w:pPr>
    </w:p>
    <w:p w14:paraId="2B3D7BB8" w14:textId="77777777" w:rsidR="00315635" w:rsidRPr="00436637" w:rsidRDefault="00315635" w:rsidP="003A1150">
      <w:pPr>
        <w:pStyle w:val="Naslov3"/>
        <w:rPr>
          <w:rFonts w:ascii="Calibri Light" w:hAnsi="Calibri Light" w:cs="Calibri Light"/>
        </w:rPr>
      </w:pPr>
      <w:bookmarkStart w:id="18" w:name="_Toc525541471"/>
      <w:bookmarkStart w:id="19" w:name="_Toc525541749"/>
      <w:bookmarkStart w:id="20" w:name="_Toc20392216"/>
      <w:r w:rsidRPr="00436637">
        <w:rPr>
          <w:rFonts w:ascii="Calibri Light" w:hAnsi="Calibri Light" w:cs="Calibri Light"/>
        </w:rPr>
        <w:t>PODACI O BROJU UČENIKA,</w:t>
      </w:r>
      <w:bookmarkStart w:id="21" w:name="_Toc367727435"/>
      <w:bookmarkStart w:id="22" w:name="_Toc367776559"/>
      <w:bookmarkStart w:id="23" w:name="_Toc367779236"/>
      <w:bookmarkStart w:id="24" w:name="_Toc367779421"/>
      <w:bookmarkStart w:id="25" w:name="_Toc399329295"/>
      <w:r w:rsidRPr="00436637">
        <w:rPr>
          <w:rFonts w:ascii="Calibri Light" w:hAnsi="Calibri Light" w:cs="Calibri Light"/>
        </w:rPr>
        <w:t xml:space="preserve"> RAZREDNIH ODJELA I PROGRAMA</w:t>
      </w:r>
      <w:bookmarkEnd w:id="16"/>
      <w:bookmarkEnd w:id="17"/>
      <w:bookmarkEnd w:id="18"/>
      <w:bookmarkEnd w:id="19"/>
      <w:bookmarkEnd w:id="20"/>
      <w:bookmarkEnd w:id="21"/>
      <w:bookmarkEnd w:id="22"/>
      <w:bookmarkEnd w:id="23"/>
      <w:bookmarkEnd w:id="24"/>
      <w:bookmarkEnd w:id="25"/>
      <w:r w:rsidRPr="00436637">
        <w:rPr>
          <w:rFonts w:ascii="Calibri Light" w:hAnsi="Calibri Light" w:cs="Calibri Light"/>
        </w:rPr>
        <w:t xml:space="preserve"> </w:t>
      </w:r>
    </w:p>
    <w:p w14:paraId="70C0044D" w14:textId="77777777" w:rsidR="001D2F43" w:rsidRPr="00436637" w:rsidRDefault="001D2F43" w:rsidP="003A1150">
      <w:pPr>
        <w:rPr>
          <w:rFonts w:ascii="Calibri Light" w:hAnsi="Calibri Light" w:cs="Calibri Light"/>
          <w:b/>
          <w:bCs/>
          <w:i/>
          <w:iCs/>
        </w:rPr>
      </w:pPr>
    </w:p>
    <w:tbl>
      <w:tblPr>
        <w:tblStyle w:val="Svijetlatablicapopisa1"/>
        <w:tblW w:w="5000" w:type="pct"/>
        <w:tblLook w:val="0560" w:firstRow="1" w:lastRow="1" w:firstColumn="0" w:lastColumn="1" w:noHBand="0" w:noVBand="1"/>
      </w:tblPr>
      <w:tblGrid>
        <w:gridCol w:w="1222"/>
        <w:gridCol w:w="777"/>
        <w:gridCol w:w="1050"/>
        <w:gridCol w:w="218"/>
        <w:gridCol w:w="1050"/>
        <w:gridCol w:w="1050"/>
        <w:gridCol w:w="837"/>
        <w:gridCol w:w="485"/>
        <w:gridCol w:w="2099"/>
      </w:tblGrid>
      <w:tr w:rsidR="00E53BEA" w:rsidRPr="00436637" w14:paraId="39B04696" w14:textId="77777777" w:rsidTr="002416A6">
        <w:trPr>
          <w:cnfStyle w:val="100000000000" w:firstRow="1" w:lastRow="0" w:firstColumn="0" w:lastColumn="0" w:oddVBand="0" w:evenVBand="0" w:oddHBand="0" w:evenHBand="0" w:firstRowFirstColumn="0" w:firstRowLastColumn="0" w:lastRowFirstColumn="0" w:lastRowLastColumn="0"/>
          <w:trHeight w:val="219"/>
        </w:trPr>
        <w:tc>
          <w:tcPr>
            <w:tcW w:w="697" w:type="pct"/>
            <w:vMerge w:val="restart"/>
            <w:textDirection w:val="btLr"/>
          </w:tcPr>
          <w:p w14:paraId="11720299" w14:textId="77777777" w:rsidR="00746894" w:rsidRPr="00436637" w:rsidRDefault="00746894" w:rsidP="003A1150">
            <w:pPr>
              <w:rPr>
                <w:rFonts w:ascii="Calibri Light" w:eastAsia="Calibri" w:hAnsi="Calibri Light" w:cs="Calibri Light"/>
              </w:rPr>
            </w:pPr>
          </w:p>
          <w:p w14:paraId="5DDA6E8A"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RAZRED</w:t>
            </w:r>
          </w:p>
        </w:tc>
        <w:tc>
          <w:tcPr>
            <w:tcW w:w="444" w:type="pct"/>
            <w:vMerge w:val="restart"/>
            <w:textDirection w:val="btLr"/>
          </w:tcPr>
          <w:p w14:paraId="1FCF7E80" w14:textId="77777777" w:rsidR="00746894" w:rsidRPr="00436637" w:rsidRDefault="00746894" w:rsidP="003A1150">
            <w:pPr>
              <w:rPr>
                <w:rFonts w:ascii="Calibri Light" w:eastAsia="Calibri" w:hAnsi="Calibri Light" w:cs="Calibri Light"/>
              </w:rPr>
            </w:pPr>
          </w:p>
          <w:p w14:paraId="7634AA38"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BROJ RAZREDNIH ODJELA</w:t>
            </w:r>
          </w:p>
          <w:p w14:paraId="5D732F9C" w14:textId="77777777" w:rsidR="00746894" w:rsidRPr="00436637" w:rsidRDefault="00746894" w:rsidP="003A1150">
            <w:pPr>
              <w:rPr>
                <w:rFonts w:ascii="Calibri Light" w:eastAsia="Calibri" w:hAnsi="Calibri Light" w:cs="Calibri Light"/>
              </w:rPr>
            </w:pPr>
          </w:p>
        </w:tc>
        <w:tc>
          <w:tcPr>
            <w:tcW w:w="599" w:type="pct"/>
          </w:tcPr>
          <w:p w14:paraId="26F66AE2" w14:textId="77777777" w:rsidR="00746894" w:rsidRPr="00436637" w:rsidRDefault="00746894" w:rsidP="003A1150">
            <w:pPr>
              <w:rPr>
                <w:rFonts w:ascii="Calibri Light" w:eastAsia="Calibri" w:hAnsi="Calibri Light" w:cs="Calibri Light"/>
              </w:rPr>
            </w:pPr>
          </w:p>
        </w:tc>
        <w:tc>
          <w:tcPr>
            <w:tcW w:w="2063" w:type="pct"/>
            <w:gridSpan w:val="5"/>
          </w:tcPr>
          <w:p w14:paraId="566F3991"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 xml:space="preserve">BROJ UČENIKA  </w:t>
            </w:r>
          </w:p>
        </w:tc>
        <w:tc>
          <w:tcPr>
            <w:cnfStyle w:val="000100000000" w:firstRow="0" w:lastRow="0" w:firstColumn="0" w:lastColumn="1" w:oddVBand="0" w:evenVBand="0" w:oddHBand="0" w:evenHBand="0" w:firstRowFirstColumn="0" w:firstRowLastColumn="0" w:lastRowFirstColumn="0" w:lastRowLastColumn="0"/>
            <w:tcW w:w="1197" w:type="pct"/>
            <w:vMerge w:val="restart"/>
          </w:tcPr>
          <w:p w14:paraId="040044E0" w14:textId="77777777" w:rsidR="00746894" w:rsidRPr="00436637" w:rsidRDefault="00746894" w:rsidP="003A1150">
            <w:pPr>
              <w:rPr>
                <w:rFonts w:ascii="Calibri Light" w:eastAsia="Calibri" w:hAnsi="Calibri Light" w:cs="Calibri Light"/>
              </w:rPr>
            </w:pPr>
          </w:p>
          <w:p w14:paraId="195EE6A5" w14:textId="77777777" w:rsidR="00746894" w:rsidRPr="00436637" w:rsidRDefault="00746894" w:rsidP="003A1150">
            <w:pPr>
              <w:rPr>
                <w:rFonts w:ascii="Calibri Light" w:eastAsia="Calibri" w:hAnsi="Calibri Light" w:cs="Calibri Light"/>
              </w:rPr>
            </w:pPr>
          </w:p>
          <w:p w14:paraId="68C3144B" w14:textId="77777777" w:rsidR="00746894" w:rsidRPr="00436637" w:rsidRDefault="00746894" w:rsidP="003A1150">
            <w:pPr>
              <w:rPr>
                <w:rFonts w:ascii="Calibri Light" w:eastAsia="Calibri" w:hAnsi="Calibri Light" w:cs="Calibri Light"/>
              </w:rPr>
            </w:pPr>
          </w:p>
          <w:p w14:paraId="1EEE5E9C"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BROJ UČENIKA S TEŠKOĆAMA U RAZVOJU (PRIMJERENI OBLIK ODGOJA I OBRAZIVANJA)</w:t>
            </w:r>
          </w:p>
        </w:tc>
      </w:tr>
      <w:tr w:rsidR="00E53BEA" w:rsidRPr="00436637" w14:paraId="315F305A" w14:textId="77777777" w:rsidTr="002416A6">
        <w:trPr>
          <w:cnfStyle w:val="000000100000" w:firstRow="0" w:lastRow="0" w:firstColumn="0" w:lastColumn="0" w:oddVBand="0" w:evenVBand="0" w:oddHBand="1" w:evenHBand="0" w:firstRowFirstColumn="0" w:firstRowLastColumn="0" w:lastRowFirstColumn="0" w:lastRowLastColumn="0"/>
          <w:trHeight w:val="2966"/>
        </w:trPr>
        <w:tc>
          <w:tcPr>
            <w:tcW w:w="697" w:type="pct"/>
            <w:vMerge/>
          </w:tcPr>
          <w:p w14:paraId="3A90C002" w14:textId="77777777" w:rsidR="00746894" w:rsidRPr="00436637" w:rsidRDefault="00746894" w:rsidP="003A1150">
            <w:pPr>
              <w:rPr>
                <w:rFonts w:ascii="Calibri Light" w:eastAsia="Calibri" w:hAnsi="Calibri Light" w:cs="Calibri Light"/>
                <w:b/>
              </w:rPr>
            </w:pPr>
          </w:p>
        </w:tc>
        <w:tc>
          <w:tcPr>
            <w:tcW w:w="444" w:type="pct"/>
            <w:vMerge/>
          </w:tcPr>
          <w:p w14:paraId="5E22EC8F" w14:textId="77777777" w:rsidR="00746894" w:rsidRPr="00436637" w:rsidRDefault="00746894" w:rsidP="003A1150">
            <w:pPr>
              <w:rPr>
                <w:rFonts w:ascii="Calibri Light" w:eastAsia="Calibri" w:hAnsi="Calibri Light" w:cs="Calibri Light"/>
                <w:b/>
              </w:rPr>
            </w:pPr>
          </w:p>
        </w:tc>
        <w:tc>
          <w:tcPr>
            <w:tcW w:w="725" w:type="pct"/>
            <w:gridSpan w:val="2"/>
            <w:textDirection w:val="btLr"/>
          </w:tcPr>
          <w:p w14:paraId="7CDA1000" w14:textId="77777777" w:rsidR="00746894" w:rsidRPr="00436637" w:rsidRDefault="00746894" w:rsidP="003A1150">
            <w:pPr>
              <w:rPr>
                <w:rFonts w:ascii="Calibri Light" w:eastAsia="Calibri" w:hAnsi="Calibri Light" w:cs="Calibri Light"/>
                <w:b/>
              </w:rPr>
            </w:pPr>
          </w:p>
          <w:p w14:paraId="54A4B8F9"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STRUKOVNA KVALIFIKACIJA / ZANIMANJE: ELEKTROTEHNIČAR</w:t>
            </w:r>
          </w:p>
        </w:tc>
        <w:tc>
          <w:tcPr>
            <w:tcW w:w="599" w:type="pct"/>
            <w:textDirection w:val="btLr"/>
          </w:tcPr>
          <w:p w14:paraId="4E5914BA"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TEHNIČAR ZA ELEKTRONIKU – NOVI STRUKOVNI KURIKULUM</w:t>
            </w:r>
          </w:p>
        </w:tc>
        <w:tc>
          <w:tcPr>
            <w:tcW w:w="599" w:type="pct"/>
            <w:textDirection w:val="btLr"/>
          </w:tcPr>
          <w:p w14:paraId="4A7D0F77"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STRUKOVNA KVALIFIKACIJA / ZANIMANJE: TEHNIČAR ZA RAČUNALSTVO – NOVI  KURIKULUM</w:t>
            </w:r>
          </w:p>
        </w:tc>
        <w:tc>
          <w:tcPr>
            <w:tcW w:w="478" w:type="pct"/>
            <w:textDirection w:val="btLr"/>
          </w:tcPr>
          <w:p w14:paraId="3AC737A6"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STRUKOVNA KVALIFIKACIJA / ZANIMANJE: TEHNIČAR ZA RAČUNALSTVO</w:t>
            </w:r>
          </w:p>
        </w:tc>
        <w:tc>
          <w:tcPr>
            <w:tcW w:w="262" w:type="pct"/>
            <w:textDirection w:val="btLr"/>
          </w:tcPr>
          <w:p w14:paraId="07AEB8F8"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BROJ UČENICA</w:t>
            </w:r>
          </w:p>
        </w:tc>
        <w:tc>
          <w:tcPr>
            <w:cnfStyle w:val="000100000000" w:firstRow="0" w:lastRow="0" w:firstColumn="0" w:lastColumn="1" w:oddVBand="0" w:evenVBand="0" w:oddHBand="0" w:evenHBand="0" w:firstRowFirstColumn="0" w:firstRowLastColumn="0" w:lastRowFirstColumn="0" w:lastRowLastColumn="0"/>
            <w:tcW w:w="1197" w:type="pct"/>
            <w:vMerge/>
          </w:tcPr>
          <w:p w14:paraId="54FAB784" w14:textId="77777777" w:rsidR="00746894" w:rsidRPr="00436637" w:rsidRDefault="00746894" w:rsidP="003A1150">
            <w:pPr>
              <w:rPr>
                <w:rFonts w:ascii="Calibri Light" w:eastAsia="Calibri" w:hAnsi="Calibri Light" w:cs="Calibri Light"/>
              </w:rPr>
            </w:pPr>
          </w:p>
        </w:tc>
      </w:tr>
      <w:tr w:rsidR="00E53BEA" w:rsidRPr="00436637" w14:paraId="5D0A73D2" w14:textId="77777777" w:rsidTr="002416A6">
        <w:trPr>
          <w:trHeight w:val="574"/>
        </w:trPr>
        <w:tc>
          <w:tcPr>
            <w:tcW w:w="697" w:type="pct"/>
          </w:tcPr>
          <w:p w14:paraId="2BCEA7AA"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I.</w:t>
            </w:r>
          </w:p>
        </w:tc>
        <w:tc>
          <w:tcPr>
            <w:tcW w:w="444" w:type="pct"/>
          </w:tcPr>
          <w:p w14:paraId="3202FCBA"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5</w:t>
            </w:r>
          </w:p>
        </w:tc>
        <w:tc>
          <w:tcPr>
            <w:tcW w:w="725" w:type="pct"/>
            <w:gridSpan w:val="2"/>
          </w:tcPr>
          <w:p w14:paraId="37A6287D"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20</w:t>
            </w:r>
          </w:p>
        </w:tc>
        <w:tc>
          <w:tcPr>
            <w:tcW w:w="599" w:type="pct"/>
          </w:tcPr>
          <w:p w14:paraId="7C6C10BC"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26</w:t>
            </w:r>
          </w:p>
        </w:tc>
        <w:tc>
          <w:tcPr>
            <w:tcW w:w="599" w:type="pct"/>
          </w:tcPr>
          <w:p w14:paraId="58CAE785"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69</w:t>
            </w:r>
          </w:p>
        </w:tc>
        <w:tc>
          <w:tcPr>
            <w:tcW w:w="478" w:type="pct"/>
          </w:tcPr>
          <w:p w14:paraId="7B20B074" w14:textId="77777777" w:rsidR="00746894" w:rsidRPr="00436637" w:rsidRDefault="009062D1" w:rsidP="003A1150">
            <w:pPr>
              <w:rPr>
                <w:rFonts w:ascii="Calibri Light" w:eastAsia="Calibri" w:hAnsi="Calibri Light" w:cs="Calibri Light"/>
              </w:rPr>
            </w:pPr>
            <w:r w:rsidRPr="00436637">
              <w:rPr>
                <w:rFonts w:ascii="Calibri Light" w:eastAsia="Calibri" w:hAnsi="Calibri Light" w:cs="Calibri Light"/>
              </w:rPr>
              <w:t>-</w:t>
            </w:r>
          </w:p>
        </w:tc>
        <w:tc>
          <w:tcPr>
            <w:tcW w:w="262" w:type="pct"/>
          </w:tcPr>
          <w:p w14:paraId="301E5BDC" w14:textId="77777777" w:rsidR="00746894" w:rsidRPr="00436637" w:rsidRDefault="00746894" w:rsidP="003A1150">
            <w:pPr>
              <w:rPr>
                <w:rFonts w:ascii="Calibri Light" w:eastAsia="Calibri" w:hAnsi="Calibri Light" w:cs="Calibri Light"/>
              </w:rPr>
            </w:pPr>
          </w:p>
        </w:tc>
        <w:tc>
          <w:tcPr>
            <w:cnfStyle w:val="000100000000" w:firstRow="0" w:lastRow="0" w:firstColumn="0" w:lastColumn="1" w:oddVBand="0" w:evenVBand="0" w:oddHBand="0" w:evenHBand="0" w:firstRowFirstColumn="0" w:firstRowLastColumn="0" w:lastRowFirstColumn="0" w:lastRowLastColumn="0"/>
            <w:tcW w:w="1197" w:type="pct"/>
          </w:tcPr>
          <w:p w14:paraId="17B6DB5E"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9</w:t>
            </w:r>
          </w:p>
        </w:tc>
      </w:tr>
      <w:tr w:rsidR="00E53BEA" w:rsidRPr="00436637" w14:paraId="0D973A1E" w14:textId="77777777" w:rsidTr="002416A6">
        <w:trPr>
          <w:cnfStyle w:val="000000100000" w:firstRow="0" w:lastRow="0" w:firstColumn="0" w:lastColumn="0" w:oddVBand="0" w:evenVBand="0" w:oddHBand="1" w:evenHBand="0" w:firstRowFirstColumn="0" w:firstRowLastColumn="0" w:lastRowFirstColumn="0" w:lastRowLastColumn="0"/>
          <w:trHeight w:val="558"/>
        </w:trPr>
        <w:tc>
          <w:tcPr>
            <w:tcW w:w="697" w:type="pct"/>
          </w:tcPr>
          <w:p w14:paraId="750A34D9"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II.</w:t>
            </w:r>
          </w:p>
        </w:tc>
        <w:tc>
          <w:tcPr>
            <w:tcW w:w="444" w:type="pct"/>
          </w:tcPr>
          <w:p w14:paraId="239A68D0"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5</w:t>
            </w:r>
          </w:p>
        </w:tc>
        <w:tc>
          <w:tcPr>
            <w:tcW w:w="725" w:type="pct"/>
            <w:gridSpan w:val="2"/>
          </w:tcPr>
          <w:p w14:paraId="75B3B054" w14:textId="77777777" w:rsidR="00746894" w:rsidRPr="00436637" w:rsidRDefault="0074689B" w:rsidP="003A1150">
            <w:pPr>
              <w:rPr>
                <w:rFonts w:ascii="Calibri Light" w:eastAsia="Calibri" w:hAnsi="Calibri Light" w:cs="Calibri Light"/>
              </w:rPr>
            </w:pPr>
            <w:r>
              <w:rPr>
                <w:rFonts w:ascii="Calibri Light" w:eastAsia="Calibri" w:hAnsi="Calibri Light" w:cs="Calibri Light"/>
              </w:rPr>
              <w:t>20</w:t>
            </w:r>
          </w:p>
        </w:tc>
        <w:tc>
          <w:tcPr>
            <w:tcW w:w="599" w:type="pct"/>
          </w:tcPr>
          <w:p w14:paraId="09806C46"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26</w:t>
            </w:r>
          </w:p>
        </w:tc>
        <w:tc>
          <w:tcPr>
            <w:tcW w:w="599" w:type="pct"/>
          </w:tcPr>
          <w:p w14:paraId="1EC66052" w14:textId="77777777" w:rsidR="00D22DAF" w:rsidRPr="00436637" w:rsidRDefault="00B25B9C" w:rsidP="003A1150">
            <w:pPr>
              <w:rPr>
                <w:rFonts w:ascii="Calibri Light" w:eastAsia="Calibri" w:hAnsi="Calibri Light" w:cs="Calibri Light"/>
              </w:rPr>
            </w:pPr>
            <w:r w:rsidRPr="00436637">
              <w:rPr>
                <w:rFonts w:ascii="Calibri Light" w:eastAsia="Calibri" w:hAnsi="Calibri Light" w:cs="Calibri Light"/>
              </w:rPr>
              <w:t>72</w:t>
            </w:r>
          </w:p>
        </w:tc>
        <w:tc>
          <w:tcPr>
            <w:tcW w:w="478" w:type="pct"/>
          </w:tcPr>
          <w:p w14:paraId="3B69E7AE"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w:t>
            </w:r>
          </w:p>
        </w:tc>
        <w:tc>
          <w:tcPr>
            <w:tcW w:w="262" w:type="pct"/>
          </w:tcPr>
          <w:p w14:paraId="68E9D966" w14:textId="77777777" w:rsidR="00746894" w:rsidRPr="00436637" w:rsidRDefault="00746894" w:rsidP="003A1150">
            <w:pPr>
              <w:rPr>
                <w:rFonts w:ascii="Calibri Light" w:eastAsia="Calibri" w:hAnsi="Calibri Light" w:cs="Calibri Light"/>
              </w:rPr>
            </w:pPr>
          </w:p>
        </w:tc>
        <w:tc>
          <w:tcPr>
            <w:cnfStyle w:val="000100000000" w:firstRow="0" w:lastRow="0" w:firstColumn="0" w:lastColumn="1" w:oddVBand="0" w:evenVBand="0" w:oddHBand="0" w:evenHBand="0" w:firstRowFirstColumn="0" w:firstRowLastColumn="0" w:lastRowFirstColumn="0" w:lastRowLastColumn="0"/>
            <w:tcW w:w="1197" w:type="pct"/>
          </w:tcPr>
          <w:p w14:paraId="6E45FA10"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9</w:t>
            </w:r>
          </w:p>
        </w:tc>
      </w:tr>
      <w:tr w:rsidR="00E53BEA" w:rsidRPr="00436637" w14:paraId="63F6B1EA" w14:textId="77777777" w:rsidTr="002416A6">
        <w:trPr>
          <w:trHeight w:val="558"/>
        </w:trPr>
        <w:tc>
          <w:tcPr>
            <w:tcW w:w="697" w:type="pct"/>
          </w:tcPr>
          <w:p w14:paraId="7D9D3F93"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III.</w:t>
            </w:r>
          </w:p>
        </w:tc>
        <w:tc>
          <w:tcPr>
            <w:tcW w:w="444" w:type="pct"/>
          </w:tcPr>
          <w:p w14:paraId="149CF0D4"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5</w:t>
            </w:r>
          </w:p>
        </w:tc>
        <w:tc>
          <w:tcPr>
            <w:tcW w:w="725" w:type="pct"/>
            <w:gridSpan w:val="2"/>
          </w:tcPr>
          <w:p w14:paraId="63CFA365"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26</w:t>
            </w:r>
          </w:p>
        </w:tc>
        <w:tc>
          <w:tcPr>
            <w:tcW w:w="599" w:type="pct"/>
          </w:tcPr>
          <w:p w14:paraId="2FBC443E" w14:textId="77777777" w:rsidR="00746894" w:rsidRPr="00436637" w:rsidRDefault="00E31645" w:rsidP="003A1150">
            <w:pPr>
              <w:rPr>
                <w:rFonts w:ascii="Calibri Light" w:eastAsia="Calibri" w:hAnsi="Calibri Light" w:cs="Calibri Light"/>
              </w:rPr>
            </w:pPr>
            <w:r w:rsidRPr="00436637">
              <w:rPr>
                <w:rFonts w:ascii="Calibri Light" w:eastAsia="Calibri" w:hAnsi="Calibri Light" w:cs="Calibri Light"/>
              </w:rPr>
              <w:t>-</w:t>
            </w:r>
          </w:p>
        </w:tc>
        <w:tc>
          <w:tcPr>
            <w:tcW w:w="599" w:type="pct"/>
          </w:tcPr>
          <w:p w14:paraId="6492BD3D" w14:textId="77777777" w:rsidR="00746894" w:rsidRPr="00436637" w:rsidRDefault="0074689B" w:rsidP="003A1150">
            <w:pPr>
              <w:rPr>
                <w:rFonts w:ascii="Calibri Light" w:eastAsia="Calibri" w:hAnsi="Calibri Light" w:cs="Calibri Light"/>
              </w:rPr>
            </w:pPr>
            <w:r>
              <w:rPr>
                <w:rFonts w:ascii="Calibri Light" w:eastAsia="Calibri" w:hAnsi="Calibri Light" w:cs="Calibri Light"/>
              </w:rPr>
              <w:t>98</w:t>
            </w:r>
          </w:p>
        </w:tc>
        <w:tc>
          <w:tcPr>
            <w:tcW w:w="478" w:type="pct"/>
          </w:tcPr>
          <w:p w14:paraId="6C72A845"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w:t>
            </w:r>
          </w:p>
        </w:tc>
        <w:tc>
          <w:tcPr>
            <w:tcW w:w="262" w:type="pct"/>
          </w:tcPr>
          <w:p w14:paraId="05AE5A7A" w14:textId="77777777" w:rsidR="00746894" w:rsidRPr="00436637" w:rsidRDefault="00746894" w:rsidP="003A1150">
            <w:pPr>
              <w:rPr>
                <w:rFonts w:ascii="Calibri Light" w:eastAsia="Calibri" w:hAnsi="Calibri Light" w:cs="Calibri Light"/>
              </w:rPr>
            </w:pPr>
          </w:p>
        </w:tc>
        <w:tc>
          <w:tcPr>
            <w:cnfStyle w:val="000100000000" w:firstRow="0" w:lastRow="0" w:firstColumn="0" w:lastColumn="1" w:oddVBand="0" w:evenVBand="0" w:oddHBand="0" w:evenHBand="0" w:firstRowFirstColumn="0" w:firstRowLastColumn="0" w:lastRowFirstColumn="0" w:lastRowLastColumn="0"/>
            <w:tcW w:w="1197" w:type="pct"/>
          </w:tcPr>
          <w:p w14:paraId="0CD1B418"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5</w:t>
            </w:r>
          </w:p>
        </w:tc>
      </w:tr>
      <w:tr w:rsidR="00E53BEA" w:rsidRPr="00436637" w14:paraId="08956C07" w14:textId="77777777" w:rsidTr="002416A6">
        <w:trPr>
          <w:cnfStyle w:val="000000100000" w:firstRow="0" w:lastRow="0" w:firstColumn="0" w:lastColumn="0" w:oddVBand="0" w:evenVBand="0" w:oddHBand="1" w:evenHBand="0" w:firstRowFirstColumn="0" w:firstRowLastColumn="0" w:lastRowFirstColumn="0" w:lastRowLastColumn="0"/>
          <w:trHeight w:val="558"/>
        </w:trPr>
        <w:tc>
          <w:tcPr>
            <w:tcW w:w="697" w:type="pct"/>
          </w:tcPr>
          <w:p w14:paraId="0A145CDD"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IV.</w:t>
            </w:r>
          </w:p>
        </w:tc>
        <w:tc>
          <w:tcPr>
            <w:tcW w:w="444" w:type="pct"/>
          </w:tcPr>
          <w:p w14:paraId="4A3B519E" w14:textId="77777777" w:rsidR="00746894" w:rsidRPr="00436637" w:rsidRDefault="00746894" w:rsidP="003A1150">
            <w:pPr>
              <w:rPr>
                <w:rFonts w:ascii="Calibri Light" w:eastAsia="Calibri" w:hAnsi="Calibri Light" w:cs="Calibri Light"/>
              </w:rPr>
            </w:pPr>
            <w:r w:rsidRPr="00436637">
              <w:rPr>
                <w:rFonts w:ascii="Calibri Light" w:eastAsia="Calibri" w:hAnsi="Calibri Light" w:cs="Calibri Light"/>
              </w:rPr>
              <w:t>5</w:t>
            </w:r>
          </w:p>
        </w:tc>
        <w:tc>
          <w:tcPr>
            <w:tcW w:w="725" w:type="pct"/>
            <w:gridSpan w:val="2"/>
          </w:tcPr>
          <w:p w14:paraId="60B6F13D"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18</w:t>
            </w:r>
          </w:p>
        </w:tc>
        <w:tc>
          <w:tcPr>
            <w:tcW w:w="599" w:type="pct"/>
          </w:tcPr>
          <w:p w14:paraId="65519F01"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w:t>
            </w:r>
          </w:p>
        </w:tc>
        <w:tc>
          <w:tcPr>
            <w:tcW w:w="599" w:type="pct"/>
          </w:tcPr>
          <w:p w14:paraId="074DCE25" w14:textId="77777777" w:rsidR="00746894" w:rsidRPr="00436637" w:rsidRDefault="00746894" w:rsidP="003A1150">
            <w:pPr>
              <w:rPr>
                <w:rFonts w:ascii="Calibri Light" w:eastAsia="Calibri" w:hAnsi="Calibri Light" w:cs="Calibri Light"/>
              </w:rPr>
            </w:pPr>
          </w:p>
        </w:tc>
        <w:tc>
          <w:tcPr>
            <w:tcW w:w="478" w:type="pct"/>
          </w:tcPr>
          <w:p w14:paraId="4EEA20AE" w14:textId="77777777" w:rsidR="00746894" w:rsidRPr="00436637" w:rsidRDefault="0074689B" w:rsidP="003A1150">
            <w:pPr>
              <w:rPr>
                <w:rFonts w:ascii="Calibri Light" w:eastAsia="Calibri" w:hAnsi="Calibri Light" w:cs="Calibri Light"/>
              </w:rPr>
            </w:pPr>
            <w:r>
              <w:rPr>
                <w:rFonts w:ascii="Calibri Light" w:eastAsia="Calibri" w:hAnsi="Calibri Light" w:cs="Calibri Light"/>
              </w:rPr>
              <w:t>87</w:t>
            </w:r>
          </w:p>
        </w:tc>
        <w:tc>
          <w:tcPr>
            <w:tcW w:w="262" w:type="pct"/>
          </w:tcPr>
          <w:p w14:paraId="06F498BE" w14:textId="77777777" w:rsidR="00746894" w:rsidRPr="00436637" w:rsidRDefault="00746894" w:rsidP="003A1150">
            <w:pPr>
              <w:rPr>
                <w:rFonts w:ascii="Calibri Light" w:eastAsia="Calibri" w:hAnsi="Calibri Light" w:cs="Calibri Light"/>
              </w:rPr>
            </w:pPr>
          </w:p>
        </w:tc>
        <w:tc>
          <w:tcPr>
            <w:cnfStyle w:val="000100000000" w:firstRow="0" w:lastRow="0" w:firstColumn="0" w:lastColumn="1" w:oddVBand="0" w:evenVBand="0" w:oddHBand="0" w:evenHBand="0" w:firstRowFirstColumn="0" w:firstRowLastColumn="0" w:lastRowFirstColumn="0" w:lastRowLastColumn="0"/>
            <w:tcW w:w="1197" w:type="pct"/>
          </w:tcPr>
          <w:p w14:paraId="70946938"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7</w:t>
            </w:r>
          </w:p>
        </w:tc>
      </w:tr>
      <w:tr w:rsidR="00E53BEA" w:rsidRPr="00436637" w14:paraId="617D6950" w14:textId="77777777" w:rsidTr="002416A6">
        <w:trPr>
          <w:trHeight w:val="558"/>
        </w:trPr>
        <w:tc>
          <w:tcPr>
            <w:tcW w:w="697" w:type="pct"/>
            <w:vMerge w:val="restart"/>
          </w:tcPr>
          <w:p w14:paraId="675E048F" w14:textId="77777777" w:rsidR="00746894" w:rsidRPr="00436637" w:rsidRDefault="00746894" w:rsidP="003A1150">
            <w:pPr>
              <w:rPr>
                <w:rFonts w:ascii="Calibri Light" w:eastAsia="Calibri" w:hAnsi="Calibri Light" w:cs="Calibri Light"/>
                <w:b/>
              </w:rPr>
            </w:pPr>
          </w:p>
          <w:p w14:paraId="1CE1CEBF"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UKUPNO</w:t>
            </w:r>
          </w:p>
        </w:tc>
        <w:tc>
          <w:tcPr>
            <w:tcW w:w="444" w:type="pct"/>
            <w:vMerge w:val="restart"/>
          </w:tcPr>
          <w:p w14:paraId="1DC54556" w14:textId="77777777" w:rsidR="00746894" w:rsidRPr="00436637" w:rsidRDefault="00746894" w:rsidP="003A1150">
            <w:pPr>
              <w:rPr>
                <w:rFonts w:ascii="Calibri Light" w:eastAsia="Calibri" w:hAnsi="Calibri Light" w:cs="Calibri Light"/>
                <w:b/>
              </w:rPr>
            </w:pPr>
            <w:r w:rsidRPr="00436637">
              <w:rPr>
                <w:rFonts w:ascii="Calibri Light" w:eastAsia="Calibri" w:hAnsi="Calibri Light" w:cs="Calibri Light"/>
                <w:b/>
              </w:rPr>
              <w:t>20</w:t>
            </w:r>
          </w:p>
        </w:tc>
        <w:tc>
          <w:tcPr>
            <w:tcW w:w="725" w:type="pct"/>
            <w:gridSpan w:val="2"/>
          </w:tcPr>
          <w:p w14:paraId="3401C6D0" w14:textId="77777777" w:rsidR="00746894" w:rsidRPr="00436637" w:rsidRDefault="0074689B" w:rsidP="003A1150">
            <w:pPr>
              <w:rPr>
                <w:rFonts w:ascii="Calibri Light" w:eastAsia="Calibri" w:hAnsi="Calibri Light" w:cs="Calibri Light"/>
                <w:b/>
              </w:rPr>
            </w:pPr>
            <w:r>
              <w:rPr>
                <w:rFonts w:ascii="Calibri Light" w:eastAsia="Calibri" w:hAnsi="Calibri Light" w:cs="Calibri Light"/>
                <w:b/>
              </w:rPr>
              <w:t>84</w:t>
            </w:r>
          </w:p>
        </w:tc>
        <w:tc>
          <w:tcPr>
            <w:tcW w:w="599" w:type="pct"/>
          </w:tcPr>
          <w:p w14:paraId="4334F9D8" w14:textId="77777777" w:rsidR="00746894" w:rsidRPr="00436637" w:rsidRDefault="00E31645" w:rsidP="003A1150">
            <w:pPr>
              <w:rPr>
                <w:rFonts w:ascii="Calibri Light" w:eastAsia="Calibri" w:hAnsi="Calibri Light" w:cs="Calibri Light"/>
                <w:b/>
              </w:rPr>
            </w:pPr>
            <w:r w:rsidRPr="00436637">
              <w:rPr>
                <w:rFonts w:ascii="Calibri Light" w:eastAsia="Calibri" w:hAnsi="Calibri Light" w:cs="Calibri Light"/>
                <w:b/>
              </w:rPr>
              <w:t>52</w:t>
            </w:r>
          </w:p>
        </w:tc>
        <w:tc>
          <w:tcPr>
            <w:tcW w:w="599" w:type="pct"/>
          </w:tcPr>
          <w:p w14:paraId="6261BCF7" w14:textId="77777777" w:rsidR="00746894" w:rsidRPr="00436637" w:rsidRDefault="0074689B" w:rsidP="003A1150">
            <w:pPr>
              <w:rPr>
                <w:rFonts w:ascii="Calibri Light" w:eastAsia="Calibri" w:hAnsi="Calibri Light" w:cs="Calibri Light"/>
                <w:b/>
              </w:rPr>
            </w:pPr>
            <w:r>
              <w:rPr>
                <w:rFonts w:ascii="Calibri Light" w:eastAsia="Calibri" w:hAnsi="Calibri Light" w:cs="Calibri Light"/>
                <w:b/>
              </w:rPr>
              <w:t>239</w:t>
            </w:r>
          </w:p>
        </w:tc>
        <w:tc>
          <w:tcPr>
            <w:tcW w:w="478" w:type="pct"/>
          </w:tcPr>
          <w:p w14:paraId="5A9B4657" w14:textId="77777777" w:rsidR="00746894" w:rsidRPr="00436637" w:rsidRDefault="0074689B" w:rsidP="003A1150">
            <w:pPr>
              <w:rPr>
                <w:rFonts w:ascii="Calibri Light" w:eastAsia="Calibri" w:hAnsi="Calibri Light" w:cs="Calibri Light"/>
                <w:b/>
              </w:rPr>
            </w:pPr>
            <w:r>
              <w:rPr>
                <w:rFonts w:ascii="Calibri Light" w:eastAsia="Calibri" w:hAnsi="Calibri Light" w:cs="Calibri Light"/>
                <w:b/>
              </w:rPr>
              <w:t>87</w:t>
            </w:r>
          </w:p>
        </w:tc>
        <w:tc>
          <w:tcPr>
            <w:tcW w:w="262" w:type="pct"/>
            <w:vMerge w:val="restart"/>
          </w:tcPr>
          <w:p w14:paraId="11E6660E" w14:textId="77777777" w:rsidR="00746894" w:rsidRPr="00436637" w:rsidRDefault="00746894" w:rsidP="003A1150">
            <w:pPr>
              <w:rPr>
                <w:rFonts w:ascii="Calibri Light" w:eastAsia="Calibri" w:hAnsi="Calibri Light" w:cs="Calibri Light"/>
                <w:b/>
              </w:rPr>
            </w:pPr>
          </w:p>
        </w:tc>
        <w:tc>
          <w:tcPr>
            <w:cnfStyle w:val="000100000000" w:firstRow="0" w:lastRow="0" w:firstColumn="0" w:lastColumn="1" w:oddVBand="0" w:evenVBand="0" w:oddHBand="0" w:evenHBand="0" w:firstRowFirstColumn="0" w:firstRowLastColumn="0" w:lastRowFirstColumn="0" w:lastRowLastColumn="0"/>
            <w:tcW w:w="1197" w:type="pct"/>
            <w:vMerge w:val="restart"/>
          </w:tcPr>
          <w:p w14:paraId="4EE5D085" w14:textId="77777777" w:rsidR="00746894" w:rsidRPr="00436637" w:rsidRDefault="00B25B9C" w:rsidP="003A1150">
            <w:pPr>
              <w:rPr>
                <w:rFonts w:ascii="Calibri Light" w:eastAsia="Calibri" w:hAnsi="Calibri Light" w:cs="Calibri Light"/>
              </w:rPr>
            </w:pPr>
            <w:r w:rsidRPr="00436637">
              <w:rPr>
                <w:rFonts w:ascii="Calibri Light" w:eastAsia="Calibri" w:hAnsi="Calibri Light" w:cs="Calibri Light"/>
              </w:rPr>
              <w:t>30</w:t>
            </w:r>
          </w:p>
        </w:tc>
      </w:tr>
      <w:tr w:rsidR="00E53BEA" w:rsidRPr="00436637" w14:paraId="28754FF4" w14:textId="77777777" w:rsidTr="002416A6">
        <w:trPr>
          <w:cnfStyle w:val="010000000000" w:firstRow="0" w:lastRow="1" w:firstColumn="0" w:lastColumn="0" w:oddVBand="0" w:evenVBand="0" w:oddHBand="0" w:evenHBand="0" w:firstRowFirstColumn="0" w:firstRowLastColumn="0" w:lastRowFirstColumn="0" w:lastRowLastColumn="0"/>
          <w:trHeight w:val="514"/>
        </w:trPr>
        <w:tc>
          <w:tcPr>
            <w:tcW w:w="697" w:type="pct"/>
            <w:vMerge/>
          </w:tcPr>
          <w:p w14:paraId="233E0A97" w14:textId="77777777" w:rsidR="00746894" w:rsidRPr="00436637" w:rsidRDefault="00746894" w:rsidP="003A1150">
            <w:pPr>
              <w:rPr>
                <w:rFonts w:ascii="Calibri Light" w:eastAsia="Calibri" w:hAnsi="Calibri Light" w:cs="Calibri Light"/>
              </w:rPr>
            </w:pPr>
          </w:p>
        </w:tc>
        <w:tc>
          <w:tcPr>
            <w:tcW w:w="444" w:type="pct"/>
            <w:vMerge/>
          </w:tcPr>
          <w:p w14:paraId="1E29053F" w14:textId="77777777" w:rsidR="00746894" w:rsidRPr="00436637" w:rsidRDefault="00746894" w:rsidP="003A1150">
            <w:pPr>
              <w:rPr>
                <w:rFonts w:ascii="Calibri Light" w:eastAsia="Calibri" w:hAnsi="Calibri Light" w:cs="Calibri Light"/>
              </w:rPr>
            </w:pPr>
          </w:p>
        </w:tc>
        <w:tc>
          <w:tcPr>
            <w:tcW w:w="599" w:type="pct"/>
          </w:tcPr>
          <w:p w14:paraId="26BAF2D1" w14:textId="77777777" w:rsidR="00746894" w:rsidRPr="00436637" w:rsidRDefault="00746894" w:rsidP="003A1150">
            <w:pPr>
              <w:rPr>
                <w:rFonts w:ascii="Calibri Light" w:eastAsia="Calibri" w:hAnsi="Calibri Light" w:cs="Calibri Light"/>
              </w:rPr>
            </w:pPr>
          </w:p>
        </w:tc>
        <w:tc>
          <w:tcPr>
            <w:tcW w:w="1801" w:type="pct"/>
            <w:gridSpan w:val="4"/>
          </w:tcPr>
          <w:p w14:paraId="6D0206DA" w14:textId="77777777" w:rsidR="00746894" w:rsidRPr="00436637" w:rsidRDefault="0074689B" w:rsidP="003A1150">
            <w:pPr>
              <w:rPr>
                <w:rFonts w:ascii="Calibri Light" w:eastAsia="Calibri" w:hAnsi="Calibri Light" w:cs="Calibri Light"/>
              </w:rPr>
            </w:pPr>
            <w:r>
              <w:rPr>
                <w:rFonts w:ascii="Calibri Light" w:eastAsia="Calibri" w:hAnsi="Calibri Light" w:cs="Calibri Light"/>
              </w:rPr>
              <w:t xml:space="preserve">               462</w:t>
            </w:r>
          </w:p>
        </w:tc>
        <w:tc>
          <w:tcPr>
            <w:tcW w:w="262" w:type="pct"/>
            <w:vMerge/>
          </w:tcPr>
          <w:p w14:paraId="01CDCB9D" w14:textId="77777777" w:rsidR="00746894" w:rsidRPr="00436637" w:rsidRDefault="00746894" w:rsidP="003A1150">
            <w:pPr>
              <w:rPr>
                <w:rFonts w:ascii="Calibri Light" w:eastAsia="Calibri" w:hAnsi="Calibri Light" w:cs="Calibri Light"/>
              </w:rPr>
            </w:pPr>
          </w:p>
        </w:tc>
        <w:tc>
          <w:tcPr>
            <w:cnfStyle w:val="000100000000" w:firstRow="0" w:lastRow="0" w:firstColumn="0" w:lastColumn="1" w:oddVBand="0" w:evenVBand="0" w:oddHBand="0" w:evenHBand="0" w:firstRowFirstColumn="0" w:firstRowLastColumn="0" w:lastRowFirstColumn="0" w:lastRowLastColumn="0"/>
            <w:tcW w:w="1197" w:type="pct"/>
            <w:vMerge/>
          </w:tcPr>
          <w:p w14:paraId="4F090799" w14:textId="77777777" w:rsidR="00746894" w:rsidRPr="00436637" w:rsidRDefault="00746894" w:rsidP="003A1150">
            <w:pPr>
              <w:rPr>
                <w:rFonts w:ascii="Calibri Light" w:eastAsia="Calibri" w:hAnsi="Calibri Light" w:cs="Calibri Light"/>
              </w:rPr>
            </w:pPr>
          </w:p>
        </w:tc>
      </w:tr>
    </w:tbl>
    <w:p w14:paraId="3789062E" w14:textId="77777777" w:rsidR="00315635" w:rsidRPr="00436637" w:rsidRDefault="00315635" w:rsidP="003A1150">
      <w:pPr>
        <w:rPr>
          <w:rFonts w:ascii="Calibri Light" w:hAnsi="Calibri Light" w:cs="Calibri Light"/>
        </w:rPr>
      </w:pPr>
    </w:p>
    <w:p w14:paraId="1EBED194" w14:textId="77777777" w:rsidR="00315635" w:rsidRPr="00436637" w:rsidRDefault="00315635" w:rsidP="003A1150">
      <w:pPr>
        <w:rPr>
          <w:rFonts w:ascii="Calibri Light" w:hAnsi="Calibri Light" w:cs="Calibri Light"/>
        </w:rPr>
      </w:pPr>
    </w:p>
    <w:p w14:paraId="197ADD74" w14:textId="77777777" w:rsidR="00315635" w:rsidRPr="00436637" w:rsidRDefault="00315635" w:rsidP="003A1150">
      <w:pPr>
        <w:rPr>
          <w:rFonts w:ascii="Calibri Light" w:hAnsi="Calibri Light" w:cs="Calibri Light"/>
        </w:rPr>
      </w:pPr>
    </w:p>
    <w:p w14:paraId="198E77F2" w14:textId="77777777" w:rsidR="00FD3B45" w:rsidRPr="00436637" w:rsidRDefault="00FD3B45" w:rsidP="003A1150">
      <w:pPr>
        <w:rPr>
          <w:rFonts w:ascii="Calibri Light" w:hAnsi="Calibri Light" w:cs="Calibri Light"/>
        </w:rPr>
      </w:pPr>
    </w:p>
    <w:p w14:paraId="099C395D" w14:textId="77777777" w:rsidR="00FD3B45" w:rsidRPr="00436637" w:rsidRDefault="00FD3B45" w:rsidP="003A1150">
      <w:pPr>
        <w:rPr>
          <w:rFonts w:ascii="Calibri Light" w:hAnsi="Calibri Light" w:cs="Calibri Light"/>
        </w:rPr>
      </w:pPr>
    </w:p>
    <w:p w14:paraId="49514BF9" w14:textId="77777777" w:rsidR="006E3520" w:rsidRPr="00436637" w:rsidRDefault="006E3520" w:rsidP="003A1150">
      <w:pPr>
        <w:rPr>
          <w:rFonts w:ascii="Calibri Light" w:hAnsi="Calibri Light" w:cs="Calibri Light"/>
        </w:rPr>
      </w:pPr>
    </w:p>
    <w:p w14:paraId="4EDC6938" w14:textId="77777777" w:rsidR="00315635" w:rsidRPr="00436637" w:rsidRDefault="00315635" w:rsidP="003A1150">
      <w:pPr>
        <w:pStyle w:val="Naslov3"/>
        <w:rPr>
          <w:rFonts w:ascii="Calibri Light" w:eastAsiaTheme="minorEastAsia" w:hAnsi="Calibri Light" w:cs="Calibri Light"/>
          <w:i/>
          <w:lang w:eastAsia="hr-HR"/>
        </w:rPr>
      </w:pPr>
      <w:bookmarkStart w:id="26" w:name="_Toc461536934"/>
      <w:bookmarkStart w:id="27" w:name="_Toc461537653"/>
      <w:bookmarkStart w:id="28" w:name="_Toc461538328"/>
      <w:bookmarkStart w:id="29" w:name="_Toc461538359"/>
      <w:bookmarkStart w:id="30" w:name="_Toc461538441"/>
      <w:bookmarkStart w:id="31" w:name="_Toc461538473"/>
      <w:bookmarkStart w:id="32" w:name="_Toc525541472"/>
      <w:bookmarkStart w:id="33" w:name="_Toc525541750"/>
      <w:bookmarkStart w:id="34" w:name="_Toc20392217"/>
      <w:r w:rsidRPr="00436637">
        <w:rPr>
          <w:rFonts w:ascii="Calibri Light" w:eastAsiaTheme="minorEastAsia" w:hAnsi="Calibri Light" w:cs="Calibri Light"/>
          <w:lang w:eastAsia="hr-HR"/>
        </w:rPr>
        <w:lastRenderedPageBreak/>
        <w:t>DJELATNICI SREDNJE ŠKOLE JELKOVEC</w:t>
      </w:r>
      <w:bookmarkEnd w:id="26"/>
      <w:bookmarkEnd w:id="27"/>
      <w:bookmarkEnd w:id="28"/>
      <w:bookmarkEnd w:id="29"/>
      <w:bookmarkEnd w:id="30"/>
      <w:bookmarkEnd w:id="31"/>
      <w:bookmarkEnd w:id="32"/>
      <w:bookmarkEnd w:id="33"/>
      <w:bookmarkEnd w:id="34"/>
    </w:p>
    <w:p w14:paraId="78BD7A68" w14:textId="77777777" w:rsidR="000A7C70" w:rsidRPr="00436637" w:rsidRDefault="000A7C70" w:rsidP="000A7C70">
      <w:pPr>
        <w:rPr>
          <w:rFonts w:ascii="Calibri Light" w:hAnsi="Calibri Light" w:cs="Calibri Light"/>
        </w:rPr>
      </w:pPr>
    </w:p>
    <w:tbl>
      <w:tblPr>
        <w:tblStyle w:val="Svijetlosjenanje-Isticanje3"/>
        <w:tblW w:w="5000" w:type="pct"/>
        <w:tblLook w:val="0600" w:firstRow="0" w:lastRow="0" w:firstColumn="0" w:lastColumn="0" w:noHBand="1" w:noVBand="1"/>
      </w:tblPr>
      <w:tblGrid>
        <w:gridCol w:w="8788"/>
      </w:tblGrid>
      <w:tr w:rsidR="00E53BEA" w:rsidRPr="00436637" w14:paraId="691659E1" w14:textId="77777777" w:rsidTr="00F36BBA">
        <w:trPr>
          <w:trHeight w:val="214"/>
        </w:trPr>
        <w:tc>
          <w:tcPr>
            <w:tcW w:w="5000" w:type="pct"/>
          </w:tcPr>
          <w:p w14:paraId="180DEBA8" w14:textId="77777777" w:rsidR="00315635" w:rsidRPr="00436637" w:rsidRDefault="009A5373" w:rsidP="00F36BBA">
            <w:pPr>
              <w:jc w:val="right"/>
              <w:rPr>
                <w:rFonts w:ascii="Calibri Light" w:hAnsi="Calibri Light" w:cs="Calibri Light"/>
                <w:iCs/>
                <w:color w:val="auto"/>
              </w:rPr>
            </w:pPr>
            <w:r w:rsidRPr="00436637">
              <w:rPr>
                <w:rFonts w:ascii="Calibri Light" w:hAnsi="Calibri Light" w:cs="Calibri Light"/>
                <w:iCs/>
                <w:color w:val="auto"/>
              </w:rPr>
              <w:t>Marko Kovačević, ravnatelj Škole</w:t>
            </w:r>
          </w:p>
        </w:tc>
      </w:tr>
      <w:tr w:rsidR="00E53BEA" w:rsidRPr="00436637" w14:paraId="51FEFD75" w14:textId="77777777" w:rsidTr="00F36BBA">
        <w:trPr>
          <w:trHeight w:val="214"/>
        </w:trPr>
        <w:tc>
          <w:tcPr>
            <w:tcW w:w="5000" w:type="pct"/>
          </w:tcPr>
          <w:p w14:paraId="19830261" w14:textId="77777777" w:rsidR="00315635" w:rsidRPr="00436637" w:rsidRDefault="008702E7" w:rsidP="00F36BBA">
            <w:pPr>
              <w:jc w:val="right"/>
              <w:rPr>
                <w:rFonts w:ascii="Calibri Light" w:hAnsi="Calibri Light" w:cs="Calibri Light"/>
                <w:iCs/>
                <w:color w:val="auto"/>
              </w:rPr>
            </w:pPr>
            <w:r w:rsidRPr="00436637">
              <w:rPr>
                <w:rFonts w:ascii="Calibri Light" w:hAnsi="Calibri Light" w:cs="Calibri Light"/>
                <w:iCs/>
                <w:color w:val="auto"/>
              </w:rPr>
              <w:t xml:space="preserve">Josipa </w:t>
            </w:r>
            <w:proofErr w:type="spellStart"/>
            <w:r w:rsidRPr="00436637">
              <w:rPr>
                <w:rFonts w:ascii="Calibri Light" w:hAnsi="Calibri Light" w:cs="Calibri Light"/>
                <w:iCs/>
                <w:color w:val="auto"/>
              </w:rPr>
              <w:t>Androš</w:t>
            </w:r>
            <w:proofErr w:type="spellEnd"/>
            <w:r w:rsidR="00315635" w:rsidRPr="00436637">
              <w:rPr>
                <w:rFonts w:ascii="Calibri Light" w:hAnsi="Calibri Light" w:cs="Calibri Light"/>
                <w:iCs/>
                <w:color w:val="auto"/>
              </w:rPr>
              <w:t>, tajnica Škole</w:t>
            </w:r>
          </w:p>
        </w:tc>
      </w:tr>
      <w:tr w:rsidR="00E53BEA" w:rsidRPr="00436637" w14:paraId="5D7397B7" w14:textId="77777777" w:rsidTr="00F36BBA">
        <w:trPr>
          <w:trHeight w:val="214"/>
        </w:trPr>
        <w:tc>
          <w:tcPr>
            <w:tcW w:w="5000" w:type="pct"/>
          </w:tcPr>
          <w:p w14:paraId="3E4E508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Suzana </w:t>
            </w:r>
            <w:proofErr w:type="spellStart"/>
            <w:r w:rsidRPr="00436637">
              <w:rPr>
                <w:rFonts w:ascii="Calibri Light" w:hAnsi="Calibri Light" w:cs="Calibri Light"/>
                <w:iCs/>
                <w:color w:val="auto"/>
              </w:rPr>
              <w:t>Gerić</w:t>
            </w:r>
            <w:proofErr w:type="spellEnd"/>
            <w:r w:rsidRPr="00436637">
              <w:rPr>
                <w:rFonts w:ascii="Calibri Light" w:hAnsi="Calibri Light" w:cs="Calibri Light"/>
                <w:iCs/>
                <w:color w:val="auto"/>
              </w:rPr>
              <w:t>, računovotkinja Škole</w:t>
            </w:r>
          </w:p>
        </w:tc>
      </w:tr>
      <w:tr w:rsidR="00E53BEA" w:rsidRPr="00436637" w14:paraId="55AB124F" w14:textId="77777777" w:rsidTr="00F36BBA">
        <w:trPr>
          <w:trHeight w:val="214"/>
        </w:trPr>
        <w:tc>
          <w:tcPr>
            <w:tcW w:w="5000" w:type="pct"/>
          </w:tcPr>
          <w:p w14:paraId="3690376D"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Antonia Mirković Mikac, administratorica Škole</w:t>
            </w:r>
            <w:r w:rsidR="00C80B7A">
              <w:rPr>
                <w:rFonts w:ascii="Calibri Light" w:hAnsi="Calibri Light" w:cs="Calibri Light"/>
                <w:iCs/>
                <w:color w:val="auto"/>
              </w:rPr>
              <w:t xml:space="preserve"> </w:t>
            </w:r>
          </w:p>
        </w:tc>
      </w:tr>
      <w:tr w:rsidR="00E53BEA" w:rsidRPr="00436637" w14:paraId="1C8C5E05" w14:textId="77777777" w:rsidTr="00F36BBA">
        <w:trPr>
          <w:trHeight w:val="214"/>
        </w:trPr>
        <w:tc>
          <w:tcPr>
            <w:tcW w:w="5000" w:type="pct"/>
          </w:tcPr>
          <w:p w14:paraId="1EEA4601"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Mislav Čupić, stručni suradnik – psiholog</w:t>
            </w:r>
            <w:r w:rsidR="00EC4D08" w:rsidRPr="00436637">
              <w:rPr>
                <w:rFonts w:ascii="Calibri Light" w:hAnsi="Calibri Light" w:cs="Calibri Light"/>
                <w:iCs/>
                <w:color w:val="auto"/>
              </w:rPr>
              <w:t>, mentor</w:t>
            </w:r>
          </w:p>
        </w:tc>
      </w:tr>
      <w:tr w:rsidR="00E53BEA" w:rsidRPr="00436637" w14:paraId="1ED61F52" w14:textId="77777777" w:rsidTr="00F36BBA">
        <w:trPr>
          <w:trHeight w:val="214"/>
        </w:trPr>
        <w:tc>
          <w:tcPr>
            <w:tcW w:w="5000" w:type="pct"/>
          </w:tcPr>
          <w:p w14:paraId="4FFFAE7F" w14:textId="77777777" w:rsidR="00315635" w:rsidRPr="00436637" w:rsidRDefault="00C53A0C" w:rsidP="00F36BBA">
            <w:pPr>
              <w:jc w:val="right"/>
              <w:rPr>
                <w:rFonts w:ascii="Calibri Light" w:hAnsi="Calibri Light" w:cs="Calibri Light"/>
                <w:iCs/>
                <w:color w:val="auto"/>
              </w:rPr>
            </w:pPr>
            <w:r w:rsidRPr="00436637">
              <w:rPr>
                <w:rFonts w:ascii="Calibri Light" w:hAnsi="Calibri Light" w:cs="Calibri Light"/>
                <w:iCs/>
                <w:color w:val="auto"/>
              </w:rPr>
              <w:t>Katarina Neralić,</w:t>
            </w:r>
            <w:r w:rsidR="00315635" w:rsidRPr="00436637">
              <w:rPr>
                <w:rFonts w:ascii="Calibri Light" w:hAnsi="Calibri Light" w:cs="Calibri Light"/>
                <w:iCs/>
                <w:color w:val="auto"/>
              </w:rPr>
              <w:t xml:space="preserve"> stručna </w:t>
            </w:r>
            <w:r w:rsidRPr="00436637">
              <w:rPr>
                <w:rFonts w:ascii="Calibri Light" w:hAnsi="Calibri Light" w:cs="Calibri Light"/>
                <w:iCs/>
                <w:color w:val="auto"/>
              </w:rPr>
              <w:t>suradnica – pedagoginja, koordinatorica Povjerenstva za provedbu kvalitete</w:t>
            </w:r>
          </w:p>
        </w:tc>
      </w:tr>
      <w:tr w:rsidR="00E53BEA" w:rsidRPr="00436637" w14:paraId="181B7B73" w14:textId="77777777" w:rsidTr="00F36BBA">
        <w:trPr>
          <w:trHeight w:val="214"/>
        </w:trPr>
        <w:tc>
          <w:tcPr>
            <w:tcW w:w="5000" w:type="pct"/>
          </w:tcPr>
          <w:p w14:paraId="177C56D2" w14:textId="77777777" w:rsidR="00315635" w:rsidRPr="00436637" w:rsidRDefault="00EC4D08" w:rsidP="00F36BBA">
            <w:pPr>
              <w:jc w:val="right"/>
              <w:rPr>
                <w:rFonts w:ascii="Calibri Light" w:hAnsi="Calibri Light" w:cs="Calibri Light"/>
                <w:iCs/>
                <w:color w:val="auto"/>
              </w:rPr>
            </w:pPr>
            <w:r w:rsidRPr="00436637">
              <w:rPr>
                <w:rFonts w:ascii="Calibri Light" w:hAnsi="Calibri Light" w:cs="Calibri Light"/>
                <w:iCs/>
                <w:color w:val="auto"/>
              </w:rPr>
              <w:t>Zrinka Duspara, s</w:t>
            </w:r>
            <w:r w:rsidR="00477DE7" w:rsidRPr="00436637">
              <w:rPr>
                <w:rFonts w:ascii="Calibri Light" w:hAnsi="Calibri Light" w:cs="Calibri Light"/>
                <w:iCs/>
                <w:color w:val="auto"/>
              </w:rPr>
              <w:t>tručna suradnica – knjižničarka</w:t>
            </w:r>
          </w:p>
        </w:tc>
      </w:tr>
      <w:tr w:rsidR="00E53BEA" w:rsidRPr="00436637" w14:paraId="6695E9F5" w14:textId="77777777" w:rsidTr="00F36BBA">
        <w:trPr>
          <w:trHeight w:val="214"/>
        </w:trPr>
        <w:tc>
          <w:tcPr>
            <w:tcW w:w="5000" w:type="pct"/>
          </w:tcPr>
          <w:p w14:paraId="715BB75A" w14:textId="77777777" w:rsidR="00477DE7" w:rsidRPr="00436637" w:rsidRDefault="00477DE7" w:rsidP="00F36BBA">
            <w:pPr>
              <w:jc w:val="right"/>
              <w:rPr>
                <w:rFonts w:ascii="Calibri Light" w:hAnsi="Calibri Light" w:cs="Calibri Light"/>
                <w:iCs/>
                <w:color w:val="auto"/>
              </w:rPr>
            </w:pPr>
            <w:r w:rsidRPr="00436637">
              <w:rPr>
                <w:rFonts w:ascii="Calibri Light" w:hAnsi="Calibri Light" w:cs="Calibri Light"/>
                <w:iCs/>
                <w:color w:val="auto"/>
              </w:rPr>
              <w:t xml:space="preserve">Elvira </w:t>
            </w:r>
            <w:proofErr w:type="spellStart"/>
            <w:r w:rsidRPr="00436637">
              <w:rPr>
                <w:rFonts w:ascii="Calibri Light" w:hAnsi="Calibri Light" w:cs="Calibri Light"/>
                <w:iCs/>
                <w:color w:val="auto"/>
              </w:rPr>
              <w:t>Čukac</w:t>
            </w:r>
            <w:proofErr w:type="spellEnd"/>
            <w:r w:rsidRPr="00436637">
              <w:rPr>
                <w:rFonts w:ascii="Calibri Light" w:hAnsi="Calibri Light" w:cs="Calibri Light"/>
                <w:iCs/>
                <w:color w:val="auto"/>
              </w:rPr>
              <w:t>, nastavnica hrvatskog jezika</w:t>
            </w:r>
          </w:p>
        </w:tc>
      </w:tr>
      <w:tr w:rsidR="00E53BEA" w:rsidRPr="00436637" w14:paraId="6D0CEEAA" w14:textId="77777777" w:rsidTr="00F36BBA">
        <w:trPr>
          <w:trHeight w:val="228"/>
        </w:trPr>
        <w:tc>
          <w:tcPr>
            <w:tcW w:w="5000" w:type="pct"/>
          </w:tcPr>
          <w:p w14:paraId="203D5C5C"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Branka Barić, nastavnica hrvatskog jezika</w:t>
            </w:r>
            <w:r w:rsidR="00344717" w:rsidRPr="00436637">
              <w:rPr>
                <w:rFonts w:ascii="Calibri Light" w:hAnsi="Calibri Light" w:cs="Calibri Light"/>
                <w:iCs/>
                <w:color w:val="auto"/>
              </w:rPr>
              <w:t xml:space="preserve"> i politike i gospodarstva</w:t>
            </w:r>
          </w:p>
        </w:tc>
      </w:tr>
      <w:tr w:rsidR="00E53BEA" w:rsidRPr="00436637" w14:paraId="69B1111D" w14:textId="77777777" w:rsidTr="00F36BBA">
        <w:trPr>
          <w:trHeight w:val="229"/>
        </w:trPr>
        <w:tc>
          <w:tcPr>
            <w:tcW w:w="5000" w:type="pct"/>
          </w:tcPr>
          <w:p w14:paraId="242CE745"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Leda Frani</w:t>
            </w:r>
            <w:r w:rsidR="009A5373" w:rsidRPr="00436637">
              <w:rPr>
                <w:rFonts w:ascii="Calibri Light" w:hAnsi="Calibri Light" w:cs="Calibri Light"/>
                <w:iCs/>
                <w:color w:val="auto"/>
              </w:rPr>
              <w:t>ć, nastavnica hrvatskog jezika</w:t>
            </w:r>
            <w:r w:rsidR="00EC4D08" w:rsidRPr="00436637">
              <w:rPr>
                <w:rFonts w:ascii="Calibri Light" w:hAnsi="Calibri Light" w:cs="Calibri Light"/>
                <w:iCs/>
                <w:color w:val="auto"/>
              </w:rPr>
              <w:t>, mentor</w:t>
            </w:r>
            <w:r w:rsidR="002420D4" w:rsidRPr="00436637">
              <w:rPr>
                <w:rFonts w:ascii="Calibri Light" w:hAnsi="Calibri Light" w:cs="Calibri Light"/>
                <w:iCs/>
                <w:color w:val="auto"/>
              </w:rPr>
              <w:t xml:space="preserve"> (</w:t>
            </w:r>
            <w:r w:rsidR="001D52B6">
              <w:rPr>
                <w:rFonts w:ascii="Calibri Light" w:hAnsi="Calibri Light" w:cs="Calibri Light"/>
                <w:iCs/>
                <w:color w:val="auto"/>
              </w:rPr>
              <w:t>privremeno -</w:t>
            </w:r>
            <w:r w:rsidR="002420D4" w:rsidRPr="00436637">
              <w:rPr>
                <w:rFonts w:ascii="Calibri Light" w:hAnsi="Calibri Light" w:cs="Calibri Light"/>
                <w:iCs/>
                <w:color w:val="auto"/>
              </w:rPr>
              <w:t>zamjena Jelena Ribarić</w:t>
            </w:r>
            <w:r w:rsidR="00720C38" w:rsidRPr="00436637">
              <w:rPr>
                <w:rFonts w:ascii="Calibri Light" w:hAnsi="Calibri Light" w:cs="Calibri Light"/>
                <w:iCs/>
                <w:color w:val="auto"/>
              </w:rPr>
              <w:t xml:space="preserve"> </w:t>
            </w:r>
            <w:proofErr w:type="spellStart"/>
            <w:r w:rsidR="00720C38" w:rsidRPr="00436637">
              <w:rPr>
                <w:rFonts w:ascii="Calibri Light" w:hAnsi="Calibri Light" w:cs="Calibri Light"/>
                <w:iCs/>
                <w:color w:val="auto"/>
              </w:rPr>
              <w:t>Završki</w:t>
            </w:r>
            <w:proofErr w:type="spellEnd"/>
            <w:r w:rsidR="002420D4" w:rsidRPr="00436637">
              <w:rPr>
                <w:rFonts w:ascii="Calibri Light" w:hAnsi="Calibri Light" w:cs="Calibri Light"/>
                <w:iCs/>
                <w:color w:val="auto"/>
              </w:rPr>
              <w:t>)</w:t>
            </w:r>
          </w:p>
        </w:tc>
      </w:tr>
      <w:tr w:rsidR="00E53BEA" w:rsidRPr="00436637" w14:paraId="65FA2DC6" w14:textId="77777777" w:rsidTr="00F36BBA">
        <w:trPr>
          <w:trHeight w:val="214"/>
        </w:trPr>
        <w:tc>
          <w:tcPr>
            <w:tcW w:w="5000" w:type="pct"/>
          </w:tcPr>
          <w:p w14:paraId="48EA779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Lidija </w:t>
            </w:r>
            <w:proofErr w:type="spellStart"/>
            <w:r w:rsidRPr="00436637">
              <w:rPr>
                <w:rFonts w:ascii="Calibri Light" w:hAnsi="Calibri Light" w:cs="Calibri Light"/>
                <w:iCs/>
                <w:color w:val="auto"/>
              </w:rPr>
              <w:t>Georgijević</w:t>
            </w:r>
            <w:proofErr w:type="spellEnd"/>
            <w:r w:rsidRPr="00436637">
              <w:rPr>
                <w:rFonts w:ascii="Calibri Light" w:hAnsi="Calibri Light" w:cs="Calibri Light"/>
                <w:iCs/>
                <w:color w:val="auto"/>
              </w:rPr>
              <w:t xml:space="preserve"> - </w:t>
            </w:r>
            <w:proofErr w:type="spellStart"/>
            <w:r w:rsidRPr="00436637">
              <w:rPr>
                <w:rFonts w:ascii="Calibri Light" w:hAnsi="Calibri Light" w:cs="Calibri Light"/>
                <w:iCs/>
                <w:color w:val="auto"/>
              </w:rPr>
              <w:t>Špiler</w:t>
            </w:r>
            <w:proofErr w:type="spellEnd"/>
            <w:r w:rsidRPr="00436637">
              <w:rPr>
                <w:rFonts w:ascii="Calibri Light" w:hAnsi="Calibri Light" w:cs="Calibri Light"/>
                <w:iCs/>
                <w:color w:val="auto"/>
              </w:rPr>
              <w:t xml:space="preserve">, nastavnica hrvatskog jezika </w:t>
            </w:r>
          </w:p>
        </w:tc>
      </w:tr>
      <w:tr w:rsidR="008702E7" w:rsidRPr="00436637" w14:paraId="22AD49F9" w14:textId="77777777" w:rsidTr="00F36BBA">
        <w:trPr>
          <w:trHeight w:val="214"/>
        </w:trPr>
        <w:tc>
          <w:tcPr>
            <w:tcW w:w="5000" w:type="pct"/>
          </w:tcPr>
          <w:p w14:paraId="49BAE9EF" w14:textId="77777777" w:rsidR="008702E7" w:rsidRPr="00436637" w:rsidRDefault="008702E7" w:rsidP="00F36BBA">
            <w:pPr>
              <w:jc w:val="right"/>
              <w:rPr>
                <w:rFonts w:ascii="Calibri Light" w:hAnsi="Calibri Light" w:cs="Calibri Light"/>
                <w:iCs/>
                <w:color w:val="auto"/>
              </w:rPr>
            </w:pPr>
            <w:r w:rsidRPr="00436637">
              <w:rPr>
                <w:rFonts w:ascii="Calibri Light" w:hAnsi="Calibri Light" w:cs="Calibri Light"/>
                <w:iCs/>
                <w:color w:val="auto"/>
              </w:rPr>
              <w:t xml:space="preserve">Kristina </w:t>
            </w:r>
            <w:proofErr w:type="spellStart"/>
            <w:r w:rsidRPr="00436637">
              <w:rPr>
                <w:rFonts w:ascii="Calibri Light" w:hAnsi="Calibri Light" w:cs="Calibri Light"/>
                <w:iCs/>
                <w:color w:val="auto"/>
              </w:rPr>
              <w:t>Gudlin</w:t>
            </w:r>
            <w:proofErr w:type="spellEnd"/>
            <w:r w:rsidRPr="00436637">
              <w:rPr>
                <w:rFonts w:ascii="Calibri Light" w:hAnsi="Calibri Light" w:cs="Calibri Light"/>
                <w:iCs/>
                <w:color w:val="auto"/>
              </w:rPr>
              <w:t>, nastavnica hrvatskog jezika (</w:t>
            </w:r>
            <w:r w:rsidR="001D52B6">
              <w:rPr>
                <w:rFonts w:ascii="Calibri Light" w:hAnsi="Calibri Light" w:cs="Calibri Light"/>
                <w:iCs/>
                <w:color w:val="auto"/>
              </w:rPr>
              <w:t xml:space="preserve">privremeno - </w:t>
            </w:r>
            <w:r w:rsidRPr="00436637">
              <w:rPr>
                <w:rFonts w:ascii="Calibri Light" w:hAnsi="Calibri Light" w:cs="Calibri Light"/>
                <w:iCs/>
                <w:color w:val="auto"/>
              </w:rPr>
              <w:t>zamjena)</w:t>
            </w:r>
          </w:p>
        </w:tc>
      </w:tr>
      <w:tr w:rsidR="00E53BEA" w:rsidRPr="00436637" w14:paraId="08A72BAA" w14:textId="77777777" w:rsidTr="00F36BBA">
        <w:trPr>
          <w:trHeight w:val="214"/>
        </w:trPr>
        <w:tc>
          <w:tcPr>
            <w:tcW w:w="5000" w:type="pct"/>
          </w:tcPr>
          <w:p w14:paraId="6CFB8842"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Lidija </w:t>
            </w:r>
            <w:proofErr w:type="spellStart"/>
            <w:r w:rsidRPr="00436637">
              <w:rPr>
                <w:rFonts w:ascii="Calibri Light" w:hAnsi="Calibri Light" w:cs="Calibri Light"/>
                <w:iCs/>
                <w:color w:val="auto"/>
              </w:rPr>
              <w:t>Klakočar</w:t>
            </w:r>
            <w:proofErr w:type="spellEnd"/>
            <w:r w:rsidRPr="00436637">
              <w:rPr>
                <w:rFonts w:ascii="Calibri Light" w:hAnsi="Calibri Light" w:cs="Calibri Light"/>
                <w:iCs/>
                <w:color w:val="auto"/>
              </w:rPr>
              <w:t>, nastavnica engleskog jezika</w:t>
            </w:r>
          </w:p>
        </w:tc>
      </w:tr>
      <w:tr w:rsidR="00E53BEA" w:rsidRPr="00436637" w14:paraId="6D62AE50" w14:textId="77777777" w:rsidTr="00F36BBA">
        <w:trPr>
          <w:trHeight w:val="214"/>
        </w:trPr>
        <w:tc>
          <w:tcPr>
            <w:tcW w:w="5000" w:type="pct"/>
          </w:tcPr>
          <w:p w14:paraId="1042CA97" w14:textId="77777777" w:rsidR="00315635" w:rsidRPr="00436637" w:rsidRDefault="00EC4D08" w:rsidP="00F36BBA">
            <w:pPr>
              <w:jc w:val="right"/>
              <w:rPr>
                <w:rFonts w:ascii="Calibri Light" w:hAnsi="Calibri Light" w:cs="Calibri Light"/>
                <w:iCs/>
                <w:color w:val="auto"/>
              </w:rPr>
            </w:pPr>
            <w:r w:rsidRPr="00436637">
              <w:rPr>
                <w:rFonts w:ascii="Calibri Light" w:hAnsi="Calibri Light" w:cs="Calibri Light"/>
                <w:iCs/>
                <w:color w:val="auto"/>
              </w:rPr>
              <w:t xml:space="preserve">Anita </w:t>
            </w:r>
            <w:proofErr w:type="spellStart"/>
            <w:r w:rsidRPr="00436637">
              <w:rPr>
                <w:rFonts w:ascii="Calibri Light" w:hAnsi="Calibri Light" w:cs="Calibri Light"/>
                <w:iCs/>
                <w:color w:val="auto"/>
              </w:rPr>
              <w:t>Dičak</w:t>
            </w:r>
            <w:proofErr w:type="spellEnd"/>
            <w:r w:rsidRPr="00436637">
              <w:rPr>
                <w:rFonts w:ascii="Calibri Light" w:hAnsi="Calibri Light" w:cs="Calibri Light"/>
                <w:iCs/>
                <w:color w:val="auto"/>
              </w:rPr>
              <w:t xml:space="preserve"> Majić, nastavnica engleskog jezika</w:t>
            </w:r>
          </w:p>
        </w:tc>
      </w:tr>
      <w:tr w:rsidR="00E53BEA" w:rsidRPr="00436637" w14:paraId="33EF3463" w14:textId="77777777" w:rsidTr="00F36BBA">
        <w:trPr>
          <w:trHeight w:val="214"/>
        </w:trPr>
        <w:tc>
          <w:tcPr>
            <w:tcW w:w="5000" w:type="pct"/>
          </w:tcPr>
          <w:p w14:paraId="7DC61A6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Ivka Kovačević, nastavnica njemačkog</w:t>
            </w:r>
            <w:r w:rsidR="00C53A0C" w:rsidRPr="00436637">
              <w:rPr>
                <w:rFonts w:ascii="Calibri Light" w:hAnsi="Calibri Light" w:cs="Calibri Light"/>
                <w:iCs/>
                <w:color w:val="auto"/>
              </w:rPr>
              <w:t xml:space="preserve"> i engleskog</w:t>
            </w:r>
            <w:r w:rsidRPr="00436637">
              <w:rPr>
                <w:rFonts w:ascii="Calibri Light" w:hAnsi="Calibri Light" w:cs="Calibri Light"/>
                <w:iCs/>
                <w:color w:val="auto"/>
              </w:rPr>
              <w:t xml:space="preserve"> jezika</w:t>
            </w:r>
            <w:r w:rsidR="002420D4" w:rsidRPr="00436637">
              <w:rPr>
                <w:rFonts w:ascii="Calibri Light" w:hAnsi="Calibri Light" w:cs="Calibri Light"/>
                <w:iCs/>
                <w:color w:val="auto"/>
              </w:rPr>
              <w:t>, ispitna koordinatorica za DM</w:t>
            </w:r>
          </w:p>
        </w:tc>
      </w:tr>
      <w:tr w:rsidR="00E53BEA" w:rsidRPr="00436637" w14:paraId="3B76A25F" w14:textId="77777777" w:rsidTr="00F36BBA">
        <w:trPr>
          <w:trHeight w:val="214"/>
        </w:trPr>
        <w:tc>
          <w:tcPr>
            <w:tcW w:w="5000" w:type="pct"/>
          </w:tcPr>
          <w:p w14:paraId="7AB98D82"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Josip Marić, nastavnik vjeronauka </w:t>
            </w:r>
          </w:p>
        </w:tc>
      </w:tr>
      <w:tr w:rsidR="00E53BEA" w:rsidRPr="00436637" w14:paraId="1D0B7D56" w14:textId="77777777" w:rsidTr="00F36BBA">
        <w:trPr>
          <w:trHeight w:val="228"/>
        </w:trPr>
        <w:tc>
          <w:tcPr>
            <w:tcW w:w="5000" w:type="pct"/>
          </w:tcPr>
          <w:p w14:paraId="513FF0F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Lidija Prka, nastavnica povijesti</w:t>
            </w:r>
          </w:p>
        </w:tc>
      </w:tr>
      <w:tr w:rsidR="00E53BEA" w:rsidRPr="00436637" w14:paraId="4CC3BEFB" w14:textId="77777777" w:rsidTr="00F36BBA">
        <w:trPr>
          <w:trHeight w:val="214"/>
        </w:trPr>
        <w:tc>
          <w:tcPr>
            <w:tcW w:w="5000" w:type="pct"/>
          </w:tcPr>
          <w:p w14:paraId="5CD404A9"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Lovro Grgić, nastavnik povijesti i etike</w:t>
            </w:r>
          </w:p>
        </w:tc>
      </w:tr>
      <w:tr w:rsidR="00E53BEA" w:rsidRPr="00436637" w14:paraId="046DA795" w14:textId="77777777" w:rsidTr="00F36BBA">
        <w:trPr>
          <w:trHeight w:val="214"/>
        </w:trPr>
        <w:tc>
          <w:tcPr>
            <w:tcW w:w="5000" w:type="pct"/>
          </w:tcPr>
          <w:p w14:paraId="0C827921" w14:textId="77777777" w:rsidR="00315635" w:rsidRPr="00436637" w:rsidRDefault="00344717" w:rsidP="00405446">
            <w:pPr>
              <w:jc w:val="right"/>
              <w:rPr>
                <w:rFonts w:ascii="Calibri Light" w:hAnsi="Calibri Light" w:cs="Calibri Light"/>
                <w:iCs/>
                <w:color w:val="auto"/>
              </w:rPr>
            </w:pPr>
            <w:r w:rsidRPr="00436637">
              <w:rPr>
                <w:rFonts w:ascii="Calibri Light" w:hAnsi="Calibri Light" w:cs="Calibri Light"/>
                <w:iCs/>
                <w:color w:val="auto"/>
              </w:rPr>
              <w:t xml:space="preserve">Matija </w:t>
            </w:r>
            <w:proofErr w:type="spellStart"/>
            <w:r w:rsidRPr="00436637">
              <w:rPr>
                <w:rFonts w:ascii="Calibri Light" w:hAnsi="Calibri Light" w:cs="Calibri Light"/>
                <w:iCs/>
                <w:color w:val="auto"/>
              </w:rPr>
              <w:t>Herjavić</w:t>
            </w:r>
            <w:proofErr w:type="spellEnd"/>
            <w:r w:rsidRPr="00436637">
              <w:rPr>
                <w:rFonts w:ascii="Calibri Light" w:hAnsi="Calibri Light" w:cs="Calibri Light"/>
                <w:iCs/>
                <w:color w:val="auto"/>
              </w:rPr>
              <w:t>, nastavnik</w:t>
            </w:r>
            <w:r w:rsidR="00315635" w:rsidRPr="00436637">
              <w:rPr>
                <w:rFonts w:ascii="Calibri Light" w:hAnsi="Calibri Light" w:cs="Calibri Light"/>
                <w:iCs/>
                <w:color w:val="auto"/>
              </w:rPr>
              <w:t xml:space="preserve"> geografije</w:t>
            </w:r>
            <w:r w:rsidR="00A75EAB" w:rsidRPr="00436637">
              <w:rPr>
                <w:rFonts w:ascii="Calibri Light" w:hAnsi="Calibri Light" w:cs="Calibri Light"/>
                <w:iCs/>
                <w:color w:val="auto"/>
              </w:rPr>
              <w:t xml:space="preserve"> (</w:t>
            </w:r>
            <w:r w:rsidR="00405446">
              <w:rPr>
                <w:rFonts w:ascii="Calibri Light" w:hAnsi="Calibri Light" w:cs="Calibri Light"/>
                <w:iCs/>
                <w:color w:val="auto"/>
              </w:rPr>
              <w:t>privremeno - zamjena</w:t>
            </w:r>
            <w:r w:rsidR="00A75EAB" w:rsidRPr="00436637">
              <w:rPr>
                <w:rFonts w:ascii="Calibri Light" w:hAnsi="Calibri Light" w:cs="Calibri Light"/>
                <w:iCs/>
                <w:color w:val="auto"/>
              </w:rPr>
              <w:t>)</w:t>
            </w:r>
          </w:p>
        </w:tc>
      </w:tr>
      <w:tr w:rsidR="00E53BEA" w:rsidRPr="00436637" w14:paraId="2ED8122D" w14:textId="77777777" w:rsidTr="00F36BBA">
        <w:trPr>
          <w:trHeight w:val="214"/>
        </w:trPr>
        <w:tc>
          <w:tcPr>
            <w:tcW w:w="5000" w:type="pct"/>
          </w:tcPr>
          <w:p w14:paraId="7DC2A244"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Branka Miličević, nastavnica biologije i kemije </w:t>
            </w:r>
          </w:p>
        </w:tc>
      </w:tr>
      <w:tr w:rsidR="00E53BEA" w:rsidRPr="00436637" w14:paraId="1148846D" w14:textId="77777777" w:rsidTr="00F36BBA">
        <w:trPr>
          <w:trHeight w:val="214"/>
        </w:trPr>
        <w:tc>
          <w:tcPr>
            <w:tcW w:w="5000" w:type="pct"/>
          </w:tcPr>
          <w:p w14:paraId="323E0B69"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Robert Pavić, nastavnik tjelesne i zdravstvene kulture</w:t>
            </w:r>
          </w:p>
        </w:tc>
      </w:tr>
      <w:tr w:rsidR="00E53BEA" w:rsidRPr="00436637" w14:paraId="5F0A28E5" w14:textId="77777777" w:rsidTr="00F36BBA">
        <w:trPr>
          <w:trHeight w:val="214"/>
        </w:trPr>
        <w:tc>
          <w:tcPr>
            <w:tcW w:w="5000" w:type="pct"/>
          </w:tcPr>
          <w:p w14:paraId="260D15CD"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Zlatko Novaković, nastavnik tjelesne i zdravstvene kulture</w:t>
            </w:r>
          </w:p>
        </w:tc>
      </w:tr>
      <w:tr w:rsidR="00E53BEA" w:rsidRPr="00436637" w14:paraId="752D67E2" w14:textId="77777777" w:rsidTr="00F36BBA">
        <w:trPr>
          <w:trHeight w:val="214"/>
        </w:trPr>
        <w:tc>
          <w:tcPr>
            <w:tcW w:w="5000" w:type="pct"/>
          </w:tcPr>
          <w:p w14:paraId="23CFC7B6"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Marko Marić, nastavnik fizike</w:t>
            </w:r>
          </w:p>
        </w:tc>
      </w:tr>
      <w:tr w:rsidR="00E53BEA" w:rsidRPr="00436637" w14:paraId="4AF872CB" w14:textId="77777777" w:rsidTr="00F36BBA">
        <w:trPr>
          <w:trHeight w:val="214"/>
        </w:trPr>
        <w:tc>
          <w:tcPr>
            <w:tcW w:w="5000" w:type="pct"/>
          </w:tcPr>
          <w:p w14:paraId="69F72FFA"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Janja </w:t>
            </w:r>
            <w:proofErr w:type="spellStart"/>
            <w:r w:rsidRPr="00436637">
              <w:rPr>
                <w:rFonts w:ascii="Calibri Light" w:hAnsi="Calibri Light" w:cs="Calibri Light"/>
                <w:iCs/>
                <w:color w:val="auto"/>
              </w:rPr>
              <w:t>Čićek</w:t>
            </w:r>
            <w:proofErr w:type="spellEnd"/>
            <w:r w:rsidRPr="00436637">
              <w:rPr>
                <w:rFonts w:ascii="Calibri Light" w:hAnsi="Calibri Light" w:cs="Calibri Light"/>
                <w:iCs/>
                <w:color w:val="auto"/>
              </w:rPr>
              <w:t xml:space="preserve"> </w:t>
            </w:r>
            <w:proofErr w:type="spellStart"/>
            <w:r w:rsidRPr="00436637">
              <w:rPr>
                <w:rFonts w:ascii="Calibri Light" w:hAnsi="Calibri Light" w:cs="Calibri Light"/>
                <w:iCs/>
                <w:color w:val="auto"/>
              </w:rPr>
              <w:t>Tadić,nastavnica</w:t>
            </w:r>
            <w:proofErr w:type="spellEnd"/>
            <w:r w:rsidRPr="00436637">
              <w:rPr>
                <w:rFonts w:ascii="Calibri Light" w:hAnsi="Calibri Light" w:cs="Calibri Light"/>
                <w:iCs/>
                <w:color w:val="auto"/>
              </w:rPr>
              <w:t xml:space="preserve"> fizike</w:t>
            </w:r>
            <w:r w:rsidR="00EC4D08" w:rsidRPr="00436637">
              <w:rPr>
                <w:rFonts w:ascii="Calibri Light" w:hAnsi="Calibri Light" w:cs="Calibri Light"/>
                <w:iCs/>
                <w:color w:val="auto"/>
              </w:rPr>
              <w:t xml:space="preserve"> - mentor</w:t>
            </w:r>
          </w:p>
        </w:tc>
      </w:tr>
      <w:tr w:rsidR="00E53BEA" w:rsidRPr="00436637" w14:paraId="40151F7B" w14:textId="77777777" w:rsidTr="00F36BBA">
        <w:trPr>
          <w:trHeight w:val="214"/>
        </w:trPr>
        <w:tc>
          <w:tcPr>
            <w:tcW w:w="5000" w:type="pct"/>
          </w:tcPr>
          <w:p w14:paraId="3858C1F1"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Matija Vidmar, nastavnik fizike i računalstva</w:t>
            </w:r>
          </w:p>
        </w:tc>
      </w:tr>
      <w:tr w:rsidR="00E53BEA" w:rsidRPr="00436637" w14:paraId="21C09B36" w14:textId="77777777" w:rsidTr="00F36BBA">
        <w:trPr>
          <w:trHeight w:val="214"/>
        </w:trPr>
        <w:tc>
          <w:tcPr>
            <w:tcW w:w="5000" w:type="pct"/>
          </w:tcPr>
          <w:p w14:paraId="05657EDD" w14:textId="77777777" w:rsidR="00315635" w:rsidRPr="00436637" w:rsidRDefault="003C472C" w:rsidP="00F36BBA">
            <w:pPr>
              <w:jc w:val="right"/>
              <w:rPr>
                <w:rFonts w:ascii="Calibri Light" w:hAnsi="Calibri Light" w:cs="Calibri Light"/>
                <w:iCs/>
                <w:color w:val="auto"/>
              </w:rPr>
            </w:pPr>
            <w:r w:rsidRPr="00436637">
              <w:rPr>
                <w:rFonts w:ascii="Calibri Light" w:hAnsi="Calibri Light" w:cs="Calibri Light"/>
                <w:iCs/>
                <w:color w:val="auto"/>
              </w:rPr>
              <w:t>Maja  Šiško</w:t>
            </w:r>
            <w:r w:rsidR="00315635" w:rsidRPr="00436637">
              <w:rPr>
                <w:rFonts w:ascii="Calibri Light" w:hAnsi="Calibri Light" w:cs="Calibri Light"/>
                <w:iCs/>
                <w:color w:val="auto"/>
              </w:rPr>
              <w:t>, nastavnica fizike</w:t>
            </w:r>
          </w:p>
        </w:tc>
      </w:tr>
      <w:tr w:rsidR="00E53BEA" w:rsidRPr="00436637" w14:paraId="603AB2F3" w14:textId="77777777" w:rsidTr="00F36BBA">
        <w:trPr>
          <w:trHeight w:val="214"/>
        </w:trPr>
        <w:tc>
          <w:tcPr>
            <w:tcW w:w="5000" w:type="pct"/>
          </w:tcPr>
          <w:p w14:paraId="750F1F8F"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Maja </w:t>
            </w:r>
            <w:r w:rsidR="009E4A7D" w:rsidRPr="00436637">
              <w:rPr>
                <w:rFonts w:ascii="Calibri Light" w:hAnsi="Calibri Light" w:cs="Calibri Light"/>
                <w:iCs/>
                <w:color w:val="auto"/>
              </w:rPr>
              <w:t>Carević</w:t>
            </w:r>
            <w:r w:rsidRPr="00436637">
              <w:rPr>
                <w:rFonts w:ascii="Calibri Light" w:hAnsi="Calibri Light" w:cs="Calibri Light"/>
                <w:iCs/>
                <w:color w:val="auto"/>
              </w:rPr>
              <w:t>, nastavnica matematike i informatike</w:t>
            </w:r>
          </w:p>
        </w:tc>
      </w:tr>
      <w:tr w:rsidR="00E53BEA" w:rsidRPr="00436637" w14:paraId="7E693CBD" w14:textId="77777777" w:rsidTr="00F36BBA">
        <w:trPr>
          <w:trHeight w:val="214"/>
        </w:trPr>
        <w:tc>
          <w:tcPr>
            <w:tcW w:w="5000" w:type="pct"/>
          </w:tcPr>
          <w:p w14:paraId="46EFF3D0"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Diana </w:t>
            </w:r>
            <w:proofErr w:type="spellStart"/>
            <w:r w:rsidRPr="00436637">
              <w:rPr>
                <w:rFonts w:ascii="Calibri Light" w:hAnsi="Calibri Light" w:cs="Calibri Light"/>
                <w:iCs/>
                <w:color w:val="auto"/>
              </w:rPr>
              <w:t>Šoltić</w:t>
            </w:r>
            <w:proofErr w:type="spellEnd"/>
            <w:r w:rsidRPr="00436637">
              <w:rPr>
                <w:rFonts w:ascii="Calibri Light" w:hAnsi="Calibri Light" w:cs="Calibri Light"/>
                <w:iCs/>
                <w:color w:val="auto"/>
              </w:rPr>
              <w:t>, nastavnica matematike i informatike</w:t>
            </w:r>
            <w:r w:rsidR="00405446">
              <w:rPr>
                <w:rFonts w:ascii="Calibri Light" w:hAnsi="Calibri Light" w:cs="Calibri Light"/>
                <w:iCs/>
                <w:color w:val="auto"/>
              </w:rPr>
              <w:t xml:space="preserve"> ( privremeno – zamjena Ivan Ljubičić)</w:t>
            </w:r>
          </w:p>
        </w:tc>
      </w:tr>
      <w:tr w:rsidR="00E53BEA" w:rsidRPr="00436637" w14:paraId="504621AC" w14:textId="77777777" w:rsidTr="00F36BBA">
        <w:trPr>
          <w:trHeight w:val="214"/>
        </w:trPr>
        <w:tc>
          <w:tcPr>
            <w:tcW w:w="5000" w:type="pct"/>
          </w:tcPr>
          <w:p w14:paraId="264C181F"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Vlatka Vlašić </w:t>
            </w:r>
            <w:proofErr w:type="spellStart"/>
            <w:r w:rsidRPr="00436637">
              <w:rPr>
                <w:rFonts w:ascii="Calibri Light" w:hAnsi="Calibri Light" w:cs="Calibri Light"/>
                <w:iCs/>
                <w:color w:val="auto"/>
              </w:rPr>
              <w:t>Miketinac</w:t>
            </w:r>
            <w:proofErr w:type="spellEnd"/>
            <w:r w:rsidRPr="00436637">
              <w:rPr>
                <w:rFonts w:ascii="Calibri Light" w:hAnsi="Calibri Light" w:cs="Calibri Light"/>
                <w:iCs/>
                <w:color w:val="auto"/>
              </w:rPr>
              <w:t>, nastavnica matematike</w:t>
            </w:r>
          </w:p>
        </w:tc>
      </w:tr>
      <w:tr w:rsidR="00E53BEA" w:rsidRPr="00436637" w14:paraId="1F5FB590" w14:textId="77777777" w:rsidTr="00F36BBA">
        <w:trPr>
          <w:trHeight w:val="228"/>
        </w:trPr>
        <w:tc>
          <w:tcPr>
            <w:tcW w:w="5000" w:type="pct"/>
          </w:tcPr>
          <w:p w14:paraId="2D86971B"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Mladen Tomčić, nastavnik matematike</w:t>
            </w:r>
          </w:p>
        </w:tc>
      </w:tr>
      <w:tr w:rsidR="00E53BEA" w:rsidRPr="00436637" w14:paraId="62622564" w14:textId="77777777" w:rsidTr="00F36BBA">
        <w:trPr>
          <w:trHeight w:val="214"/>
        </w:trPr>
        <w:tc>
          <w:tcPr>
            <w:tcW w:w="5000" w:type="pct"/>
          </w:tcPr>
          <w:p w14:paraId="35C5051E" w14:textId="77777777" w:rsidR="00B4655F" w:rsidRPr="00436637" w:rsidRDefault="00B4655F" w:rsidP="00F36BBA">
            <w:pPr>
              <w:jc w:val="right"/>
              <w:rPr>
                <w:rFonts w:ascii="Calibri Light" w:hAnsi="Calibri Light" w:cs="Calibri Light"/>
                <w:iCs/>
                <w:color w:val="auto"/>
              </w:rPr>
            </w:pPr>
            <w:r w:rsidRPr="00436637">
              <w:rPr>
                <w:rFonts w:ascii="Calibri Light" w:hAnsi="Calibri Light" w:cs="Calibri Light"/>
                <w:iCs/>
                <w:color w:val="auto"/>
              </w:rPr>
              <w:t xml:space="preserve">Janju </w:t>
            </w:r>
            <w:proofErr w:type="spellStart"/>
            <w:r w:rsidRPr="00436637">
              <w:rPr>
                <w:rFonts w:ascii="Calibri Light" w:hAnsi="Calibri Light" w:cs="Calibri Light"/>
                <w:iCs/>
                <w:color w:val="auto"/>
              </w:rPr>
              <w:t>Dujaković</w:t>
            </w:r>
            <w:proofErr w:type="spellEnd"/>
            <w:r w:rsidRPr="00436637">
              <w:rPr>
                <w:rFonts w:ascii="Calibri Light" w:hAnsi="Calibri Light" w:cs="Calibri Light"/>
                <w:iCs/>
                <w:color w:val="auto"/>
              </w:rPr>
              <w:t>, nastavnica matematike</w:t>
            </w:r>
            <w:r w:rsidR="002420D4" w:rsidRPr="00436637">
              <w:rPr>
                <w:rFonts w:ascii="Calibri Light" w:hAnsi="Calibri Light" w:cs="Calibri Light"/>
                <w:iCs/>
                <w:color w:val="auto"/>
              </w:rPr>
              <w:t xml:space="preserve"> (zamjena Marija Jurčević)</w:t>
            </w:r>
          </w:p>
        </w:tc>
      </w:tr>
      <w:tr w:rsidR="00E53BEA" w:rsidRPr="00436637" w14:paraId="66C6DD9C" w14:textId="77777777" w:rsidTr="00F36BBA">
        <w:trPr>
          <w:trHeight w:val="214"/>
        </w:trPr>
        <w:tc>
          <w:tcPr>
            <w:tcW w:w="5000" w:type="pct"/>
          </w:tcPr>
          <w:p w14:paraId="6A4150D5"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Luka Liker, nastavnik matematike </w:t>
            </w:r>
          </w:p>
        </w:tc>
      </w:tr>
      <w:tr w:rsidR="00E53BEA" w:rsidRPr="00436637" w14:paraId="3EF2A199" w14:textId="77777777" w:rsidTr="00F36BBA">
        <w:trPr>
          <w:trHeight w:val="214"/>
        </w:trPr>
        <w:tc>
          <w:tcPr>
            <w:tcW w:w="5000" w:type="pct"/>
          </w:tcPr>
          <w:p w14:paraId="76308887"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Branko Ćurić, nastavnik praktične nastave</w:t>
            </w:r>
          </w:p>
        </w:tc>
      </w:tr>
      <w:tr w:rsidR="00E53BEA" w:rsidRPr="00436637" w14:paraId="71D3029D" w14:textId="77777777" w:rsidTr="00F36BBA">
        <w:trPr>
          <w:trHeight w:val="214"/>
        </w:trPr>
        <w:tc>
          <w:tcPr>
            <w:tcW w:w="5000" w:type="pct"/>
          </w:tcPr>
          <w:p w14:paraId="7D2E3C7A" w14:textId="77777777" w:rsidR="00315635" w:rsidRPr="00436637" w:rsidRDefault="001F4D0B" w:rsidP="00405446">
            <w:pPr>
              <w:jc w:val="right"/>
              <w:rPr>
                <w:rFonts w:ascii="Calibri Light" w:hAnsi="Calibri Light" w:cs="Calibri Light"/>
                <w:iCs/>
                <w:color w:val="auto"/>
              </w:rPr>
            </w:pPr>
            <w:r w:rsidRPr="00436637">
              <w:rPr>
                <w:rFonts w:ascii="Calibri Light" w:hAnsi="Calibri Light" w:cs="Calibri Light"/>
                <w:iCs/>
                <w:color w:val="auto"/>
              </w:rPr>
              <w:t>Marko Levak</w:t>
            </w:r>
            <w:r w:rsidR="00315635" w:rsidRPr="00436637">
              <w:rPr>
                <w:rFonts w:ascii="Calibri Light" w:hAnsi="Calibri Light" w:cs="Calibri Light"/>
                <w:iCs/>
                <w:color w:val="auto"/>
              </w:rPr>
              <w:t xml:space="preserve">, </w:t>
            </w:r>
            <w:r w:rsidR="00405446">
              <w:rPr>
                <w:rFonts w:ascii="Calibri Light" w:hAnsi="Calibri Light" w:cs="Calibri Light"/>
                <w:iCs/>
                <w:color w:val="auto"/>
              </w:rPr>
              <w:t>nestručna zamjena</w:t>
            </w:r>
            <w:r w:rsidR="00315635" w:rsidRPr="00436637">
              <w:rPr>
                <w:rFonts w:ascii="Calibri Light" w:hAnsi="Calibri Light" w:cs="Calibri Light"/>
                <w:iCs/>
                <w:color w:val="auto"/>
              </w:rPr>
              <w:t xml:space="preserve"> </w:t>
            </w:r>
          </w:p>
        </w:tc>
      </w:tr>
      <w:tr w:rsidR="00E53BEA" w:rsidRPr="00436637" w14:paraId="04F3BC4C" w14:textId="77777777" w:rsidTr="00F36BBA">
        <w:trPr>
          <w:trHeight w:val="214"/>
        </w:trPr>
        <w:tc>
          <w:tcPr>
            <w:tcW w:w="5000" w:type="pct"/>
          </w:tcPr>
          <w:p w14:paraId="4718294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Milan </w:t>
            </w:r>
            <w:proofErr w:type="spellStart"/>
            <w:r w:rsidRPr="00436637">
              <w:rPr>
                <w:rFonts w:ascii="Calibri Light" w:hAnsi="Calibri Light" w:cs="Calibri Light"/>
                <w:iCs/>
                <w:color w:val="auto"/>
              </w:rPr>
              <w:t>Titlić</w:t>
            </w:r>
            <w:proofErr w:type="spellEnd"/>
            <w:r w:rsidRPr="00436637">
              <w:rPr>
                <w:rFonts w:ascii="Calibri Light" w:hAnsi="Calibri Light" w:cs="Calibri Light"/>
                <w:iCs/>
                <w:color w:val="auto"/>
              </w:rPr>
              <w:t>, nastavnik praktične nastave</w:t>
            </w:r>
          </w:p>
        </w:tc>
      </w:tr>
      <w:tr w:rsidR="00E53BEA" w:rsidRPr="00436637" w14:paraId="1CC752CD" w14:textId="77777777" w:rsidTr="00F36BBA">
        <w:trPr>
          <w:trHeight w:val="214"/>
        </w:trPr>
        <w:tc>
          <w:tcPr>
            <w:tcW w:w="5000" w:type="pct"/>
          </w:tcPr>
          <w:p w14:paraId="158B51A1" w14:textId="77777777" w:rsidR="003E0A6E" w:rsidRPr="00436637" w:rsidRDefault="003E0A6E" w:rsidP="00F36BBA">
            <w:pPr>
              <w:jc w:val="right"/>
              <w:rPr>
                <w:rFonts w:ascii="Calibri Light" w:hAnsi="Calibri Light" w:cs="Calibri Light"/>
                <w:iCs/>
                <w:color w:val="auto"/>
              </w:rPr>
            </w:pPr>
            <w:r w:rsidRPr="00436637">
              <w:rPr>
                <w:rFonts w:ascii="Calibri Light" w:hAnsi="Calibri Light" w:cs="Calibri Light"/>
                <w:iCs/>
                <w:color w:val="auto"/>
              </w:rPr>
              <w:t xml:space="preserve">Mihael </w:t>
            </w:r>
            <w:proofErr w:type="spellStart"/>
            <w:r w:rsidRPr="00436637">
              <w:rPr>
                <w:rFonts w:ascii="Calibri Light" w:hAnsi="Calibri Light" w:cs="Calibri Light"/>
                <w:iCs/>
                <w:color w:val="auto"/>
              </w:rPr>
              <w:t>Vuger</w:t>
            </w:r>
            <w:proofErr w:type="spellEnd"/>
            <w:r w:rsidRPr="00436637">
              <w:rPr>
                <w:rFonts w:ascii="Calibri Light" w:hAnsi="Calibri Light" w:cs="Calibri Light"/>
                <w:iCs/>
                <w:color w:val="auto"/>
              </w:rPr>
              <w:t>, nastavnik praktične nastave</w:t>
            </w:r>
            <w:r w:rsidR="00616577" w:rsidRPr="00436637">
              <w:rPr>
                <w:rFonts w:ascii="Calibri Light" w:hAnsi="Calibri Light" w:cs="Calibri Light"/>
                <w:iCs/>
                <w:color w:val="auto"/>
              </w:rPr>
              <w:t xml:space="preserve"> </w:t>
            </w:r>
          </w:p>
        </w:tc>
      </w:tr>
      <w:tr w:rsidR="00E53BEA" w:rsidRPr="00436637" w14:paraId="59FC5BC9" w14:textId="77777777" w:rsidTr="00F36BBA">
        <w:trPr>
          <w:trHeight w:val="214"/>
        </w:trPr>
        <w:tc>
          <w:tcPr>
            <w:tcW w:w="5000" w:type="pct"/>
          </w:tcPr>
          <w:p w14:paraId="25C036A0"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Tihomir </w:t>
            </w:r>
            <w:proofErr w:type="spellStart"/>
            <w:r w:rsidRPr="00436637">
              <w:rPr>
                <w:rFonts w:ascii="Calibri Light" w:hAnsi="Calibri Light" w:cs="Calibri Light"/>
                <w:iCs/>
                <w:color w:val="auto"/>
              </w:rPr>
              <w:t>Kober</w:t>
            </w:r>
            <w:proofErr w:type="spellEnd"/>
            <w:r w:rsidRPr="00436637">
              <w:rPr>
                <w:rFonts w:ascii="Calibri Light" w:hAnsi="Calibri Light" w:cs="Calibri Light"/>
                <w:iCs/>
                <w:color w:val="auto"/>
              </w:rPr>
              <w:t>, nastavnik praktične nastave</w:t>
            </w:r>
          </w:p>
        </w:tc>
      </w:tr>
      <w:tr w:rsidR="00E53BEA" w:rsidRPr="00436637" w14:paraId="360BF32C" w14:textId="77777777" w:rsidTr="00F36BBA">
        <w:trPr>
          <w:trHeight w:val="214"/>
        </w:trPr>
        <w:tc>
          <w:tcPr>
            <w:tcW w:w="5000" w:type="pct"/>
          </w:tcPr>
          <w:p w14:paraId="415A08AF"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Ivica Palikuća, nastavnik praktične nastave i elektrotehničke grupe nastavnih predmeta</w:t>
            </w:r>
          </w:p>
        </w:tc>
      </w:tr>
      <w:tr w:rsidR="00E53BEA" w:rsidRPr="00436637" w14:paraId="61AEB520" w14:textId="77777777" w:rsidTr="00F36BBA">
        <w:trPr>
          <w:trHeight w:val="214"/>
        </w:trPr>
        <w:tc>
          <w:tcPr>
            <w:tcW w:w="5000" w:type="pct"/>
          </w:tcPr>
          <w:p w14:paraId="037CB169"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Ivica </w:t>
            </w:r>
            <w:proofErr w:type="spellStart"/>
            <w:r w:rsidRPr="00436637">
              <w:rPr>
                <w:rFonts w:ascii="Calibri Light" w:hAnsi="Calibri Light" w:cs="Calibri Light"/>
                <w:iCs/>
                <w:color w:val="auto"/>
              </w:rPr>
              <w:t>Sambol</w:t>
            </w:r>
            <w:proofErr w:type="spellEnd"/>
            <w:r w:rsidRPr="00436637">
              <w:rPr>
                <w:rFonts w:ascii="Calibri Light" w:hAnsi="Calibri Light" w:cs="Calibri Light"/>
                <w:iCs/>
                <w:color w:val="auto"/>
              </w:rPr>
              <w:t>, nastavnik praktične nastave i elektrotehničke grupe nastavnih predmeta</w:t>
            </w:r>
          </w:p>
        </w:tc>
      </w:tr>
      <w:tr w:rsidR="00E53BEA" w:rsidRPr="00436637" w14:paraId="4B67ABA6" w14:textId="77777777" w:rsidTr="00F36BBA">
        <w:trPr>
          <w:trHeight w:val="214"/>
        </w:trPr>
        <w:tc>
          <w:tcPr>
            <w:tcW w:w="5000" w:type="pct"/>
          </w:tcPr>
          <w:p w14:paraId="06677E5F" w14:textId="77777777" w:rsidR="00315635" w:rsidRPr="00436637" w:rsidRDefault="00315635" w:rsidP="00344717">
            <w:pPr>
              <w:jc w:val="right"/>
              <w:rPr>
                <w:rFonts w:ascii="Calibri Light" w:hAnsi="Calibri Light" w:cs="Calibri Light"/>
                <w:iCs/>
                <w:color w:val="auto"/>
              </w:rPr>
            </w:pPr>
            <w:r w:rsidRPr="00436637">
              <w:rPr>
                <w:rFonts w:ascii="Calibri Light" w:hAnsi="Calibri Light" w:cs="Calibri Light"/>
                <w:iCs/>
                <w:color w:val="auto"/>
              </w:rPr>
              <w:t xml:space="preserve">Ksenija </w:t>
            </w:r>
            <w:proofErr w:type="spellStart"/>
            <w:r w:rsidRPr="00436637">
              <w:rPr>
                <w:rFonts w:ascii="Calibri Light" w:hAnsi="Calibri Light" w:cs="Calibri Light"/>
                <w:iCs/>
                <w:color w:val="auto"/>
              </w:rPr>
              <w:t>Šikuten</w:t>
            </w:r>
            <w:proofErr w:type="spellEnd"/>
            <w:r w:rsidRPr="00436637">
              <w:rPr>
                <w:rFonts w:ascii="Calibri Light" w:hAnsi="Calibri Light" w:cs="Calibri Light"/>
                <w:iCs/>
                <w:color w:val="auto"/>
              </w:rPr>
              <w:t>, nastavnica</w:t>
            </w:r>
            <w:r w:rsidR="00EC4D08" w:rsidRPr="00436637">
              <w:rPr>
                <w:rFonts w:ascii="Calibri Light" w:hAnsi="Calibri Light" w:cs="Calibri Light"/>
                <w:iCs/>
                <w:color w:val="auto"/>
              </w:rPr>
              <w:t xml:space="preserve"> - mentor</w:t>
            </w:r>
            <w:r w:rsidRPr="00436637">
              <w:rPr>
                <w:rFonts w:ascii="Calibri Light" w:hAnsi="Calibri Light" w:cs="Calibri Light"/>
                <w:iCs/>
                <w:color w:val="auto"/>
              </w:rPr>
              <w:t xml:space="preserve"> elektrotehničke grupe nastavnih predmeta</w:t>
            </w:r>
          </w:p>
        </w:tc>
      </w:tr>
      <w:tr w:rsidR="00E53BEA" w:rsidRPr="00436637" w14:paraId="626C249B" w14:textId="77777777" w:rsidTr="00F36BBA">
        <w:trPr>
          <w:trHeight w:val="228"/>
        </w:trPr>
        <w:tc>
          <w:tcPr>
            <w:tcW w:w="5000" w:type="pct"/>
          </w:tcPr>
          <w:p w14:paraId="6330CE6D"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Iva Šimunić, nastavnica elektrotehničke grupe nastavnih predmeta</w:t>
            </w:r>
          </w:p>
        </w:tc>
      </w:tr>
      <w:tr w:rsidR="00E53BEA" w:rsidRPr="00436637" w14:paraId="4DA49454" w14:textId="77777777" w:rsidTr="00F36BBA">
        <w:trPr>
          <w:trHeight w:val="214"/>
        </w:trPr>
        <w:tc>
          <w:tcPr>
            <w:tcW w:w="5000" w:type="pct"/>
          </w:tcPr>
          <w:p w14:paraId="69C5358F"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Željka Barišić, nastavnica elektrotehničke grupe nastavnih predmeta</w:t>
            </w:r>
          </w:p>
        </w:tc>
      </w:tr>
      <w:tr w:rsidR="00E53BEA" w:rsidRPr="00436637" w14:paraId="1C12C8A4" w14:textId="77777777" w:rsidTr="00F36BBA">
        <w:trPr>
          <w:trHeight w:val="214"/>
        </w:trPr>
        <w:tc>
          <w:tcPr>
            <w:tcW w:w="5000" w:type="pct"/>
          </w:tcPr>
          <w:p w14:paraId="3DDB2B24"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Mirjana </w:t>
            </w:r>
            <w:proofErr w:type="spellStart"/>
            <w:r w:rsidRPr="00436637">
              <w:rPr>
                <w:rFonts w:ascii="Calibri Light" w:hAnsi="Calibri Light" w:cs="Calibri Light"/>
                <w:iCs/>
                <w:color w:val="auto"/>
              </w:rPr>
              <w:t>Malarić</w:t>
            </w:r>
            <w:proofErr w:type="spellEnd"/>
            <w:r w:rsidRPr="00436637">
              <w:rPr>
                <w:rFonts w:ascii="Calibri Light" w:hAnsi="Calibri Light" w:cs="Calibri Light"/>
                <w:iCs/>
                <w:color w:val="auto"/>
              </w:rPr>
              <w:t>, nastavnica</w:t>
            </w:r>
            <w:r w:rsidR="00EC4D08" w:rsidRPr="00436637">
              <w:rPr>
                <w:rFonts w:ascii="Calibri Light" w:hAnsi="Calibri Light" w:cs="Calibri Light"/>
                <w:iCs/>
                <w:color w:val="auto"/>
              </w:rPr>
              <w:t xml:space="preserve"> - mentor</w:t>
            </w:r>
            <w:r w:rsidRPr="00436637">
              <w:rPr>
                <w:rFonts w:ascii="Calibri Light" w:hAnsi="Calibri Light" w:cs="Calibri Light"/>
                <w:iCs/>
                <w:color w:val="auto"/>
              </w:rPr>
              <w:t xml:space="preserve"> elektrotehničke grupe nastavnih predmeta</w:t>
            </w:r>
          </w:p>
        </w:tc>
      </w:tr>
      <w:tr w:rsidR="00E53BEA" w:rsidRPr="00436637" w14:paraId="63F32F9A" w14:textId="77777777" w:rsidTr="00F36BBA">
        <w:trPr>
          <w:trHeight w:val="214"/>
        </w:trPr>
        <w:tc>
          <w:tcPr>
            <w:tcW w:w="5000" w:type="pct"/>
          </w:tcPr>
          <w:p w14:paraId="17A7F6C6"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Jelena </w:t>
            </w:r>
            <w:proofErr w:type="spellStart"/>
            <w:r w:rsidRPr="00436637">
              <w:rPr>
                <w:rFonts w:ascii="Calibri Light" w:hAnsi="Calibri Light" w:cs="Calibri Light"/>
                <w:iCs/>
                <w:color w:val="auto"/>
              </w:rPr>
              <w:t>Kapelac</w:t>
            </w:r>
            <w:proofErr w:type="spellEnd"/>
            <w:r w:rsidRPr="00436637">
              <w:rPr>
                <w:rFonts w:ascii="Calibri Light" w:hAnsi="Calibri Light" w:cs="Calibri Light"/>
                <w:iCs/>
                <w:color w:val="auto"/>
              </w:rPr>
              <w:t>, nastavnica elektrotehničke grupe nastavnih predmeta</w:t>
            </w:r>
          </w:p>
          <w:p w14:paraId="21B2D070" w14:textId="77777777" w:rsidR="003B64A8" w:rsidRPr="00436637" w:rsidRDefault="003B64A8" w:rsidP="001D52B6">
            <w:pPr>
              <w:jc w:val="right"/>
              <w:rPr>
                <w:rFonts w:ascii="Calibri Light" w:hAnsi="Calibri Light" w:cs="Calibri Light"/>
                <w:iCs/>
                <w:color w:val="auto"/>
              </w:rPr>
            </w:pPr>
            <w:r w:rsidRPr="00436637">
              <w:rPr>
                <w:rFonts w:ascii="Calibri Light" w:hAnsi="Calibri Light" w:cs="Calibri Light"/>
                <w:iCs/>
                <w:color w:val="auto"/>
              </w:rPr>
              <w:t xml:space="preserve">Nina Vučković Antić, nastavnica elektrotehničke grupe nastavnih predmeta </w:t>
            </w:r>
          </w:p>
        </w:tc>
      </w:tr>
      <w:tr w:rsidR="00E53BEA" w:rsidRPr="00436637" w14:paraId="6513C222" w14:textId="77777777" w:rsidTr="00F36BBA">
        <w:trPr>
          <w:trHeight w:val="229"/>
        </w:trPr>
        <w:tc>
          <w:tcPr>
            <w:tcW w:w="5000" w:type="pct"/>
          </w:tcPr>
          <w:p w14:paraId="03761BC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Alma </w:t>
            </w:r>
            <w:proofErr w:type="spellStart"/>
            <w:r w:rsidRPr="00436637">
              <w:rPr>
                <w:rFonts w:ascii="Calibri Light" w:hAnsi="Calibri Light" w:cs="Calibri Light"/>
                <w:iCs/>
                <w:color w:val="auto"/>
              </w:rPr>
              <w:t>Osmančević</w:t>
            </w:r>
            <w:proofErr w:type="spellEnd"/>
            <w:r w:rsidRPr="00436637">
              <w:rPr>
                <w:rFonts w:ascii="Calibri Light" w:hAnsi="Calibri Light" w:cs="Calibri Light"/>
                <w:iCs/>
                <w:color w:val="auto"/>
              </w:rPr>
              <w:t>, nastavnica elektrotehničke grupe nastavnih predmeta, voditeljica praktične nastave</w:t>
            </w:r>
          </w:p>
        </w:tc>
      </w:tr>
      <w:tr w:rsidR="00E53BEA" w:rsidRPr="00436637" w14:paraId="4D141085" w14:textId="77777777" w:rsidTr="00F36BBA">
        <w:trPr>
          <w:trHeight w:val="214"/>
        </w:trPr>
        <w:tc>
          <w:tcPr>
            <w:tcW w:w="5000" w:type="pct"/>
          </w:tcPr>
          <w:p w14:paraId="420B7854"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Niko Zečević, nastavnik elektrotehničke grupe nastavnih predmeta</w:t>
            </w:r>
          </w:p>
        </w:tc>
      </w:tr>
      <w:tr w:rsidR="00E53BEA" w:rsidRPr="00436637" w14:paraId="1B9A6168" w14:textId="77777777" w:rsidTr="00F36BBA">
        <w:trPr>
          <w:trHeight w:val="214"/>
        </w:trPr>
        <w:tc>
          <w:tcPr>
            <w:tcW w:w="5000" w:type="pct"/>
          </w:tcPr>
          <w:p w14:paraId="15CAAEA3"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Franjo Levak, nastavnik elektrotehničke grupe nastavnih predmeta</w:t>
            </w:r>
          </w:p>
        </w:tc>
      </w:tr>
      <w:tr w:rsidR="00E53BEA" w:rsidRPr="00436637" w14:paraId="30677136" w14:textId="77777777" w:rsidTr="00F36BBA">
        <w:trPr>
          <w:trHeight w:val="214"/>
        </w:trPr>
        <w:tc>
          <w:tcPr>
            <w:tcW w:w="5000" w:type="pct"/>
          </w:tcPr>
          <w:p w14:paraId="0C97A37C"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Marko </w:t>
            </w:r>
            <w:proofErr w:type="spellStart"/>
            <w:r w:rsidR="009A5373" w:rsidRPr="00436637">
              <w:rPr>
                <w:rFonts w:ascii="Calibri Light" w:hAnsi="Calibri Light" w:cs="Calibri Light"/>
                <w:iCs/>
                <w:color w:val="auto"/>
              </w:rPr>
              <w:t>Gradiček</w:t>
            </w:r>
            <w:proofErr w:type="spellEnd"/>
            <w:r w:rsidRPr="00436637">
              <w:rPr>
                <w:rFonts w:ascii="Calibri Light" w:hAnsi="Calibri Light" w:cs="Calibri Light"/>
                <w:iCs/>
                <w:color w:val="auto"/>
              </w:rPr>
              <w:t>, nastavnik elektrotehničke grupe nastavnih predmeta</w:t>
            </w:r>
          </w:p>
        </w:tc>
      </w:tr>
      <w:tr w:rsidR="00E53BEA" w:rsidRPr="00436637" w14:paraId="3CAE99F8" w14:textId="77777777" w:rsidTr="00F36BBA">
        <w:trPr>
          <w:trHeight w:val="214"/>
        </w:trPr>
        <w:tc>
          <w:tcPr>
            <w:tcW w:w="5000" w:type="pct"/>
          </w:tcPr>
          <w:p w14:paraId="0B6F020E" w14:textId="77777777" w:rsidR="009A5373" w:rsidRPr="00436637" w:rsidRDefault="00E0208B" w:rsidP="00F36BBA">
            <w:pPr>
              <w:jc w:val="right"/>
              <w:rPr>
                <w:rFonts w:ascii="Calibri Light" w:hAnsi="Calibri Light" w:cs="Calibri Light"/>
                <w:iCs/>
                <w:color w:val="auto"/>
              </w:rPr>
            </w:pPr>
            <w:proofErr w:type="spellStart"/>
            <w:r w:rsidRPr="00436637">
              <w:rPr>
                <w:rFonts w:ascii="Calibri Light" w:hAnsi="Calibri Light" w:cs="Calibri Light"/>
                <w:iCs/>
                <w:color w:val="auto"/>
              </w:rPr>
              <w:t>Ives</w:t>
            </w:r>
            <w:proofErr w:type="spellEnd"/>
            <w:r w:rsidRPr="00436637">
              <w:rPr>
                <w:rFonts w:ascii="Calibri Light" w:hAnsi="Calibri Light" w:cs="Calibri Light"/>
                <w:iCs/>
                <w:color w:val="auto"/>
              </w:rPr>
              <w:t xml:space="preserve"> Buljan </w:t>
            </w:r>
            <w:proofErr w:type="spellStart"/>
            <w:r w:rsidRPr="00436637">
              <w:rPr>
                <w:rFonts w:ascii="Calibri Light" w:hAnsi="Calibri Light" w:cs="Calibri Light"/>
                <w:iCs/>
                <w:color w:val="auto"/>
              </w:rPr>
              <w:t>Gladović</w:t>
            </w:r>
            <w:proofErr w:type="spellEnd"/>
            <w:r w:rsidRPr="00436637">
              <w:rPr>
                <w:rFonts w:ascii="Calibri Light" w:hAnsi="Calibri Light" w:cs="Calibri Light"/>
                <w:iCs/>
                <w:color w:val="auto"/>
              </w:rPr>
              <w:t>, nastavnica elektrotehničke gr</w:t>
            </w:r>
            <w:r w:rsidR="003B64A8" w:rsidRPr="00436637">
              <w:rPr>
                <w:rFonts w:ascii="Calibri Light" w:hAnsi="Calibri Light" w:cs="Calibri Light"/>
                <w:iCs/>
                <w:color w:val="auto"/>
              </w:rPr>
              <w:t xml:space="preserve">upe nastavnih predmeta </w:t>
            </w:r>
          </w:p>
        </w:tc>
      </w:tr>
      <w:tr w:rsidR="00E53BEA" w:rsidRPr="00436637" w14:paraId="1AE1A59F" w14:textId="77777777" w:rsidTr="00F36BBA">
        <w:trPr>
          <w:trHeight w:val="214"/>
        </w:trPr>
        <w:tc>
          <w:tcPr>
            <w:tcW w:w="5000" w:type="pct"/>
          </w:tcPr>
          <w:p w14:paraId="1155927E"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lastRenderedPageBreak/>
              <w:t>Dražen Horvatić, nastavnik</w:t>
            </w:r>
            <w:r w:rsidR="00344717" w:rsidRPr="00436637">
              <w:rPr>
                <w:rFonts w:ascii="Calibri Light" w:hAnsi="Calibri Light" w:cs="Calibri Light"/>
                <w:iCs/>
                <w:color w:val="auto"/>
              </w:rPr>
              <w:t xml:space="preserve"> - mentor</w:t>
            </w:r>
            <w:r w:rsidRPr="00436637">
              <w:rPr>
                <w:rFonts w:ascii="Calibri Light" w:hAnsi="Calibri Light" w:cs="Calibri Light"/>
                <w:iCs/>
                <w:color w:val="auto"/>
              </w:rPr>
              <w:t xml:space="preserve"> elektrotehničke grupe nastavnih predmeta</w:t>
            </w:r>
          </w:p>
        </w:tc>
      </w:tr>
      <w:tr w:rsidR="00E53BEA" w:rsidRPr="00436637" w14:paraId="31ADFED5" w14:textId="77777777" w:rsidTr="00F36BBA">
        <w:trPr>
          <w:trHeight w:val="228"/>
        </w:trPr>
        <w:tc>
          <w:tcPr>
            <w:tcW w:w="5000" w:type="pct"/>
          </w:tcPr>
          <w:p w14:paraId="5D9B80ED" w14:textId="77777777" w:rsidR="00315635" w:rsidRPr="00436637" w:rsidRDefault="00315635" w:rsidP="00F36BBA">
            <w:pPr>
              <w:jc w:val="right"/>
              <w:rPr>
                <w:rFonts w:ascii="Calibri Light" w:hAnsi="Calibri Light" w:cs="Calibri Light"/>
                <w:iCs/>
                <w:color w:val="auto"/>
              </w:rPr>
            </w:pPr>
            <w:r w:rsidRPr="00436637">
              <w:rPr>
                <w:rFonts w:ascii="Calibri Light" w:hAnsi="Calibri Light" w:cs="Calibri Light"/>
                <w:iCs/>
                <w:color w:val="auto"/>
              </w:rPr>
              <w:t xml:space="preserve">Marinko </w:t>
            </w:r>
            <w:proofErr w:type="spellStart"/>
            <w:r w:rsidRPr="00436637">
              <w:rPr>
                <w:rFonts w:ascii="Calibri Light" w:hAnsi="Calibri Light" w:cs="Calibri Light"/>
                <w:iCs/>
                <w:color w:val="auto"/>
              </w:rPr>
              <w:t>Korčanin</w:t>
            </w:r>
            <w:proofErr w:type="spellEnd"/>
            <w:r w:rsidRPr="00436637">
              <w:rPr>
                <w:rFonts w:ascii="Calibri Light" w:hAnsi="Calibri Light" w:cs="Calibri Light"/>
                <w:iCs/>
                <w:color w:val="auto"/>
              </w:rPr>
              <w:t>, nastavnik elektrotehničke gr</w:t>
            </w:r>
            <w:r w:rsidR="00344717" w:rsidRPr="00436637">
              <w:rPr>
                <w:rFonts w:ascii="Calibri Light" w:hAnsi="Calibri Light" w:cs="Calibri Light"/>
                <w:iCs/>
                <w:color w:val="auto"/>
              </w:rPr>
              <w:t xml:space="preserve">upe nastavnih predmeta, </w:t>
            </w:r>
            <w:proofErr w:type="spellStart"/>
            <w:r w:rsidR="00344717" w:rsidRPr="00436637">
              <w:rPr>
                <w:rFonts w:ascii="Calibri Light" w:hAnsi="Calibri Light" w:cs="Calibri Light"/>
                <w:iCs/>
                <w:color w:val="auto"/>
              </w:rPr>
              <w:t>satničar</w:t>
            </w:r>
            <w:proofErr w:type="spellEnd"/>
            <w:r w:rsidR="00616577" w:rsidRPr="00436637">
              <w:rPr>
                <w:rFonts w:ascii="Calibri Light" w:hAnsi="Calibri Light" w:cs="Calibri Light"/>
                <w:iCs/>
                <w:color w:val="auto"/>
              </w:rPr>
              <w:t>, predsjednik Školskog odbora i sindikalni povjerenik</w:t>
            </w:r>
          </w:p>
        </w:tc>
      </w:tr>
      <w:tr w:rsidR="00E53BEA" w:rsidRPr="00436637" w14:paraId="15019451" w14:textId="77777777" w:rsidTr="00F36BBA">
        <w:trPr>
          <w:trHeight w:val="199"/>
        </w:trPr>
        <w:tc>
          <w:tcPr>
            <w:tcW w:w="5000" w:type="pct"/>
          </w:tcPr>
          <w:p w14:paraId="7B15F915" w14:textId="77777777" w:rsidR="00315635" w:rsidRPr="00436637" w:rsidRDefault="00AB7D9E" w:rsidP="00F36BBA">
            <w:pPr>
              <w:jc w:val="right"/>
              <w:rPr>
                <w:rFonts w:ascii="Calibri Light" w:hAnsi="Calibri Light" w:cs="Calibri Light"/>
                <w:iCs/>
                <w:color w:val="auto"/>
              </w:rPr>
            </w:pPr>
            <w:r w:rsidRPr="00436637">
              <w:rPr>
                <w:rFonts w:ascii="Calibri Light" w:hAnsi="Calibri Light" w:cs="Calibri Light"/>
                <w:iCs/>
                <w:color w:val="auto"/>
              </w:rPr>
              <w:t>Drago Štimac, nastavnik praktične nastave i strojarske grupe predmeta</w:t>
            </w:r>
          </w:p>
        </w:tc>
      </w:tr>
      <w:tr w:rsidR="00E53BEA" w:rsidRPr="00436637" w14:paraId="376362A0" w14:textId="77777777" w:rsidTr="00F36BBA">
        <w:trPr>
          <w:trHeight w:val="199"/>
        </w:trPr>
        <w:tc>
          <w:tcPr>
            <w:tcW w:w="5000" w:type="pct"/>
          </w:tcPr>
          <w:p w14:paraId="78A39A4D" w14:textId="77777777" w:rsidR="00D62795" w:rsidRPr="00436637" w:rsidRDefault="00D62795" w:rsidP="00616577">
            <w:pPr>
              <w:jc w:val="right"/>
              <w:rPr>
                <w:rFonts w:ascii="Calibri Light" w:hAnsi="Calibri Light" w:cs="Calibri Light"/>
                <w:iCs/>
                <w:color w:val="auto"/>
              </w:rPr>
            </w:pPr>
            <w:r w:rsidRPr="00436637">
              <w:rPr>
                <w:rFonts w:ascii="Calibri Light" w:hAnsi="Calibri Light" w:cs="Calibri Light"/>
                <w:iCs/>
                <w:color w:val="auto"/>
              </w:rPr>
              <w:t>Vladimir Ledinski (domar)</w:t>
            </w:r>
            <w:r w:rsidR="003C472C" w:rsidRPr="00436637">
              <w:rPr>
                <w:rFonts w:ascii="Calibri Light" w:hAnsi="Calibri Light" w:cs="Calibri Light"/>
                <w:iCs/>
                <w:color w:val="auto"/>
              </w:rPr>
              <w:t xml:space="preserve"> </w:t>
            </w:r>
          </w:p>
        </w:tc>
      </w:tr>
      <w:tr w:rsidR="00E53BEA" w:rsidRPr="00436637" w14:paraId="686BF83B" w14:textId="77777777" w:rsidTr="00F36BBA">
        <w:trPr>
          <w:trHeight w:val="199"/>
        </w:trPr>
        <w:tc>
          <w:tcPr>
            <w:tcW w:w="5000" w:type="pct"/>
          </w:tcPr>
          <w:p w14:paraId="7ACB6844" w14:textId="77777777" w:rsidR="00D62795" w:rsidRPr="00436637" w:rsidRDefault="00D62795" w:rsidP="00D62795">
            <w:pPr>
              <w:jc w:val="right"/>
              <w:rPr>
                <w:rFonts w:ascii="Calibri Light" w:hAnsi="Calibri Light" w:cs="Calibri Light"/>
                <w:iCs/>
                <w:color w:val="auto"/>
              </w:rPr>
            </w:pPr>
            <w:r w:rsidRPr="00436637">
              <w:rPr>
                <w:rFonts w:ascii="Calibri Light" w:hAnsi="Calibri Light" w:cs="Calibri Light"/>
                <w:iCs/>
                <w:color w:val="auto"/>
              </w:rPr>
              <w:t>Zlatko Galić (domar)</w:t>
            </w:r>
          </w:p>
        </w:tc>
      </w:tr>
      <w:tr w:rsidR="00E53BEA" w:rsidRPr="00436637" w14:paraId="660249C1" w14:textId="77777777" w:rsidTr="00F36BBA">
        <w:trPr>
          <w:trHeight w:val="199"/>
        </w:trPr>
        <w:tc>
          <w:tcPr>
            <w:tcW w:w="5000" w:type="pct"/>
          </w:tcPr>
          <w:p w14:paraId="111ECF45" w14:textId="77777777" w:rsidR="00D62795" w:rsidRPr="00436637" w:rsidRDefault="00D62795" w:rsidP="00D62795">
            <w:pPr>
              <w:jc w:val="right"/>
              <w:rPr>
                <w:rFonts w:ascii="Calibri Light" w:hAnsi="Calibri Light" w:cs="Calibri Light"/>
                <w:iCs/>
                <w:color w:val="auto"/>
              </w:rPr>
            </w:pPr>
            <w:r w:rsidRPr="00436637">
              <w:rPr>
                <w:rFonts w:ascii="Calibri Light" w:hAnsi="Calibri Light" w:cs="Calibri Light"/>
                <w:iCs/>
                <w:color w:val="auto"/>
              </w:rPr>
              <w:t>Ivana Bralić, spremačica</w:t>
            </w:r>
          </w:p>
        </w:tc>
      </w:tr>
      <w:tr w:rsidR="00E53BEA" w:rsidRPr="00436637" w14:paraId="6B75185D" w14:textId="77777777" w:rsidTr="00F36BBA">
        <w:trPr>
          <w:trHeight w:val="199"/>
        </w:trPr>
        <w:tc>
          <w:tcPr>
            <w:tcW w:w="5000" w:type="pct"/>
          </w:tcPr>
          <w:p w14:paraId="00D45A18" w14:textId="77777777" w:rsidR="00D62795" w:rsidRDefault="00D62795" w:rsidP="00D62795">
            <w:pPr>
              <w:jc w:val="right"/>
              <w:rPr>
                <w:rFonts w:ascii="Calibri Light" w:hAnsi="Calibri Light" w:cs="Calibri Light"/>
                <w:iCs/>
                <w:color w:val="auto"/>
              </w:rPr>
            </w:pPr>
            <w:r w:rsidRPr="00436637">
              <w:rPr>
                <w:rFonts w:ascii="Calibri Light" w:hAnsi="Calibri Light" w:cs="Calibri Light"/>
                <w:iCs/>
                <w:color w:val="auto"/>
              </w:rPr>
              <w:t>Ivana Ćosić, spremačica</w:t>
            </w:r>
          </w:p>
          <w:p w14:paraId="6D90EA30" w14:textId="77777777" w:rsidR="00405446" w:rsidRPr="00436637" w:rsidRDefault="00405446" w:rsidP="00D62795">
            <w:pPr>
              <w:jc w:val="right"/>
              <w:rPr>
                <w:rFonts w:ascii="Calibri Light" w:hAnsi="Calibri Light" w:cs="Calibri Light"/>
                <w:iCs/>
                <w:color w:val="auto"/>
              </w:rPr>
            </w:pPr>
            <w:r>
              <w:rPr>
                <w:rFonts w:ascii="Calibri Light" w:hAnsi="Calibri Light" w:cs="Calibri Light"/>
                <w:iCs/>
                <w:color w:val="auto"/>
              </w:rPr>
              <w:t xml:space="preserve">Ankica </w:t>
            </w:r>
            <w:proofErr w:type="spellStart"/>
            <w:r>
              <w:rPr>
                <w:rFonts w:ascii="Calibri Light" w:hAnsi="Calibri Light" w:cs="Calibri Light"/>
                <w:iCs/>
                <w:color w:val="auto"/>
              </w:rPr>
              <w:t>Ćorluka</w:t>
            </w:r>
            <w:proofErr w:type="spellEnd"/>
            <w:r>
              <w:rPr>
                <w:rFonts w:ascii="Calibri Light" w:hAnsi="Calibri Light" w:cs="Calibri Light"/>
                <w:iCs/>
                <w:color w:val="auto"/>
              </w:rPr>
              <w:t xml:space="preserve"> - spremačica</w:t>
            </w:r>
          </w:p>
        </w:tc>
      </w:tr>
      <w:tr w:rsidR="00E53BEA" w:rsidRPr="00436637" w14:paraId="2CF52878" w14:textId="77777777" w:rsidTr="00F36BBA">
        <w:trPr>
          <w:trHeight w:val="199"/>
        </w:trPr>
        <w:tc>
          <w:tcPr>
            <w:tcW w:w="5000" w:type="pct"/>
          </w:tcPr>
          <w:p w14:paraId="0634A6F1" w14:textId="77777777" w:rsidR="00D62795" w:rsidRPr="00436637" w:rsidRDefault="00D62795" w:rsidP="00405446">
            <w:pPr>
              <w:jc w:val="right"/>
              <w:rPr>
                <w:rFonts w:ascii="Calibri Light" w:hAnsi="Calibri Light" w:cs="Calibri Light"/>
                <w:iCs/>
                <w:color w:val="auto"/>
              </w:rPr>
            </w:pPr>
            <w:r w:rsidRPr="00436637">
              <w:rPr>
                <w:rFonts w:ascii="Calibri Light" w:hAnsi="Calibri Light" w:cs="Calibri Light"/>
                <w:iCs/>
                <w:color w:val="auto"/>
              </w:rPr>
              <w:t xml:space="preserve">Marina </w:t>
            </w:r>
            <w:proofErr w:type="spellStart"/>
            <w:r w:rsidRPr="00436637">
              <w:rPr>
                <w:rFonts w:ascii="Calibri Light" w:hAnsi="Calibri Light" w:cs="Calibri Light"/>
                <w:iCs/>
                <w:color w:val="auto"/>
              </w:rPr>
              <w:t>Fejir</w:t>
            </w:r>
            <w:proofErr w:type="spellEnd"/>
            <w:r w:rsidRPr="00436637">
              <w:rPr>
                <w:rFonts w:ascii="Calibri Light" w:hAnsi="Calibri Light" w:cs="Calibri Light"/>
                <w:iCs/>
                <w:color w:val="auto"/>
              </w:rPr>
              <w:t>, spremačica</w:t>
            </w:r>
            <w:r w:rsidR="003C472C" w:rsidRPr="00436637">
              <w:rPr>
                <w:rFonts w:ascii="Calibri Light" w:hAnsi="Calibri Light" w:cs="Calibri Light"/>
                <w:iCs/>
                <w:color w:val="auto"/>
              </w:rPr>
              <w:t xml:space="preserve"> – zamjena </w:t>
            </w:r>
            <w:r w:rsidR="00405446">
              <w:rPr>
                <w:rFonts w:ascii="Calibri Light" w:hAnsi="Calibri Light" w:cs="Calibri Light"/>
                <w:iCs/>
                <w:color w:val="auto"/>
              </w:rPr>
              <w:t xml:space="preserve">Branka </w:t>
            </w:r>
            <w:proofErr w:type="spellStart"/>
            <w:r w:rsidR="00405446">
              <w:rPr>
                <w:rFonts w:ascii="Calibri Light" w:hAnsi="Calibri Light" w:cs="Calibri Light"/>
                <w:iCs/>
                <w:color w:val="auto"/>
              </w:rPr>
              <w:t>Kulić</w:t>
            </w:r>
            <w:proofErr w:type="spellEnd"/>
          </w:p>
        </w:tc>
      </w:tr>
      <w:tr w:rsidR="00E53BEA" w:rsidRPr="00436637" w14:paraId="2A133298" w14:textId="77777777" w:rsidTr="00F36BBA">
        <w:trPr>
          <w:trHeight w:val="199"/>
        </w:trPr>
        <w:tc>
          <w:tcPr>
            <w:tcW w:w="5000" w:type="pct"/>
          </w:tcPr>
          <w:p w14:paraId="541E50EB" w14:textId="77777777" w:rsidR="00D62795" w:rsidRPr="00436637" w:rsidRDefault="00405446" w:rsidP="00D62795">
            <w:pPr>
              <w:jc w:val="right"/>
              <w:rPr>
                <w:rFonts w:ascii="Calibri Light" w:hAnsi="Calibri Light" w:cs="Calibri Light"/>
                <w:iCs/>
                <w:color w:val="auto"/>
              </w:rPr>
            </w:pPr>
            <w:r>
              <w:rPr>
                <w:rFonts w:ascii="Calibri Light" w:hAnsi="Calibri Light" w:cs="Calibri Light"/>
                <w:iCs/>
                <w:color w:val="auto"/>
              </w:rPr>
              <w:t>Brankica Nikolić (privremena zamjena)</w:t>
            </w:r>
          </w:p>
        </w:tc>
      </w:tr>
      <w:tr w:rsidR="00E53BEA" w:rsidRPr="00436637" w14:paraId="437874E8" w14:textId="77777777" w:rsidTr="00F36BBA">
        <w:trPr>
          <w:trHeight w:val="199"/>
        </w:trPr>
        <w:tc>
          <w:tcPr>
            <w:tcW w:w="5000" w:type="pct"/>
          </w:tcPr>
          <w:p w14:paraId="3D88C849" w14:textId="77777777" w:rsidR="00D62795" w:rsidRPr="00436637" w:rsidRDefault="00D62795" w:rsidP="00D62795">
            <w:pPr>
              <w:jc w:val="right"/>
              <w:rPr>
                <w:rFonts w:ascii="Calibri Light" w:hAnsi="Calibri Light" w:cs="Calibri Light"/>
                <w:iCs/>
                <w:color w:val="auto"/>
              </w:rPr>
            </w:pPr>
            <w:r w:rsidRPr="00436637">
              <w:rPr>
                <w:rFonts w:ascii="Calibri Light" w:hAnsi="Calibri Light" w:cs="Calibri Light"/>
                <w:iCs/>
                <w:color w:val="auto"/>
              </w:rPr>
              <w:t>Ivana Zečević, spremačica</w:t>
            </w:r>
            <w:r w:rsidR="003C472C" w:rsidRPr="00436637">
              <w:rPr>
                <w:rFonts w:ascii="Calibri Light" w:hAnsi="Calibri Light" w:cs="Calibri Light"/>
                <w:iCs/>
                <w:color w:val="auto"/>
              </w:rPr>
              <w:t xml:space="preserve"> – zamjena Svjetlana Lovrić</w:t>
            </w:r>
          </w:p>
        </w:tc>
      </w:tr>
    </w:tbl>
    <w:p w14:paraId="7F29C0B1" w14:textId="77777777" w:rsidR="00D62795" w:rsidRPr="00436637" w:rsidRDefault="00D62795" w:rsidP="00D62795">
      <w:pPr>
        <w:rPr>
          <w:rFonts w:ascii="Calibri Light" w:hAnsi="Calibri Light" w:cs="Calibri Light"/>
          <w:lang w:eastAsia="hr-HR"/>
        </w:rPr>
      </w:pPr>
      <w:bookmarkStart w:id="35" w:name="_Toc461536935"/>
      <w:bookmarkStart w:id="36" w:name="_Toc461537654"/>
      <w:bookmarkStart w:id="37" w:name="_Toc461538329"/>
      <w:bookmarkStart w:id="38" w:name="_Toc461538360"/>
      <w:bookmarkStart w:id="39" w:name="_Toc461538442"/>
      <w:bookmarkStart w:id="40" w:name="_Toc461538474"/>
    </w:p>
    <w:p w14:paraId="7FD25363" w14:textId="77777777" w:rsidR="007C5D96" w:rsidRPr="00436637" w:rsidRDefault="007C5D96" w:rsidP="003A1150">
      <w:pPr>
        <w:pStyle w:val="Naslov3"/>
        <w:rPr>
          <w:rFonts w:ascii="Calibri Light" w:hAnsi="Calibri Light" w:cs="Calibri Light"/>
        </w:rPr>
      </w:pPr>
      <w:bookmarkStart w:id="41" w:name="_Toc20392218"/>
      <w:r w:rsidRPr="00436637">
        <w:rPr>
          <w:rFonts w:ascii="Calibri Light" w:hAnsi="Calibri Light" w:cs="Calibri Light"/>
          <w:lang w:eastAsia="hr-HR"/>
        </w:rPr>
        <w:t>GODIŠNJI KALENDAR RADA</w:t>
      </w:r>
      <w:bookmarkEnd w:id="35"/>
      <w:bookmarkEnd w:id="36"/>
      <w:bookmarkEnd w:id="37"/>
      <w:bookmarkEnd w:id="38"/>
      <w:bookmarkEnd w:id="39"/>
      <w:bookmarkEnd w:id="40"/>
      <w:bookmarkEnd w:id="41"/>
    </w:p>
    <w:p w14:paraId="42D5FE5E" w14:textId="77777777" w:rsidR="001D2F43" w:rsidRPr="00436637" w:rsidRDefault="001D2F43" w:rsidP="0025375E">
      <w:pPr>
        <w:rPr>
          <w:rFonts w:ascii="Calibri Light" w:hAnsi="Calibri Light" w:cs="Calibri Light"/>
        </w:rPr>
      </w:pPr>
    </w:p>
    <w:p w14:paraId="268C2A4D" w14:textId="13170FDD" w:rsidR="007C5D96" w:rsidRPr="00436637" w:rsidRDefault="007C5D96" w:rsidP="002B7F65">
      <w:pPr>
        <w:spacing w:after="120" w:line="240" w:lineRule="auto"/>
        <w:jc w:val="both"/>
        <w:rPr>
          <w:rFonts w:ascii="Calibri Light" w:hAnsi="Calibri Light" w:cs="Calibri Light"/>
        </w:rPr>
      </w:pPr>
      <w:r w:rsidRPr="00436637">
        <w:rPr>
          <w:rFonts w:ascii="Calibri Light" w:hAnsi="Calibri Light" w:cs="Calibri Light"/>
        </w:rPr>
        <w:t xml:space="preserve">Nastava počinje </w:t>
      </w:r>
      <w:r w:rsidR="00344717" w:rsidRPr="00436637">
        <w:rPr>
          <w:rFonts w:ascii="Calibri Light" w:hAnsi="Calibri Light" w:cs="Calibri Light"/>
        </w:rPr>
        <w:t>9</w:t>
      </w:r>
      <w:r w:rsidRPr="00436637">
        <w:rPr>
          <w:rFonts w:ascii="Calibri Light" w:hAnsi="Calibri Light" w:cs="Calibri Light"/>
        </w:rPr>
        <w:t>. rujna 201</w:t>
      </w:r>
      <w:r w:rsidR="00344717" w:rsidRPr="00436637">
        <w:rPr>
          <w:rFonts w:ascii="Calibri Light" w:hAnsi="Calibri Light" w:cs="Calibri Light"/>
        </w:rPr>
        <w:t>9</w:t>
      </w:r>
      <w:r w:rsidRPr="00436637">
        <w:rPr>
          <w:rFonts w:ascii="Calibri Light" w:hAnsi="Calibri Light" w:cs="Calibri Light"/>
        </w:rPr>
        <w:t>. godine, a završava 1</w:t>
      </w:r>
      <w:r w:rsidR="00AE2940">
        <w:rPr>
          <w:rFonts w:ascii="Calibri Light" w:hAnsi="Calibri Light" w:cs="Calibri Light"/>
        </w:rPr>
        <w:t>9</w:t>
      </w:r>
      <w:r w:rsidR="00616577" w:rsidRPr="00436637">
        <w:rPr>
          <w:rFonts w:ascii="Calibri Light" w:hAnsi="Calibri Light" w:cs="Calibri Light"/>
        </w:rPr>
        <w:t>. lipnja 2020</w:t>
      </w:r>
      <w:r w:rsidRPr="00436637">
        <w:rPr>
          <w:rFonts w:ascii="Calibri Light" w:hAnsi="Calibri Light" w:cs="Calibri Light"/>
        </w:rPr>
        <w:t xml:space="preserve">. godine. Prvo polugodište traje od </w:t>
      </w:r>
      <w:r w:rsidR="00616577" w:rsidRPr="00436637">
        <w:rPr>
          <w:rFonts w:ascii="Calibri Light" w:hAnsi="Calibri Light" w:cs="Calibri Light"/>
        </w:rPr>
        <w:t>9</w:t>
      </w:r>
      <w:r w:rsidRPr="00436637">
        <w:rPr>
          <w:rFonts w:ascii="Calibri Light" w:hAnsi="Calibri Light" w:cs="Calibri Light"/>
        </w:rPr>
        <w:t>. rujna 201</w:t>
      </w:r>
      <w:r w:rsidR="00616577" w:rsidRPr="00436637">
        <w:rPr>
          <w:rFonts w:ascii="Calibri Light" w:hAnsi="Calibri Light" w:cs="Calibri Light"/>
        </w:rPr>
        <w:t>9. godine do 20. prosinca 2019</w:t>
      </w:r>
      <w:r w:rsidRPr="00436637">
        <w:rPr>
          <w:rFonts w:ascii="Calibri Light" w:hAnsi="Calibri Light" w:cs="Calibri Light"/>
        </w:rPr>
        <w:t>. godin</w:t>
      </w:r>
      <w:r w:rsidR="00C53A0C" w:rsidRPr="00436637">
        <w:rPr>
          <w:rFonts w:ascii="Calibri Light" w:hAnsi="Calibri Light" w:cs="Calibri Light"/>
        </w:rPr>
        <w:t>e. Drugo polugo</w:t>
      </w:r>
      <w:r w:rsidR="00616577" w:rsidRPr="00436637">
        <w:rPr>
          <w:rFonts w:ascii="Calibri Light" w:hAnsi="Calibri Light" w:cs="Calibri Light"/>
        </w:rPr>
        <w:t xml:space="preserve">dište traje od </w:t>
      </w:r>
      <w:r w:rsidR="00AE2940">
        <w:rPr>
          <w:rFonts w:ascii="Calibri Light" w:hAnsi="Calibri Light" w:cs="Calibri Light"/>
        </w:rPr>
        <w:t>7</w:t>
      </w:r>
      <w:r w:rsidR="00616577" w:rsidRPr="00436637">
        <w:rPr>
          <w:rFonts w:ascii="Calibri Light" w:hAnsi="Calibri Light" w:cs="Calibri Light"/>
        </w:rPr>
        <w:t>. siječnja 2020. godine do 1</w:t>
      </w:r>
      <w:r w:rsidR="00AE2940">
        <w:rPr>
          <w:rFonts w:ascii="Calibri Light" w:hAnsi="Calibri Light" w:cs="Calibri Light"/>
        </w:rPr>
        <w:t>9</w:t>
      </w:r>
      <w:r w:rsidR="00616577" w:rsidRPr="00436637">
        <w:rPr>
          <w:rFonts w:ascii="Calibri Light" w:hAnsi="Calibri Light" w:cs="Calibri Light"/>
        </w:rPr>
        <w:t>. lipnja 2020</w:t>
      </w:r>
      <w:r w:rsidR="00630403" w:rsidRPr="00436637">
        <w:rPr>
          <w:rFonts w:ascii="Calibri Light" w:hAnsi="Calibri Light" w:cs="Calibri Light"/>
        </w:rPr>
        <w:t>. godine, a učenicima završnog razreda 2</w:t>
      </w:r>
      <w:r w:rsidR="00AE2940">
        <w:rPr>
          <w:rFonts w:ascii="Calibri Light" w:hAnsi="Calibri Light" w:cs="Calibri Light"/>
        </w:rPr>
        <w:t>8</w:t>
      </w:r>
      <w:r w:rsidR="00630403" w:rsidRPr="00436637">
        <w:rPr>
          <w:rFonts w:ascii="Calibri Light" w:hAnsi="Calibri Light" w:cs="Calibri Light"/>
        </w:rPr>
        <w:t>.svibnja 2</w:t>
      </w:r>
      <w:r w:rsidR="00616577" w:rsidRPr="00436637">
        <w:rPr>
          <w:rFonts w:ascii="Calibri Light" w:hAnsi="Calibri Light" w:cs="Calibri Light"/>
        </w:rPr>
        <w:t>020</w:t>
      </w:r>
      <w:r w:rsidRPr="00436637">
        <w:rPr>
          <w:rFonts w:ascii="Calibri Light" w:hAnsi="Calibri Light" w:cs="Calibri Light"/>
        </w:rPr>
        <w:t>.</w:t>
      </w:r>
      <w:r w:rsidR="00616577" w:rsidRPr="00436637">
        <w:rPr>
          <w:rFonts w:ascii="Calibri Light" w:hAnsi="Calibri Light" w:cs="Calibri Light"/>
        </w:rPr>
        <w:t xml:space="preserve"> Zimski odmor učenika počinje 23</w:t>
      </w:r>
      <w:r w:rsidRPr="00436637">
        <w:rPr>
          <w:rFonts w:ascii="Calibri Light" w:hAnsi="Calibri Light" w:cs="Calibri Light"/>
        </w:rPr>
        <w:t>. pro</w:t>
      </w:r>
      <w:r w:rsidR="00630403" w:rsidRPr="00436637">
        <w:rPr>
          <w:rFonts w:ascii="Calibri Light" w:hAnsi="Calibri Light" w:cs="Calibri Light"/>
        </w:rPr>
        <w:t>s</w:t>
      </w:r>
      <w:r w:rsidR="000522E3" w:rsidRPr="00436637">
        <w:rPr>
          <w:rFonts w:ascii="Calibri Light" w:hAnsi="Calibri Light" w:cs="Calibri Light"/>
        </w:rPr>
        <w:t>inca</w:t>
      </w:r>
      <w:r w:rsidR="00616577" w:rsidRPr="00436637">
        <w:rPr>
          <w:rFonts w:ascii="Calibri Light" w:hAnsi="Calibri Light" w:cs="Calibri Light"/>
        </w:rPr>
        <w:t xml:space="preserve"> 2019. godine, a završava </w:t>
      </w:r>
      <w:r w:rsidR="00AE2940">
        <w:rPr>
          <w:rFonts w:ascii="Calibri Light" w:hAnsi="Calibri Light" w:cs="Calibri Light"/>
        </w:rPr>
        <w:t>6</w:t>
      </w:r>
      <w:r w:rsidR="00616577" w:rsidRPr="00436637">
        <w:rPr>
          <w:rFonts w:ascii="Calibri Light" w:hAnsi="Calibri Light" w:cs="Calibri Light"/>
        </w:rPr>
        <w:t>.siječnja 2020</w:t>
      </w:r>
      <w:r w:rsidRPr="00436637">
        <w:rPr>
          <w:rFonts w:ascii="Calibri Light" w:hAnsi="Calibri Light" w:cs="Calibri Light"/>
        </w:rPr>
        <w:t>. godine. Proljetni o</w:t>
      </w:r>
      <w:r w:rsidR="00616577" w:rsidRPr="00436637">
        <w:rPr>
          <w:rFonts w:ascii="Calibri Light" w:hAnsi="Calibri Light" w:cs="Calibri Light"/>
        </w:rPr>
        <w:t>dmor učenika počinje 10</w:t>
      </w:r>
      <w:r w:rsidR="000522E3" w:rsidRPr="00436637">
        <w:rPr>
          <w:rFonts w:ascii="Calibri Light" w:hAnsi="Calibri Light" w:cs="Calibri Light"/>
        </w:rPr>
        <w:t>. travnja</w:t>
      </w:r>
      <w:r w:rsidR="00630403" w:rsidRPr="00436637">
        <w:rPr>
          <w:rFonts w:ascii="Calibri Light" w:hAnsi="Calibri Light" w:cs="Calibri Light"/>
        </w:rPr>
        <w:t xml:space="preserve"> </w:t>
      </w:r>
      <w:r w:rsidR="00616577" w:rsidRPr="00436637">
        <w:rPr>
          <w:rFonts w:ascii="Calibri Light" w:hAnsi="Calibri Light" w:cs="Calibri Light"/>
        </w:rPr>
        <w:t>2020</w:t>
      </w:r>
      <w:r w:rsidR="00C53A0C" w:rsidRPr="00436637">
        <w:rPr>
          <w:rFonts w:ascii="Calibri Light" w:hAnsi="Calibri Light" w:cs="Calibri Light"/>
        </w:rPr>
        <w:t>. godine, a za</w:t>
      </w:r>
      <w:r w:rsidR="00616577" w:rsidRPr="00436637">
        <w:rPr>
          <w:rFonts w:ascii="Calibri Light" w:hAnsi="Calibri Light" w:cs="Calibri Light"/>
        </w:rPr>
        <w:t>vršava 1</w:t>
      </w:r>
      <w:r w:rsidR="00AE2940">
        <w:rPr>
          <w:rFonts w:ascii="Calibri Light" w:hAnsi="Calibri Light" w:cs="Calibri Light"/>
        </w:rPr>
        <w:t>3</w:t>
      </w:r>
      <w:r w:rsidR="00616577" w:rsidRPr="00436637">
        <w:rPr>
          <w:rFonts w:ascii="Calibri Light" w:hAnsi="Calibri Light" w:cs="Calibri Light"/>
        </w:rPr>
        <w:t>. travnja 2020</w:t>
      </w:r>
      <w:r w:rsidRPr="00436637">
        <w:rPr>
          <w:rFonts w:ascii="Calibri Light" w:hAnsi="Calibri Light" w:cs="Calibri Light"/>
        </w:rPr>
        <w:t xml:space="preserve">. godine. </w:t>
      </w:r>
    </w:p>
    <w:p w14:paraId="6A3F90C1" w14:textId="1237145A" w:rsidR="007C5D96" w:rsidRPr="00436637" w:rsidRDefault="000522E3" w:rsidP="002B7F65">
      <w:pPr>
        <w:spacing w:after="120" w:line="240" w:lineRule="auto"/>
        <w:jc w:val="both"/>
        <w:rPr>
          <w:rFonts w:ascii="Calibri Light" w:hAnsi="Calibri Light" w:cs="Calibri Light"/>
        </w:rPr>
      </w:pPr>
      <w:r w:rsidRPr="00436637">
        <w:rPr>
          <w:rFonts w:ascii="Calibri Light" w:hAnsi="Calibri Light" w:cs="Calibri Light"/>
        </w:rPr>
        <w:t>Ljet</w:t>
      </w:r>
      <w:r w:rsidR="00616577" w:rsidRPr="00436637">
        <w:rPr>
          <w:rFonts w:ascii="Calibri Light" w:hAnsi="Calibri Light" w:cs="Calibri Light"/>
        </w:rPr>
        <w:t>ni odmor počinje 1</w:t>
      </w:r>
      <w:r w:rsidR="00AE2940">
        <w:rPr>
          <w:rFonts w:ascii="Calibri Light" w:hAnsi="Calibri Light" w:cs="Calibri Light"/>
        </w:rPr>
        <w:t>9</w:t>
      </w:r>
      <w:r w:rsidR="00616577" w:rsidRPr="00436637">
        <w:rPr>
          <w:rFonts w:ascii="Calibri Light" w:hAnsi="Calibri Light" w:cs="Calibri Light"/>
        </w:rPr>
        <w:t>. lipnja 2020</w:t>
      </w:r>
      <w:r w:rsidR="007C5D96" w:rsidRPr="00436637">
        <w:rPr>
          <w:rFonts w:ascii="Calibri Light" w:hAnsi="Calibri Light" w:cs="Calibri Light"/>
        </w:rPr>
        <w:t>. godine, osim za učenike  koji pohađaju dopunski rad ili popravni rok</w:t>
      </w:r>
      <w:r w:rsidR="008E0E02" w:rsidRPr="00436637">
        <w:rPr>
          <w:rFonts w:ascii="Calibri Light" w:hAnsi="Calibri Light" w:cs="Calibri Light"/>
        </w:rPr>
        <w:t xml:space="preserve"> po neostvarenom dovoljnom uspjehu na dopunskom radu</w:t>
      </w:r>
      <w:r w:rsidR="007C5D96" w:rsidRPr="00436637">
        <w:rPr>
          <w:rFonts w:ascii="Calibri Light" w:hAnsi="Calibri Light" w:cs="Calibri Light"/>
        </w:rPr>
        <w:t>.</w:t>
      </w:r>
      <w:r w:rsidR="007C5D96" w:rsidRPr="00436637">
        <w:rPr>
          <w:rFonts w:ascii="Calibri Light" w:hAnsi="Calibri Light" w:cs="Calibri Light"/>
          <w:b/>
        </w:rPr>
        <w:t xml:space="preserve"> </w:t>
      </w:r>
      <w:r w:rsidR="007C5D96" w:rsidRPr="00436637">
        <w:rPr>
          <w:rFonts w:ascii="Calibri Light" w:hAnsi="Calibri Light" w:cs="Calibri Light"/>
        </w:rPr>
        <w:t>Dopunski rad za matur</w:t>
      </w:r>
      <w:r w:rsidR="00616577" w:rsidRPr="00436637">
        <w:rPr>
          <w:rFonts w:ascii="Calibri Light" w:hAnsi="Calibri Light" w:cs="Calibri Light"/>
        </w:rPr>
        <w:t>ante trajat će u razdoblju od 2</w:t>
      </w:r>
      <w:r w:rsidR="00AE2940">
        <w:rPr>
          <w:rFonts w:ascii="Calibri Light" w:hAnsi="Calibri Light" w:cs="Calibri Light"/>
        </w:rPr>
        <w:t>9</w:t>
      </w:r>
      <w:r w:rsidR="007C5D96" w:rsidRPr="00436637">
        <w:rPr>
          <w:rFonts w:ascii="Calibri Light" w:hAnsi="Calibri Light" w:cs="Calibri Light"/>
        </w:rPr>
        <w:t xml:space="preserve">. svibnja do </w:t>
      </w:r>
      <w:r w:rsidR="00AE2940">
        <w:rPr>
          <w:rFonts w:ascii="Calibri Light" w:hAnsi="Calibri Light" w:cs="Calibri Light"/>
        </w:rPr>
        <w:t>4</w:t>
      </w:r>
      <w:r w:rsidR="00616577" w:rsidRPr="00436637">
        <w:rPr>
          <w:rFonts w:ascii="Calibri Light" w:hAnsi="Calibri Light" w:cs="Calibri Light"/>
        </w:rPr>
        <w:t>. lipnja 2020</w:t>
      </w:r>
      <w:r w:rsidR="007C5D96" w:rsidRPr="00436637">
        <w:rPr>
          <w:rFonts w:ascii="Calibri Light" w:hAnsi="Calibri Light" w:cs="Calibri Light"/>
        </w:rPr>
        <w:t xml:space="preserve">. Dopunski rad za sve ostale učenike (1.,2. i 3. razreda odvijat će se u razdoblju od </w:t>
      </w:r>
      <w:r w:rsidR="009062D1" w:rsidRPr="00436637">
        <w:rPr>
          <w:rFonts w:ascii="Calibri Light" w:hAnsi="Calibri Light" w:cs="Calibri Light"/>
        </w:rPr>
        <w:t>2</w:t>
      </w:r>
      <w:r w:rsidR="00AE2940">
        <w:rPr>
          <w:rFonts w:ascii="Calibri Light" w:hAnsi="Calibri Light" w:cs="Calibri Light"/>
        </w:rPr>
        <w:t>3</w:t>
      </w:r>
      <w:r w:rsidR="009062D1" w:rsidRPr="00436637">
        <w:rPr>
          <w:rFonts w:ascii="Calibri Light" w:hAnsi="Calibri Light" w:cs="Calibri Light"/>
        </w:rPr>
        <w:t xml:space="preserve">. lipnja 2020. do </w:t>
      </w:r>
      <w:r w:rsidR="00AE2940">
        <w:rPr>
          <w:rFonts w:ascii="Calibri Light" w:hAnsi="Calibri Light" w:cs="Calibri Light"/>
        </w:rPr>
        <w:t>9</w:t>
      </w:r>
      <w:r w:rsidR="009062D1" w:rsidRPr="00436637">
        <w:rPr>
          <w:rFonts w:ascii="Calibri Light" w:hAnsi="Calibri Light" w:cs="Calibri Light"/>
        </w:rPr>
        <w:t>. srpnja 2020</w:t>
      </w:r>
      <w:r w:rsidR="007C5D96" w:rsidRPr="00436637">
        <w:rPr>
          <w:rFonts w:ascii="Calibri Light" w:hAnsi="Calibri Light" w:cs="Calibri Light"/>
        </w:rPr>
        <w:t>. godine.</w:t>
      </w:r>
    </w:p>
    <w:p w14:paraId="23A13294" w14:textId="6DC619BA" w:rsidR="007C5D96" w:rsidRPr="00436637" w:rsidRDefault="007C5D96" w:rsidP="002B7F65">
      <w:pPr>
        <w:spacing w:after="120" w:line="240" w:lineRule="auto"/>
        <w:jc w:val="both"/>
        <w:rPr>
          <w:rFonts w:ascii="Calibri Light" w:hAnsi="Calibri Light" w:cs="Calibri Light"/>
        </w:rPr>
      </w:pPr>
      <w:r w:rsidRPr="00436637">
        <w:rPr>
          <w:rFonts w:ascii="Calibri Light" w:hAnsi="Calibri Light" w:cs="Calibri Light"/>
        </w:rPr>
        <w:t>Popravni ispiti za sve učenike k</w:t>
      </w:r>
      <w:r w:rsidR="008E0E02" w:rsidRPr="00436637">
        <w:rPr>
          <w:rFonts w:ascii="Calibri Light" w:hAnsi="Calibri Light" w:cs="Calibri Light"/>
        </w:rPr>
        <w:t>oji su na n</w:t>
      </w:r>
      <w:r w:rsidR="000522E3" w:rsidRPr="00436637">
        <w:rPr>
          <w:rFonts w:ascii="Calibri Light" w:hAnsi="Calibri Light" w:cs="Calibri Light"/>
        </w:rPr>
        <w:t>jega upućeni bit će 2</w:t>
      </w:r>
      <w:r w:rsidR="00AE2940">
        <w:rPr>
          <w:rFonts w:ascii="Calibri Light" w:hAnsi="Calibri Light" w:cs="Calibri Light"/>
        </w:rPr>
        <w:t>4</w:t>
      </w:r>
      <w:r w:rsidR="000522E3" w:rsidRPr="00436637">
        <w:rPr>
          <w:rFonts w:ascii="Calibri Light" w:hAnsi="Calibri Light" w:cs="Calibri Light"/>
        </w:rPr>
        <w:t>. i 2</w:t>
      </w:r>
      <w:r w:rsidR="00AE2940">
        <w:rPr>
          <w:rFonts w:ascii="Calibri Light" w:hAnsi="Calibri Light" w:cs="Calibri Light"/>
        </w:rPr>
        <w:t>5</w:t>
      </w:r>
      <w:r w:rsidR="000522E3" w:rsidRPr="00436637">
        <w:rPr>
          <w:rFonts w:ascii="Calibri Light" w:hAnsi="Calibri Light" w:cs="Calibri Light"/>
        </w:rPr>
        <w:t>. kolovoza 20</w:t>
      </w:r>
      <w:r w:rsidR="00AE2940">
        <w:rPr>
          <w:rFonts w:ascii="Calibri Light" w:hAnsi="Calibri Light" w:cs="Calibri Light"/>
        </w:rPr>
        <w:t>20</w:t>
      </w:r>
      <w:r w:rsidRPr="00436637">
        <w:rPr>
          <w:rFonts w:ascii="Calibri Light" w:hAnsi="Calibri Light" w:cs="Calibri Light"/>
        </w:rPr>
        <w:t>. godine.</w:t>
      </w:r>
    </w:p>
    <w:p w14:paraId="7A1E11E8" w14:textId="12815ECC" w:rsidR="007C5D96" w:rsidRPr="00436637" w:rsidRDefault="007C5D96" w:rsidP="002B7F65">
      <w:pPr>
        <w:spacing w:after="120" w:line="240" w:lineRule="auto"/>
        <w:jc w:val="both"/>
        <w:rPr>
          <w:rFonts w:ascii="Calibri Light" w:hAnsi="Calibri Light" w:cs="Calibri Light"/>
        </w:rPr>
      </w:pPr>
      <w:r w:rsidRPr="00436637">
        <w:rPr>
          <w:rFonts w:ascii="Calibri Light" w:hAnsi="Calibri Light" w:cs="Calibri Light"/>
        </w:rPr>
        <w:t>Upisi učenika u prvu g</w:t>
      </w:r>
      <w:r w:rsidR="000522E3" w:rsidRPr="00436637">
        <w:rPr>
          <w:rFonts w:ascii="Calibri Light" w:hAnsi="Calibri Light" w:cs="Calibri Light"/>
        </w:rPr>
        <w:t>odinu školske godine 20</w:t>
      </w:r>
      <w:r w:rsidR="00AE2940">
        <w:rPr>
          <w:rFonts w:ascii="Calibri Light" w:hAnsi="Calibri Light" w:cs="Calibri Light"/>
        </w:rPr>
        <w:t>20</w:t>
      </w:r>
      <w:r w:rsidR="000522E3" w:rsidRPr="00436637">
        <w:rPr>
          <w:rFonts w:ascii="Calibri Light" w:hAnsi="Calibri Light" w:cs="Calibri Light"/>
        </w:rPr>
        <w:t>./202</w:t>
      </w:r>
      <w:r w:rsidR="00AE2940">
        <w:rPr>
          <w:rFonts w:ascii="Calibri Light" w:hAnsi="Calibri Light" w:cs="Calibri Light"/>
        </w:rPr>
        <w:t>1</w:t>
      </w:r>
      <w:r w:rsidRPr="00436637">
        <w:rPr>
          <w:rFonts w:ascii="Calibri Light" w:hAnsi="Calibri Light" w:cs="Calibri Light"/>
        </w:rPr>
        <w:t>. organizirat će se prema kalendaru kojeg će dostaviti Ministarstv</w:t>
      </w:r>
      <w:r w:rsidR="00CA37CB" w:rsidRPr="00436637">
        <w:rPr>
          <w:rFonts w:ascii="Calibri Light" w:hAnsi="Calibri Light" w:cs="Calibri Light"/>
        </w:rPr>
        <w:t>o znanosti i obrazovanja</w:t>
      </w:r>
      <w:r w:rsidRPr="00436637">
        <w:rPr>
          <w:rFonts w:ascii="Calibri Light" w:hAnsi="Calibri Light" w:cs="Calibri Light"/>
        </w:rPr>
        <w:t xml:space="preserve"> i provest će se elektronskim putem.</w:t>
      </w:r>
    </w:p>
    <w:p w14:paraId="6EA1EFAF" w14:textId="77777777" w:rsidR="007C5D96" w:rsidRPr="00436637" w:rsidRDefault="007C5D96" w:rsidP="002B7F65">
      <w:pPr>
        <w:spacing w:after="120" w:line="240" w:lineRule="auto"/>
        <w:jc w:val="both"/>
        <w:rPr>
          <w:rFonts w:ascii="Calibri Light" w:hAnsi="Calibri Light" w:cs="Calibri Light"/>
        </w:rPr>
      </w:pPr>
      <w:r w:rsidRPr="00436637">
        <w:rPr>
          <w:rFonts w:ascii="Calibri Light" w:hAnsi="Calibri Light" w:cs="Calibri Light"/>
        </w:rPr>
        <w:t>Popravni rok, podjela svjedodžbi, upisi u sljedeću školsku godinu, njezin početak, kao i sve ostale potrebne radnje s točno određenim datumima definirane su godišnjim kalendarom Škole, a učenici i djelatnici će biti posebno i na vrijeme informirani o istim terminima.</w:t>
      </w:r>
    </w:p>
    <w:p w14:paraId="5574F6E6" w14:textId="77777777" w:rsidR="007C5D96" w:rsidRPr="00436637" w:rsidRDefault="007C5D96" w:rsidP="002B7F65">
      <w:pPr>
        <w:spacing w:after="120" w:line="240" w:lineRule="auto"/>
        <w:jc w:val="both"/>
        <w:rPr>
          <w:rFonts w:ascii="Calibri Light" w:hAnsi="Calibri Light" w:cs="Calibri Light"/>
        </w:rPr>
      </w:pPr>
      <w:proofErr w:type="spellStart"/>
      <w:r w:rsidRPr="00436637">
        <w:rPr>
          <w:rFonts w:ascii="Calibri Light" w:hAnsi="Calibri Light" w:cs="Calibri Light"/>
        </w:rPr>
        <w:t>Izvanučioničku</w:t>
      </w:r>
      <w:proofErr w:type="spellEnd"/>
      <w:r w:rsidRPr="00436637">
        <w:rPr>
          <w:rFonts w:ascii="Calibri Light" w:hAnsi="Calibri Light" w:cs="Calibri Light"/>
        </w:rPr>
        <w:t xml:space="preserve"> nastavu  moguće je organizirati tijekom školske godine kada to zahtijeva nastavni program. </w:t>
      </w:r>
    </w:p>
    <w:p w14:paraId="0330A5CF" w14:textId="77777777" w:rsidR="00F636F1" w:rsidRPr="00436637" w:rsidRDefault="007C5D96" w:rsidP="002B7F65">
      <w:pPr>
        <w:spacing w:after="120" w:line="240" w:lineRule="auto"/>
        <w:jc w:val="both"/>
        <w:rPr>
          <w:rStyle w:val="Istaknuto"/>
          <w:rFonts w:ascii="Calibri Light" w:hAnsi="Calibri Light" w:cs="Calibri Light"/>
          <w:i w:val="0"/>
          <w:iCs w:val="0"/>
          <w:color w:val="auto"/>
        </w:rPr>
      </w:pPr>
      <w:r w:rsidRPr="00436637">
        <w:rPr>
          <w:rFonts w:ascii="Calibri Light" w:hAnsi="Calibri Light" w:cs="Calibri Light"/>
        </w:rPr>
        <w:t>Školski izleti, školske ekskurzije i terenska nastava bit će organizirani u skladu s člancima 37. i 38. Zakona o odgoju i obrazovanju u osnovnoj i srednjoj školi te prema Pravilniku o izvođenju izleta, ekskurzija i drugih odgojno-obrazovnih aktivnosti izvan škol</w:t>
      </w:r>
      <w:r w:rsidR="00FF1D28" w:rsidRPr="00436637">
        <w:rPr>
          <w:rFonts w:ascii="Calibri Light" w:hAnsi="Calibri Light" w:cs="Calibri Light"/>
        </w:rPr>
        <w:t xml:space="preserve">e ( NN 67/14, 87/14 i 81/15 ). </w:t>
      </w:r>
    </w:p>
    <w:p w14:paraId="7C5597EA" w14:textId="77777777" w:rsidR="00D62795" w:rsidRPr="00436637" w:rsidRDefault="00D62795" w:rsidP="002B7F65">
      <w:pPr>
        <w:spacing w:after="120" w:line="240" w:lineRule="auto"/>
        <w:jc w:val="both"/>
        <w:rPr>
          <w:rStyle w:val="Istaknuto"/>
          <w:rFonts w:ascii="Calibri Light" w:hAnsi="Calibri Light" w:cs="Calibri Light"/>
          <w:color w:val="auto"/>
          <w:u w:val="single"/>
        </w:rPr>
      </w:pPr>
    </w:p>
    <w:p w14:paraId="7AB1E22B" w14:textId="77777777" w:rsidR="007C5D96" w:rsidRPr="00436637" w:rsidRDefault="007C5D96" w:rsidP="002B7F65">
      <w:pPr>
        <w:spacing w:after="120" w:line="240" w:lineRule="auto"/>
        <w:jc w:val="both"/>
        <w:rPr>
          <w:rStyle w:val="Istaknuto"/>
          <w:rFonts w:ascii="Calibri Light" w:hAnsi="Calibri Light" w:cs="Calibri Light"/>
          <w:color w:val="auto"/>
          <w:u w:val="single"/>
        </w:rPr>
      </w:pPr>
      <w:r w:rsidRPr="00436637">
        <w:rPr>
          <w:rStyle w:val="Istaknuto"/>
          <w:rFonts w:ascii="Calibri Light" w:hAnsi="Calibri Light" w:cs="Calibri Light"/>
          <w:color w:val="auto"/>
          <w:u w:val="single"/>
        </w:rPr>
        <w:t>Predviđeni su:</w:t>
      </w:r>
    </w:p>
    <w:p w14:paraId="153E8DA0" w14:textId="77777777" w:rsidR="007C5D96" w:rsidRPr="00436637" w:rsidRDefault="00B80F0C" w:rsidP="002B7F65">
      <w:pPr>
        <w:spacing w:after="120" w:line="240" w:lineRule="auto"/>
        <w:jc w:val="both"/>
        <w:rPr>
          <w:rStyle w:val="Istaknuto"/>
          <w:rFonts w:ascii="Calibri Light" w:hAnsi="Calibri Light" w:cs="Calibri Light"/>
          <w:color w:val="auto"/>
        </w:rPr>
      </w:pPr>
      <w:r w:rsidRPr="00436637">
        <w:rPr>
          <w:rStyle w:val="Istaknuto"/>
          <w:rFonts w:ascii="Calibri Light" w:hAnsi="Calibri Light" w:cs="Calibri Light"/>
          <w:color w:val="auto"/>
        </w:rPr>
        <w:t xml:space="preserve">Školski izleti </w:t>
      </w:r>
      <w:r w:rsidR="007C5D96" w:rsidRPr="00436637">
        <w:rPr>
          <w:rStyle w:val="Istaknuto"/>
          <w:rFonts w:ascii="Calibri Light" w:hAnsi="Calibri Light" w:cs="Calibri Light"/>
          <w:color w:val="auto"/>
        </w:rPr>
        <w:t>:</w:t>
      </w:r>
    </w:p>
    <w:p w14:paraId="1BCBEC4C" w14:textId="77777777" w:rsidR="00E21F22" w:rsidRPr="00436637" w:rsidRDefault="00E21F22" w:rsidP="00E21F22">
      <w:pPr>
        <w:pStyle w:val="Odlomakpopisa"/>
        <w:numPr>
          <w:ilvl w:val="0"/>
          <w:numId w:val="3"/>
        </w:numPr>
        <w:rPr>
          <w:rFonts w:ascii="Calibri Light" w:hAnsi="Calibri Light" w:cs="Calibri Light"/>
          <w:sz w:val="22"/>
          <w:szCs w:val="22"/>
        </w:rPr>
      </w:pPr>
      <w:r w:rsidRPr="00436637">
        <w:rPr>
          <w:rFonts w:ascii="Calibri Light" w:hAnsi="Calibri Light" w:cs="Calibri Light"/>
          <w:sz w:val="22"/>
          <w:szCs w:val="22"/>
        </w:rPr>
        <w:t xml:space="preserve">Izlet u </w:t>
      </w:r>
      <w:r w:rsidR="009062D1" w:rsidRPr="00436637">
        <w:rPr>
          <w:rFonts w:ascii="Calibri Light" w:hAnsi="Calibri Light" w:cs="Calibri Light"/>
          <w:sz w:val="22"/>
          <w:szCs w:val="22"/>
        </w:rPr>
        <w:t>Ljubljanu (</w:t>
      </w:r>
      <w:proofErr w:type="spellStart"/>
      <w:r w:rsidR="009062D1" w:rsidRPr="00436637">
        <w:rPr>
          <w:rFonts w:ascii="Calibri Light" w:hAnsi="Calibri Light" w:cs="Calibri Light"/>
          <w:sz w:val="22"/>
          <w:szCs w:val="22"/>
        </w:rPr>
        <w:t>Hiža</w:t>
      </w:r>
      <w:proofErr w:type="spellEnd"/>
      <w:r w:rsidR="009062D1" w:rsidRPr="00436637">
        <w:rPr>
          <w:rFonts w:ascii="Calibri Light" w:hAnsi="Calibri Light" w:cs="Calibri Light"/>
          <w:sz w:val="22"/>
          <w:szCs w:val="22"/>
        </w:rPr>
        <w:t xml:space="preserve"> </w:t>
      </w:r>
      <w:proofErr w:type="spellStart"/>
      <w:r w:rsidR="009062D1" w:rsidRPr="00436637">
        <w:rPr>
          <w:rFonts w:ascii="Calibri Light" w:hAnsi="Calibri Light" w:cs="Calibri Light"/>
          <w:sz w:val="22"/>
          <w:szCs w:val="22"/>
        </w:rPr>
        <w:t>eksperimentov</w:t>
      </w:r>
      <w:proofErr w:type="spellEnd"/>
      <w:r w:rsidR="009062D1" w:rsidRPr="00436637">
        <w:rPr>
          <w:rFonts w:ascii="Calibri Light" w:hAnsi="Calibri Light" w:cs="Calibri Light"/>
          <w:sz w:val="22"/>
          <w:szCs w:val="22"/>
        </w:rPr>
        <w:t>)</w:t>
      </w:r>
      <w:r w:rsidRPr="00436637">
        <w:rPr>
          <w:rFonts w:ascii="Calibri Light" w:hAnsi="Calibri Light" w:cs="Calibri Light"/>
          <w:sz w:val="22"/>
          <w:szCs w:val="22"/>
        </w:rPr>
        <w:t xml:space="preserve"> – za učenike 1.razreda</w:t>
      </w:r>
    </w:p>
    <w:p w14:paraId="7934E9C9" w14:textId="77777777" w:rsidR="009062D1" w:rsidRPr="00436637" w:rsidRDefault="009062D1" w:rsidP="00E21F22">
      <w:pPr>
        <w:pStyle w:val="Odlomakpopisa"/>
        <w:numPr>
          <w:ilvl w:val="0"/>
          <w:numId w:val="3"/>
        </w:numPr>
        <w:rPr>
          <w:rFonts w:ascii="Calibri Light" w:hAnsi="Calibri Light" w:cs="Calibri Light"/>
          <w:sz w:val="22"/>
          <w:szCs w:val="22"/>
        </w:rPr>
      </w:pPr>
      <w:r w:rsidRPr="00436637">
        <w:rPr>
          <w:rFonts w:ascii="Calibri Light" w:hAnsi="Calibri Light" w:cs="Calibri Light"/>
          <w:sz w:val="22"/>
          <w:szCs w:val="22"/>
        </w:rPr>
        <w:t>Izlet u Oroslavje – za učenike 1.razreda</w:t>
      </w:r>
    </w:p>
    <w:p w14:paraId="7DF9BD7A" w14:textId="77777777" w:rsidR="007C5D96" w:rsidRPr="00436637" w:rsidRDefault="00074537" w:rsidP="00CE00C7">
      <w:pPr>
        <w:pStyle w:val="Odlomakpopisa"/>
        <w:numPr>
          <w:ilvl w:val="0"/>
          <w:numId w:val="3"/>
        </w:numPr>
        <w:spacing w:after="120"/>
        <w:jc w:val="both"/>
        <w:rPr>
          <w:rFonts w:ascii="Calibri Light" w:hAnsi="Calibri Light" w:cs="Calibri Light"/>
          <w:sz w:val="22"/>
          <w:szCs w:val="22"/>
        </w:rPr>
      </w:pPr>
      <w:r w:rsidRPr="00436637">
        <w:rPr>
          <w:rFonts w:ascii="Calibri Light" w:hAnsi="Calibri Light" w:cs="Calibri Light"/>
          <w:sz w:val="22"/>
          <w:szCs w:val="22"/>
        </w:rPr>
        <w:t>Dvodnevni izlet u München i Salzburg</w:t>
      </w:r>
      <w:r w:rsidR="007C5D96" w:rsidRPr="00436637">
        <w:rPr>
          <w:rFonts w:ascii="Calibri Light" w:hAnsi="Calibri Light" w:cs="Calibri Light"/>
          <w:sz w:val="22"/>
          <w:szCs w:val="22"/>
        </w:rPr>
        <w:t xml:space="preserve"> – za učenike 2. razreda</w:t>
      </w:r>
      <w:r w:rsidRPr="00436637">
        <w:rPr>
          <w:rFonts w:ascii="Calibri Light" w:hAnsi="Calibri Light" w:cs="Calibri Light"/>
          <w:sz w:val="22"/>
          <w:szCs w:val="22"/>
        </w:rPr>
        <w:t xml:space="preserve"> (razgledavanje grada, Tehničkog muzeja, </w:t>
      </w:r>
      <w:proofErr w:type="spellStart"/>
      <w:r w:rsidRPr="00436637">
        <w:rPr>
          <w:rFonts w:ascii="Calibri Light" w:hAnsi="Calibri Light" w:cs="Calibri Light"/>
          <w:sz w:val="22"/>
          <w:szCs w:val="22"/>
        </w:rPr>
        <w:t>Alians</w:t>
      </w:r>
      <w:proofErr w:type="spellEnd"/>
      <w:r w:rsidRPr="00436637">
        <w:rPr>
          <w:rFonts w:ascii="Calibri Light" w:hAnsi="Calibri Light" w:cs="Calibri Light"/>
          <w:sz w:val="22"/>
          <w:szCs w:val="22"/>
        </w:rPr>
        <w:t xml:space="preserve"> arene u Münchenu, te grada i rudnika soli u Salzburgu</w:t>
      </w:r>
    </w:p>
    <w:p w14:paraId="70E6DC17" w14:textId="77777777" w:rsidR="00A85D42" w:rsidRPr="00436637" w:rsidRDefault="00A85D42" w:rsidP="00CE00C7">
      <w:pPr>
        <w:pStyle w:val="Odlomakpopisa"/>
        <w:numPr>
          <w:ilvl w:val="0"/>
          <w:numId w:val="3"/>
        </w:numPr>
        <w:spacing w:after="120"/>
        <w:jc w:val="both"/>
        <w:rPr>
          <w:rFonts w:ascii="Calibri Light" w:hAnsi="Calibri Light" w:cs="Calibri Light"/>
          <w:sz w:val="22"/>
          <w:szCs w:val="22"/>
        </w:rPr>
      </w:pPr>
      <w:r w:rsidRPr="00436637">
        <w:rPr>
          <w:rFonts w:ascii="Calibri Light" w:hAnsi="Calibri Light" w:cs="Calibri Light"/>
          <w:sz w:val="22"/>
          <w:szCs w:val="22"/>
        </w:rPr>
        <w:t xml:space="preserve">Izlet u </w:t>
      </w:r>
      <w:proofErr w:type="spellStart"/>
      <w:r w:rsidRPr="00436637">
        <w:rPr>
          <w:rFonts w:ascii="Calibri Light" w:hAnsi="Calibri Light" w:cs="Calibri Light"/>
          <w:sz w:val="22"/>
          <w:szCs w:val="22"/>
        </w:rPr>
        <w:t>Gardaland</w:t>
      </w:r>
      <w:proofErr w:type="spellEnd"/>
      <w:r w:rsidR="00E21F22" w:rsidRPr="00436637">
        <w:rPr>
          <w:rFonts w:ascii="Calibri Light" w:hAnsi="Calibri Light" w:cs="Calibri Light"/>
          <w:sz w:val="22"/>
          <w:szCs w:val="22"/>
        </w:rPr>
        <w:t xml:space="preserve"> (Italija)</w:t>
      </w:r>
      <w:r w:rsidRPr="00436637">
        <w:rPr>
          <w:rFonts w:ascii="Calibri Light" w:hAnsi="Calibri Light" w:cs="Calibri Light"/>
          <w:sz w:val="22"/>
          <w:szCs w:val="22"/>
        </w:rPr>
        <w:t xml:space="preserve"> </w:t>
      </w:r>
      <w:r w:rsidR="00203162" w:rsidRPr="00436637">
        <w:rPr>
          <w:rFonts w:ascii="Calibri Light" w:hAnsi="Calibri Light" w:cs="Calibri Light"/>
          <w:sz w:val="22"/>
          <w:szCs w:val="22"/>
        </w:rPr>
        <w:t>–</w:t>
      </w:r>
      <w:r w:rsidRPr="00436637">
        <w:rPr>
          <w:rFonts w:ascii="Calibri Light" w:hAnsi="Calibri Light" w:cs="Calibri Light"/>
          <w:sz w:val="22"/>
          <w:szCs w:val="22"/>
        </w:rPr>
        <w:t xml:space="preserve"> </w:t>
      </w:r>
      <w:r w:rsidR="00203162" w:rsidRPr="00436637">
        <w:rPr>
          <w:rFonts w:ascii="Calibri Light" w:hAnsi="Calibri Light" w:cs="Calibri Light"/>
          <w:sz w:val="22"/>
          <w:szCs w:val="22"/>
        </w:rPr>
        <w:t>za učenike 4.razreda</w:t>
      </w:r>
    </w:p>
    <w:p w14:paraId="63965869" w14:textId="77777777" w:rsidR="007C5D96" w:rsidRPr="00436637" w:rsidRDefault="007C5D96" w:rsidP="002B7F65">
      <w:pPr>
        <w:spacing w:after="120" w:line="240" w:lineRule="auto"/>
        <w:jc w:val="both"/>
        <w:rPr>
          <w:rStyle w:val="Istaknuto"/>
          <w:rFonts w:ascii="Calibri Light" w:hAnsi="Calibri Light" w:cs="Calibri Light"/>
          <w:color w:val="auto"/>
        </w:rPr>
      </w:pPr>
      <w:r w:rsidRPr="00436637">
        <w:rPr>
          <w:rStyle w:val="Istaknuto"/>
          <w:rFonts w:ascii="Calibri Light" w:hAnsi="Calibri Light" w:cs="Calibri Light"/>
          <w:color w:val="auto"/>
        </w:rPr>
        <w:t>Terenska nastava:</w:t>
      </w:r>
    </w:p>
    <w:p w14:paraId="19CAB04E" w14:textId="77777777" w:rsidR="007C5D96" w:rsidRPr="00436637" w:rsidRDefault="007C5D96" w:rsidP="00CE00C7">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t>Odlazak u kazalište</w:t>
      </w:r>
      <w:r w:rsidR="006F692D" w:rsidRPr="00436637">
        <w:rPr>
          <w:rFonts w:ascii="Calibri Light" w:hAnsi="Calibri Light" w:cs="Calibri Light"/>
          <w:sz w:val="22"/>
          <w:szCs w:val="22"/>
        </w:rPr>
        <w:t>, kino, muzeje i izložbe</w:t>
      </w:r>
      <w:r w:rsidRPr="00436637">
        <w:rPr>
          <w:rFonts w:ascii="Calibri Light" w:hAnsi="Calibri Light" w:cs="Calibri Light"/>
          <w:sz w:val="22"/>
          <w:szCs w:val="22"/>
        </w:rPr>
        <w:t xml:space="preserve"> – za učenike od 1., 2., 3. i 4. razreda</w:t>
      </w:r>
    </w:p>
    <w:p w14:paraId="0FDA52FE" w14:textId="77777777" w:rsidR="007C5D96" w:rsidRPr="00436637" w:rsidRDefault="00B80F0C" w:rsidP="00CE00C7">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lastRenderedPageBreak/>
        <w:t>P</w:t>
      </w:r>
      <w:r w:rsidR="007C5D96" w:rsidRPr="00436637">
        <w:rPr>
          <w:rFonts w:ascii="Calibri Light" w:hAnsi="Calibri Light" w:cs="Calibri Light"/>
          <w:sz w:val="22"/>
          <w:szCs w:val="22"/>
        </w:rPr>
        <w:t xml:space="preserve">osjet Islamskom centru Zagreb – </w:t>
      </w:r>
      <w:proofErr w:type="spellStart"/>
      <w:r w:rsidR="007C5D96" w:rsidRPr="00436637">
        <w:rPr>
          <w:rFonts w:ascii="Calibri Light" w:hAnsi="Calibri Light" w:cs="Calibri Light"/>
          <w:sz w:val="22"/>
          <w:szCs w:val="22"/>
        </w:rPr>
        <w:t>Borovje</w:t>
      </w:r>
      <w:proofErr w:type="spellEnd"/>
      <w:r w:rsidR="007C5D96" w:rsidRPr="00436637">
        <w:rPr>
          <w:rFonts w:ascii="Calibri Light" w:hAnsi="Calibri Light" w:cs="Calibri Light"/>
          <w:sz w:val="22"/>
          <w:szCs w:val="22"/>
        </w:rPr>
        <w:t xml:space="preserve"> – za učenike 1. razreda</w:t>
      </w:r>
    </w:p>
    <w:p w14:paraId="45AE85A8" w14:textId="77777777" w:rsidR="007C5D96" w:rsidRPr="00436637" w:rsidRDefault="00B80F0C" w:rsidP="00CE00C7">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t>P</w:t>
      </w:r>
      <w:r w:rsidR="007C5D96" w:rsidRPr="00436637">
        <w:rPr>
          <w:rFonts w:ascii="Calibri Light" w:hAnsi="Calibri Light" w:cs="Calibri Light"/>
          <w:sz w:val="22"/>
          <w:szCs w:val="22"/>
        </w:rPr>
        <w:t>osjet TV studiju Hrvatske radiotelevizije – za učenike 3. razreda</w:t>
      </w:r>
    </w:p>
    <w:p w14:paraId="534A5E63" w14:textId="77777777" w:rsidR="0007070B" w:rsidRPr="00436637" w:rsidRDefault="00B80F0C" w:rsidP="00CE00C7">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t>P</w:t>
      </w:r>
      <w:r w:rsidR="007C5D96" w:rsidRPr="00436637">
        <w:rPr>
          <w:rFonts w:ascii="Calibri Light" w:hAnsi="Calibri Light" w:cs="Calibri Light"/>
          <w:sz w:val="22"/>
          <w:szCs w:val="22"/>
        </w:rPr>
        <w:t>osjet udrugama u okviru humanitarnog djelovanja Srednje škole Jelkovec – za u</w:t>
      </w:r>
      <w:r w:rsidR="000A7C70" w:rsidRPr="00436637">
        <w:rPr>
          <w:rFonts w:ascii="Calibri Light" w:hAnsi="Calibri Light" w:cs="Calibri Light"/>
          <w:sz w:val="22"/>
          <w:szCs w:val="22"/>
        </w:rPr>
        <w:t>čenike 1., 2., 3. i 4. razreda.</w:t>
      </w:r>
    </w:p>
    <w:p w14:paraId="6713EC6E" w14:textId="77777777" w:rsidR="006F692D" w:rsidRPr="00436637" w:rsidRDefault="006F692D" w:rsidP="006F692D">
      <w:pPr>
        <w:pStyle w:val="Odlomakpopisa"/>
        <w:numPr>
          <w:ilvl w:val="0"/>
          <w:numId w:val="4"/>
        </w:numPr>
        <w:rPr>
          <w:rFonts w:ascii="Calibri Light" w:hAnsi="Calibri Light" w:cs="Calibri Light"/>
          <w:sz w:val="22"/>
          <w:szCs w:val="22"/>
        </w:rPr>
      </w:pPr>
      <w:r w:rsidRPr="00436637">
        <w:rPr>
          <w:rFonts w:ascii="Calibri Light" w:hAnsi="Calibri Light" w:cs="Calibri Light"/>
          <w:sz w:val="22"/>
          <w:szCs w:val="22"/>
        </w:rPr>
        <w:t>Nuklearnu elektranu Krško u suradnji s Tehničkim muzejom (razgledavanje elektrane uz stručno vodstvo) – za učenike 4. razreda</w:t>
      </w:r>
    </w:p>
    <w:p w14:paraId="02622A75" w14:textId="77777777" w:rsidR="002370CA" w:rsidRPr="00436637" w:rsidRDefault="00F636F1" w:rsidP="002370CA">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t xml:space="preserve">Višednevno osposobljavanje u pružanju prve pomoći u Domu Crvenog križa u Novom Vinodolskom - za odabrane učenike 2. </w:t>
      </w:r>
      <w:r w:rsidR="004670F9" w:rsidRPr="00436637">
        <w:rPr>
          <w:rFonts w:ascii="Calibri Light" w:hAnsi="Calibri Light" w:cs="Calibri Light"/>
          <w:sz w:val="22"/>
          <w:szCs w:val="22"/>
        </w:rPr>
        <w:t>r</w:t>
      </w:r>
      <w:r w:rsidRPr="00436637">
        <w:rPr>
          <w:rFonts w:ascii="Calibri Light" w:hAnsi="Calibri Light" w:cs="Calibri Light"/>
          <w:sz w:val="22"/>
          <w:szCs w:val="22"/>
        </w:rPr>
        <w:t>azreda organizirat će se po</w:t>
      </w:r>
      <w:r w:rsidR="002370CA" w:rsidRPr="00436637">
        <w:rPr>
          <w:rFonts w:ascii="Calibri Light" w:hAnsi="Calibri Light" w:cs="Calibri Light"/>
          <w:sz w:val="22"/>
          <w:szCs w:val="22"/>
        </w:rPr>
        <w:t xml:space="preserve"> pozivu Hrvatskog Crvenog križa.</w:t>
      </w:r>
    </w:p>
    <w:p w14:paraId="0B036C9A" w14:textId="77777777" w:rsidR="002370CA" w:rsidRPr="00436637" w:rsidRDefault="002370CA" w:rsidP="002370CA">
      <w:pPr>
        <w:pStyle w:val="Odlomakpopisa"/>
        <w:numPr>
          <w:ilvl w:val="0"/>
          <w:numId w:val="4"/>
        </w:numPr>
        <w:spacing w:after="120"/>
        <w:jc w:val="both"/>
        <w:rPr>
          <w:rFonts w:ascii="Calibri Light" w:hAnsi="Calibri Light" w:cs="Calibri Light"/>
          <w:sz w:val="22"/>
          <w:szCs w:val="22"/>
        </w:rPr>
      </w:pPr>
      <w:r w:rsidRPr="00436637">
        <w:rPr>
          <w:rFonts w:ascii="Calibri Light" w:hAnsi="Calibri Light" w:cs="Calibri Light"/>
          <w:sz w:val="22"/>
          <w:szCs w:val="22"/>
        </w:rPr>
        <w:t xml:space="preserve">Exit </w:t>
      </w:r>
      <w:proofErr w:type="spellStart"/>
      <w:r w:rsidRPr="00436637">
        <w:rPr>
          <w:rFonts w:ascii="Calibri Light" w:hAnsi="Calibri Light" w:cs="Calibri Light"/>
          <w:sz w:val="22"/>
          <w:szCs w:val="22"/>
        </w:rPr>
        <w:t>games</w:t>
      </w:r>
      <w:proofErr w:type="spellEnd"/>
      <w:r w:rsidRPr="00436637">
        <w:rPr>
          <w:rFonts w:ascii="Calibri Light" w:hAnsi="Calibri Light" w:cs="Calibri Light"/>
          <w:sz w:val="22"/>
          <w:szCs w:val="22"/>
        </w:rPr>
        <w:t xml:space="preserve"> – posjet ESCAPE ROOM za učenike na pojedinim izvannastavnim aktivnostima</w:t>
      </w:r>
    </w:p>
    <w:p w14:paraId="1D69F5DD" w14:textId="77777777" w:rsidR="007C5D96" w:rsidRPr="00436637" w:rsidRDefault="007C5D96" w:rsidP="002B7F65">
      <w:pPr>
        <w:spacing w:after="120" w:line="240" w:lineRule="auto"/>
        <w:jc w:val="both"/>
        <w:rPr>
          <w:rStyle w:val="Istaknuto"/>
          <w:rFonts w:ascii="Calibri Light" w:hAnsi="Calibri Light" w:cs="Calibri Light"/>
          <w:color w:val="auto"/>
        </w:rPr>
      </w:pPr>
      <w:r w:rsidRPr="00436637">
        <w:rPr>
          <w:rStyle w:val="Istaknuto"/>
          <w:rFonts w:ascii="Calibri Light" w:hAnsi="Calibri Light" w:cs="Calibri Light"/>
          <w:color w:val="auto"/>
        </w:rPr>
        <w:t>Školske ekskurzije:</w:t>
      </w:r>
    </w:p>
    <w:p w14:paraId="0509E650" w14:textId="77777777" w:rsidR="007C5D96" w:rsidRPr="00436637" w:rsidRDefault="007C5D96" w:rsidP="00CE00C7">
      <w:pPr>
        <w:pStyle w:val="Odlomakpopisa"/>
        <w:numPr>
          <w:ilvl w:val="0"/>
          <w:numId w:val="5"/>
        </w:numPr>
        <w:spacing w:after="120"/>
        <w:jc w:val="both"/>
        <w:rPr>
          <w:rFonts w:ascii="Calibri Light" w:hAnsi="Calibri Light" w:cs="Calibri Light"/>
          <w:sz w:val="22"/>
          <w:szCs w:val="22"/>
        </w:rPr>
      </w:pPr>
      <w:r w:rsidRPr="00436637">
        <w:rPr>
          <w:rFonts w:ascii="Calibri Light" w:hAnsi="Calibri Light" w:cs="Calibri Light"/>
          <w:sz w:val="22"/>
          <w:szCs w:val="22"/>
        </w:rPr>
        <w:t xml:space="preserve">Višednevno maturalno putovanje (posjet prirodnim, kulturnim, povijesnim, sportskim i tehničkim središtima značajnim u području elektrotehnike s ciljem upoznavanja učenika s izvornom stvarnošću struke i kulturnih običaja ostalih građana </w:t>
      </w:r>
      <w:proofErr w:type="spellStart"/>
      <w:r w:rsidRPr="00436637">
        <w:rPr>
          <w:rFonts w:ascii="Calibri Light" w:hAnsi="Calibri Light" w:cs="Calibri Light"/>
          <w:sz w:val="22"/>
          <w:szCs w:val="22"/>
        </w:rPr>
        <w:t>Eurpske</w:t>
      </w:r>
      <w:proofErr w:type="spellEnd"/>
      <w:r w:rsidRPr="00436637">
        <w:rPr>
          <w:rFonts w:ascii="Calibri Light" w:hAnsi="Calibri Light" w:cs="Calibri Light"/>
          <w:sz w:val="22"/>
          <w:szCs w:val="22"/>
        </w:rPr>
        <w:t xml:space="preserve"> unije) – za učenike 3. razreda organizirat će se u vremenu između lipnja i kolovoza 20</w:t>
      </w:r>
      <w:r w:rsidR="009062D1" w:rsidRPr="00436637">
        <w:rPr>
          <w:rFonts w:ascii="Calibri Light" w:hAnsi="Calibri Light" w:cs="Calibri Light"/>
          <w:sz w:val="22"/>
          <w:szCs w:val="22"/>
        </w:rPr>
        <w:t>20</w:t>
      </w:r>
      <w:r w:rsidRPr="00436637">
        <w:rPr>
          <w:rFonts w:ascii="Calibri Light" w:hAnsi="Calibri Light" w:cs="Calibri Light"/>
          <w:sz w:val="22"/>
          <w:szCs w:val="22"/>
        </w:rPr>
        <w:t>. godine.</w:t>
      </w:r>
    </w:p>
    <w:p w14:paraId="67D536C8" w14:textId="77777777" w:rsidR="007C5D96" w:rsidRPr="00436637" w:rsidRDefault="007C5D96" w:rsidP="002B7F65">
      <w:pPr>
        <w:spacing w:after="120" w:line="240" w:lineRule="auto"/>
        <w:jc w:val="both"/>
        <w:rPr>
          <w:rFonts w:ascii="Calibri Light" w:hAnsi="Calibri Light" w:cs="Calibri Light"/>
        </w:rPr>
      </w:pPr>
      <w:r w:rsidRPr="00436637">
        <w:rPr>
          <w:rFonts w:ascii="Calibri Light" w:hAnsi="Calibri Light" w:cs="Calibri Light"/>
        </w:rPr>
        <w:t>Ovisno o realizaciji nastavnih sati i radnih dana Nastavničko vijeće može donijeti odluku o promjeni aktivnosti u nastavnim danima, a u skladu s Pravilnikom o početku i završetku nastave.</w:t>
      </w:r>
    </w:p>
    <w:p w14:paraId="79A38330" w14:textId="77777777" w:rsidR="000A7C70" w:rsidRPr="00436637" w:rsidRDefault="000A7C70" w:rsidP="00DF1759">
      <w:pPr>
        <w:jc w:val="both"/>
        <w:rPr>
          <w:rFonts w:ascii="Calibri Light" w:hAnsi="Calibri Light" w:cs="Calibri Light"/>
        </w:rPr>
      </w:pPr>
    </w:p>
    <w:p w14:paraId="10ECB995" w14:textId="77777777" w:rsidR="000A7C70" w:rsidRPr="00436637" w:rsidRDefault="000A7C70" w:rsidP="00DF1759">
      <w:pPr>
        <w:jc w:val="both"/>
        <w:rPr>
          <w:rFonts w:ascii="Calibri Light" w:hAnsi="Calibri Light" w:cs="Calibri Light"/>
        </w:rPr>
      </w:pPr>
    </w:p>
    <w:p w14:paraId="64984764" w14:textId="77777777" w:rsidR="004519CE" w:rsidRPr="00436637" w:rsidRDefault="004519CE" w:rsidP="00DF1759">
      <w:pPr>
        <w:jc w:val="both"/>
        <w:rPr>
          <w:rFonts w:ascii="Calibri Light" w:hAnsi="Calibri Light" w:cs="Calibri Light"/>
        </w:rPr>
      </w:pPr>
    </w:p>
    <w:p w14:paraId="40F7C55C" w14:textId="77777777" w:rsidR="005A0808" w:rsidRPr="00436637" w:rsidRDefault="005A0808" w:rsidP="00DF1759">
      <w:pPr>
        <w:jc w:val="both"/>
        <w:rPr>
          <w:rFonts w:ascii="Calibri Light" w:hAnsi="Calibri Light" w:cs="Calibri Light"/>
        </w:rPr>
      </w:pPr>
    </w:p>
    <w:p w14:paraId="7C5B21D3" w14:textId="77777777" w:rsidR="005A0808" w:rsidRPr="00436637" w:rsidRDefault="005A0808" w:rsidP="00DF1759">
      <w:pPr>
        <w:jc w:val="both"/>
        <w:rPr>
          <w:rFonts w:ascii="Calibri Light" w:hAnsi="Calibri Light" w:cs="Calibri Light"/>
        </w:rPr>
      </w:pPr>
    </w:p>
    <w:p w14:paraId="4F2D9FD3" w14:textId="77777777" w:rsidR="005A0808" w:rsidRPr="00436637" w:rsidRDefault="005A0808" w:rsidP="00DF1759">
      <w:pPr>
        <w:jc w:val="both"/>
        <w:rPr>
          <w:rFonts w:ascii="Calibri Light" w:hAnsi="Calibri Light" w:cs="Calibri Light"/>
        </w:rPr>
      </w:pPr>
    </w:p>
    <w:p w14:paraId="24594B61" w14:textId="77777777" w:rsidR="00FF1D28" w:rsidRPr="00436637" w:rsidRDefault="00FF1D28" w:rsidP="00DF1759">
      <w:pPr>
        <w:jc w:val="both"/>
        <w:rPr>
          <w:rFonts w:ascii="Calibri Light" w:hAnsi="Calibri Light" w:cs="Calibri Light"/>
        </w:rPr>
      </w:pPr>
    </w:p>
    <w:p w14:paraId="10AD8708" w14:textId="77777777" w:rsidR="00FF1D28" w:rsidRPr="00436637" w:rsidRDefault="00FF1D28" w:rsidP="00DF1759">
      <w:pPr>
        <w:jc w:val="both"/>
        <w:rPr>
          <w:rFonts w:ascii="Calibri Light" w:hAnsi="Calibri Light" w:cs="Calibri Light"/>
        </w:rPr>
      </w:pPr>
    </w:p>
    <w:p w14:paraId="6C21F99F" w14:textId="77777777" w:rsidR="00B80F0C" w:rsidRPr="00436637" w:rsidRDefault="00B80F0C">
      <w:pPr>
        <w:rPr>
          <w:rStyle w:val="Naslov1Char"/>
          <w:rFonts w:ascii="Calibri Light" w:hAnsi="Calibri Light" w:cs="Calibri Light"/>
          <w:sz w:val="22"/>
          <w:szCs w:val="22"/>
        </w:rPr>
      </w:pPr>
      <w:r w:rsidRPr="00436637">
        <w:rPr>
          <w:rStyle w:val="Naslov1Char"/>
          <w:rFonts w:ascii="Calibri Light" w:hAnsi="Calibri Light" w:cs="Calibri Light"/>
          <w:sz w:val="22"/>
          <w:szCs w:val="22"/>
        </w:rPr>
        <w:br w:type="page"/>
      </w:r>
    </w:p>
    <w:p w14:paraId="6E72400C" w14:textId="77777777" w:rsidR="004519CE" w:rsidRPr="00436637" w:rsidRDefault="004519CE" w:rsidP="003A1150">
      <w:pPr>
        <w:pStyle w:val="Naslov3"/>
        <w:rPr>
          <w:rFonts w:ascii="Calibri Light" w:hAnsi="Calibri Light" w:cs="Calibri Light"/>
          <w:lang w:val="de-DE" w:bidi="en-US"/>
        </w:rPr>
      </w:pPr>
      <w:bookmarkStart w:id="42" w:name="_Toc525541473"/>
      <w:bookmarkStart w:id="43" w:name="_Toc525541751"/>
      <w:bookmarkStart w:id="44" w:name="_Toc20392219"/>
      <w:r w:rsidRPr="00436637">
        <w:rPr>
          <w:rStyle w:val="Naslov1Char"/>
          <w:rFonts w:ascii="Calibri Light" w:hAnsi="Calibri Light" w:cs="Calibri Light"/>
          <w:sz w:val="28"/>
          <w:szCs w:val="22"/>
        </w:rPr>
        <w:lastRenderedPageBreak/>
        <w:t>GODIŠNJI PLAN I PROGRAM ŠKOLSKE EKSKURZIJE</w:t>
      </w:r>
      <w:bookmarkEnd w:id="42"/>
      <w:bookmarkEnd w:id="43"/>
      <w:r w:rsidRPr="00436637">
        <w:rPr>
          <w:rFonts w:ascii="Calibri Light" w:hAnsi="Calibri Light" w:cs="Calibri Light"/>
          <w:sz w:val="36"/>
          <w:lang w:val="de-DE" w:bidi="en-US"/>
        </w:rPr>
        <w:t xml:space="preserve"> </w:t>
      </w:r>
      <w:r w:rsidRPr="00436637">
        <w:rPr>
          <w:rFonts w:ascii="Calibri Light" w:hAnsi="Calibri Light" w:cs="Calibri Light"/>
          <w:lang w:val="de-DE" w:bidi="en-US"/>
        </w:rPr>
        <w:t>(obrazac poziva za organizaciju višednevne učionične nastave)</w:t>
      </w:r>
      <w:bookmarkEnd w:id="44"/>
    </w:p>
    <w:p w14:paraId="300FECCB" w14:textId="77777777" w:rsidR="004519CE" w:rsidRPr="00436637" w:rsidRDefault="004519CE" w:rsidP="004519CE">
      <w:pPr>
        <w:spacing w:after="0" w:line="240" w:lineRule="auto"/>
        <w:rPr>
          <w:rFonts w:ascii="Calibri Light" w:eastAsia="Times New Roman" w:hAnsi="Calibri Light" w:cs="Calibri Light"/>
          <w:lang w:val="de-DE" w:bidi="en-US"/>
        </w:rPr>
      </w:pPr>
    </w:p>
    <w:tbl>
      <w:tblPr>
        <w:tblStyle w:val="ivopisnatablica7-isticanje3"/>
        <w:tblW w:w="5000" w:type="pct"/>
        <w:tblLook w:val="06A0" w:firstRow="1" w:lastRow="0" w:firstColumn="1" w:lastColumn="0" w:noHBand="1" w:noVBand="1"/>
      </w:tblPr>
      <w:tblGrid>
        <w:gridCol w:w="4301"/>
        <w:gridCol w:w="4487"/>
      </w:tblGrid>
      <w:tr w:rsidR="00E53BEA" w:rsidRPr="00436637" w14:paraId="62DF8E7A" w14:textId="77777777" w:rsidTr="00DA13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47" w:type="pct"/>
          </w:tcPr>
          <w:p w14:paraId="6DFBF8E4"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TIP PUTOVANJA</w:t>
            </w:r>
          </w:p>
        </w:tc>
        <w:tc>
          <w:tcPr>
            <w:tcW w:w="2553" w:type="pct"/>
          </w:tcPr>
          <w:p w14:paraId="7688382A" w14:textId="77777777" w:rsidR="004519CE" w:rsidRPr="00436637" w:rsidRDefault="004519CE" w:rsidP="007615A8">
            <w:pPr>
              <w:numPr>
                <w:ilvl w:val="0"/>
                <w:numId w:val="2"/>
              </w:num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color w:val="auto"/>
                <w:sz w:val="22"/>
                <w:lang w:val="de-DE" w:bidi="en-US"/>
              </w:rPr>
            </w:pPr>
            <w:proofErr w:type="spellStart"/>
            <w:r w:rsidRPr="00436637">
              <w:rPr>
                <w:rFonts w:ascii="Calibri Light" w:hAnsi="Calibri Light" w:cs="Calibri Light"/>
                <w:b/>
                <w:color w:val="auto"/>
                <w:sz w:val="22"/>
                <w:lang w:val="de-DE" w:bidi="en-US"/>
              </w:rPr>
              <w:t>Školska</w:t>
            </w:r>
            <w:proofErr w:type="spellEnd"/>
            <w:r w:rsidRPr="00436637">
              <w:rPr>
                <w:rFonts w:ascii="Calibri Light" w:hAnsi="Calibri Light" w:cs="Calibri Light"/>
                <w:b/>
                <w:color w:val="auto"/>
                <w:sz w:val="22"/>
                <w:lang w:val="de-DE" w:bidi="en-US"/>
              </w:rPr>
              <w:t xml:space="preserve"> </w:t>
            </w:r>
            <w:proofErr w:type="spellStart"/>
            <w:r w:rsidRPr="00436637">
              <w:rPr>
                <w:rFonts w:ascii="Calibri Light" w:hAnsi="Calibri Light" w:cs="Calibri Light"/>
                <w:b/>
                <w:color w:val="auto"/>
                <w:sz w:val="22"/>
                <w:lang w:val="de-DE" w:bidi="en-US"/>
              </w:rPr>
              <w:t>ekskurzija</w:t>
            </w:r>
            <w:proofErr w:type="spellEnd"/>
          </w:p>
        </w:tc>
      </w:tr>
      <w:tr w:rsidR="00E53BEA" w:rsidRPr="00436637" w14:paraId="11504E06"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3569DBD3"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PLANIRANI BROJ NOĆENJA</w:t>
            </w:r>
          </w:p>
        </w:tc>
        <w:tc>
          <w:tcPr>
            <w:tcW w:w="2553" w:type="pct"/>
          </w:tcPr>
          <w:p w14:paraId="39231102" w14:textId="77777777" w:rsidR="004519CE" w:rsidRPr="00436637" w:rsidRDefault="00D62795"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7-9</w:t>
            </w:r>
            <w:r w:rsidR="004519CE" w:rsidRPr="00436637">
              <w:rPr>
                <w:rFonts w:ascii="Calibri Light" w:hAnsi="Calibri Light" w:cs="Calibri Light"/>
                <w:color w:val="auto"/>
                <w:lang w:val="de-DE" w:bidi="en-US"/>
              </w:rPr>
              <w:t xml:space="preserve"> </w:t>
            </w:r>
            <w:proofErr w:type="spellStart"/>
            <w:r w:rsidR="004519CE" w:rsidRPr="00436637">
              <w:rPr>
                <w:rFonts w:ascii="Calibri Light" w:hAnsi="Calibri Light" w:cs="Calibri Light"/>
                <w:color w:val="auto"/>
                <w:lang w:val="de-DE" w:bidi="en-US"/>
              </w:rPr>
              <w:t>dana</w:t>
            </w:r>
            <w:proofErr w:type="spellEnd"/>
            <w:r w:rsidR="004519CE" w:rsidRPr="00436637">
              <w:rPr>
                <w:rFonts w:ascii="Calibri Light" w:hAnsi="Calibri Light" w:cs="Calibri Light"/>
                <w:color w:val="auto"/>
                <w:lang w:val="de-DE" w:bidi="en-US"/>
              </w:rPr>
              <w:t>, 6</w:t>
            </w:r>
            <w:r w:rsidRPr="00436637">
              <w:rPr>
                <w:rFonts w:ascii="Calibri Light" w:hAnsi="Calibri Light" w:cs="Calibri Light"/>
                <w:color w:val="auto"/>
                <w:lang w:val="de-DE" w:bidi="en-US"/>
              </w:rPr>
              <w:t>-8</w:t>
            </w:r>
            <w:r w:rsidR="004519CE" w:rsidRPr="00436637">
              <w:rPr>
                <w:rFonts w:ascii="Calibri Light" w:hAnsi="Calibri Light" w:cs="Calibri Light"/>
                <w:color w:val="auto"/>
                <w:lang w:val="de-DE" w:bidi="en-US"/>
              </w:rPr>
              <w:t xml:space="preserve"> </w:t>
            </w:r>
            <w:proofErr w:type="spellStart"/>
            <w:r w:rsidR="004519CE" w:rsidRPr="00436637">
              <w:rPr>
                <w:rFonts w:ascii="Calibri Light" w:hAnsi="Calibri Light" w:cs="Calibri Light"/>
                <w:color w:val="auto"/>
                <w:lang w:val="de-DE" w:bidi="en-US"/>
              </w:rPr>
              <w:t>noćenja</w:t>
            </w:r>
            <w:proofErr w:type="spellEnd"/>
          </w:p>
        </w:tc>
      </w:tr>
      <w:tr w:rsidR="00E53BEA" w:rsidRPr="00436637" w14:paraId="267BF66E"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50CDFCEB"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ODREDIŠTE</w:t>
            </w:r>
          </w:p>
        </w:tc>
        <w:tc>
          <w:tcPr>
            <w:tcW w:w="2553" w:type="pct"/>
          </w:tcPr>
          <w:p w14:paraId="096C9AD1"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Inozemstvo</w:t>
            </w:r>
            <w:proofErr w:type="spellEnd"/>
          </w:p>
        </w:tc>
      </w:tr>
      <w:tr w:rsidR="00E53BEA" w:rsidRPr="00436637" w14:paraId="02E675FB"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7CA99DC5"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 xml:space="preserve">PLANIRANO VRIJEME REALIZACIJE (u </w:t>
            </w:r>
            <w:proofErr w:type="spellStart"/>
            <w:r w:rsidRPr="00436637">
              <w:rPr>
                <w:rFonts w:ascii="Calibri Light" w:hAnsi="Calibri Light" w:cs="Calibri Light"/>
                <w:b/>
                <w:color w:val="auto"/>
                <w:sz w:val="22"/>
                <w:lang w:val="de-DE" w:bidi="en-US"/>
              </w:rPr>
              <w:t>predložena</w:t>
            </w:r>
            <w:proofErr w:type="spellEnd"/>
            <w:r w:rsidRPr="00436637">
              <w:rPr>
                <w:rFonts w:ascii="Calibri Light" w:hAnsi="Calibri Light" w:cs="Calibri Light"/>
                <w:b/>
                <w:color w:val="auto"/>
                <w:sz w:val="22"/>
                <w:lang w:val="de-DE" w:bidi="en-US"/>
              </w:rPr>
              <w:t xml:space="preserve"> </w:t>
            </w:r>
            <w:proofErr w:type="spellStart"/>
            <w:r w:rsidRPr="00436637">
              <w:rPr>
                <w:rFonts w:ascii="Calibri Light" w:hAnsi="Calibri Light" w:cs="Calibri Light"/>
                <w:b/>
                <w:color w:val="auto"/>
                <w:sz w:val="22"/>
                <w:lang w:val="de-DE" w:bidi="en-US"/>
              </w:rPr>
              <w:t>dva</w:t>
            </w:r>
            <w:proofErr w:type="spellEnd"/>
            <w:r w:rsidRPr="00436637">
              <w:rPr>
                <w:rFonts w:ascii="Calibri Light" w:hAnsi="Calibri Light" w:cs="Calibri Light"/>
                <w:b/>
                <w:color w:val="auto"/>
                <w:sz w:val="22"/>
                <w:lang w:val="de-DE" w:bidi="en-US"/>
              </w:rPr>
              <w:t xml:space="preserve"> </w:t>
            </w:r>
            <w:proofErr w:type="spellStart"/>
            <w:r w:rsidRPr="00436637">
              <w:rPr>
                <w:rFonts w:ascii="Calibri Light" w:hAnsi="Calibri Light" w:cs="Calibri Light"/>
                <w:b/>
                <w:color w:val="auto"/>
                <w:sz w:val="22"/>
                <w:lang w:val="de-DE" w:bidi="en-US"/>
              </w:rPr>
              <w:t>tjedna</w:t>
            </w:r>
            <w:proofErr w:type="spellEnd"/>
            <w:r w:rsidRPr="00436637">
              <w:rPr>
                <w:rFonts w:ascii="Calibri Light" w:hAnsi="Calibri Light" w:cs="Calibri Light"/>
                <w:b/>
                <w:color w:val="auto"/>
                <w:sz w:val="22"/>
                <w:lang w:val="de-DE" w:bidi="en-US"/>
              </w:rPr>
              <w:t>)</w:t>
            </w:r>
          </w:p>
        </w:tc>
        <w:tc>
          <w:tcPr>
            <w:tcW w:w="2553" w:type="pct"/>
          </w:tcPr>
          <w:p w14:paraId="1216772B" w14:textId="77777777" w:rsidR="004519CE" w:rsidRPr="00436637" w:rsidRDefault="00C76104" w:rsidP="001D52B6">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Od 2</w:t>
            </w:r>
            <w:r w:rsidR="001D52B6">
              <w:rPr>
                <w:rFonts w:ascii="Calibri Light" w:hAnsi="Calibri Light" w:cs="Calibri Light"/>
                <w:color w:val="auto"/>
                <w:lang w:val="de-DE" w:bidi="en-US"/>
              </w:rPr>
              <w:t>6</w:t>
            </w:r>
            <w:r w:rsidR="00F636F1" w:rsidRPr="00436637">
              <w:rPr>
                <w:rFonts w:ascii="Calibri Light" w:hAnsi="Calibri Light" w:cs="Calibri Light"/>
                <w:color w:val="auto"/>
                <w:lang w:val="de-DE" w:bidi="en-US"/>
              </w:rPr>
              <w:t>.</w:t>
            </w:r>
            <w:r w:rsidR="004519CE" w:rsidRPr="00436637">
              <w:rPr>
                <w:rFonts w:ascii="Calibri Light" w:hAnsi="Calibri Light" w:cs="Calibri Light"/>
                <w:color w:val="auto"/>
                <w:lang w:val="de-DE" w:bidi="en-US"/>
              </w:rPr>
              <w:t>lipnja 20</w:t>
            </w:r>
            <w:r w:rsidR="009062D1" w:rsidRPr="00436637">
              <w:rPr>
                <w:rFonts w:ascii="Calibri Light" w:hAnsi="Calibri Light" w:cs="Calibri Light"/>
                <w:color w:val="auto"/>
                <w:lang w:val="de-DE" w:bidi="en-US"/>
              </w:rPr>
              <w:t>20</w:t>
            </w:r>
            <w:r w:rsidR="004519CE" w:rsidRPr="00436637">
              <w:rPr>
                <w:rFonts w:ascii="Calibri Light" w:hAnsi="Calibri Light" w:cs="Calibri Light"/>
                <w:color w:val="auto"/>
                <w:lang w:val="de-DE" w:bidi="en-US"/>
              </w:rPr>
              <w:t>.</w:t>
            </w:r>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mogu</w:t>
            </w:r>
            <w:proofErr w:type="spellEnd"/>
            <w:r w:rsidR="00F636F1" w:rsidRPr="00436637">
              <w:rPr>
                <w:rFonts w:ascii="Calibri Light" w:hAnsi="Calibri Light" w:cs="Calibri Light"/>
                <w:color w:val="auto"/>
                <w:lang w:val="de-DE" w:bidi="en-US"/>
              </w:rPr>
              <w:t xml:space="preserve"> se </w:t>
            </w:r>
            <w:proofErr w:type="spellStart"/>
            <w:r w:rsidR="00F636F1" w:rsidRPr="00436637">
              <w:rPr>
                <w:rFonts w:ascii="Calibri Light" w:hAnsi="Calibri Light" w:cs="Calibri Light"/>
                <w:color w:val="auto"/>
                <w:lang w:val="de-DE" w:bidi="en-US"/>
              </w:rPr>
              <w:t>planirati</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putovanja</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zbog</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razredničkih</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te</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ostalih</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obveza</w:t>
            </w:r>
            <w:proofErr w:type="spellEnd"/>
            <w:r w:rsidR="00F636F1" w:rsidRPr="00436637">
              <w:rPr>
                <w:rFonts w:ascii="Calibri Light" w:hAnsi="Calibri Light" w:cs="Calibri Light"/>
                <w:color w:val="auto"/>
                <w:lang w:val="de-DE" w:bidi="en-US"/>
              </w:rPr>
              <w:t xml:space="preserve"> </w:t>
            </w:r>
            <w:proofErr w:type="spellStart"/>
            <w:r w:rsidR="00F636F1" w:rsidRPr="00436637">
              <w:rPr>
                <w:rFonts w:ascii="Calibri Light" w:hAnsi="Calibri Light" w:cs="Calibri Light"/>
                <w:color w:val="auto"/>
                <w:lang w:val="de-DE" w:bidi="en-US"/>
              </w:rPr>
              <w:t>djelatnika</w:t>
            </w:r>
            <w:proofErr w:type="spellEnd"/>
          </w:p>
        </w:tc>
      </w:tr>
      <w:tr w:rsidR="00E53BEA" w:rsidRPr="00436637" w14:paraId="299AF227"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5E48CAFD"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BROJ SUDIONIKA</w:t>
            </w:r>
          </w:p>
        </w:tc>
        <w:tc>
          <w:tcPr>
            <w:tcW w:w="2553" w:type="pct"/>
          </w:tcPr>
          <w:p w14:paraId="29A03D95"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1</w:t>
            </w:r>
            <w:r w:rsidR="009062D1" w:rsidRPr="00436637">
              <w:rPr>
                <w:rFonts w:ascii="Calibri Light" w:hAnsi="Calibri Light" w:cs="Calibri Light"/>
                <w:color w:val="auto"/>
                <w:lang w:val="de-DE" w:bidi="en-US"/>
              </w:rPr>
              <w:t>06</w:t>
            </w:r>
            <w:r w:rsidR="00F311DA" w:rsidRPr="00436637">
              <w:rPr>
                <w:rFonts w:ascii="Calibri Light" w:hAnsi="Calibri Light" w:cs="Calibri Light"/>
                <w:color w:val="auto"/>
                <w:lang w:val="de-DE" w:bidi="en-US"/>
              </w:rPr>
              <w:t xml:space="preserve"> </w:t>
            </w:r>
            <w:r w:rsidRPr="00436637">
              <w:rPr>
                <w:rFonts w:ascii="Calibri Light" w:hAnsi="Calibri Light" w:cs="Calibri Light"/>
                <w:color w:val="auto"/>
                <w:lang w:val="de-DE" w:bidi="en-US"/>
              </w:rPr>
              <w:t>UČENIKA</w:t>
            </w:r>
          </w:p>
          <w:p w14:paraId="0367364E"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5 + 5 NASTAVNIKA</w:t>
            </w:r>
          </w:p>
        </w:tc>
      </w:tr>
      <w:tr w:rsidR="00E53BEA" w:rsidRPr="00436637" w14:paraId="2E4BA564"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38489544"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PLAN PUTA</w:t>
            </w:r>
          </w:p>
        </w:tc>
        <w:tc>
          <w:tcPr>
            <w:tcW w:w="2553" w:type="pct"/>
          </w:tcPr>
          <w:p w14:paraId="53931609" w14:textId="77777777" w:rsidR="004519CE" w:rsidRPr="00436637" w:rsidRDefault="00D62795" w:rsidP="000423AC">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Predložene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varijante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su</w:t>
            </w:r>
            <w:proofErr w:type="spellEnd"/>
            <w:r w:rsidRPr="00436637">
              <w:rPr>
                <w:rFonts w:ascii="Calibri Light" w:hAnsi="Calibri Light" w:cs="Calibri Light"/>
                <w:color w:val="auto"/>
                <w:lang w:val="de-DE" w:bidi="en-US"/>
              </w:rPr>
              <w:t>: Zagreb – Prag</w:t>
            </w:r>
          </w:p>
          <w:p w14:paraId="4CC14A49" w14:textId="77777777" w:rsidR="00D62795" w:rsidRPr="00436637" w:rsidRDefault="00D62795" w:rsidP="00D62795">
            <w:pPr>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i</w:t>
            </w:r>
            <w:proofErr w:type="spellEnd"/>
            <w:r w:rsidRPr="00436637">
              <w:rPr>
                <w:rFonts w:ascii="Calibri Light" w:hAnsi="Calibri Light" w:cs="Calibri Light"/>
                <w:color w:val="auto"/>
                <w:lang w:val="de-DE" w:bidi="en-US"/>
              </w:rPr>
              <w:t xml:space="preserve"> Zagreb – </w:t>
            </w:r>
            <w:proofErr w:type="spellStart"/>
            <w:r w:rsidRPr="00436637">
              <w:rPr>
                <w:rFonts w:ascii="Calibri Light" w:hAnsi="Calibri Light" w:cs="Calibri Light"/>
                <w:color w:val="auto"/>
                <w:lang w:val="de-DE" w:bidi="en-US"/>
              </w:rPr>
              <w:t>Atena</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Grčka</w:t>
            </w:r>
            <w:proofErr w:type="spellEnd"/>
            <w:r w:rsidRPr="00436637">
              <w:rPr>
                <w:rFonts w:ascii="Calibri Light" w:hAnsi="Calibri Light" w:cs="Calibri Light"/>
                <w:color w:val="auto"/>
                <w:lang w:val="de-DE" w:bidi="en-US"/>
              </w:rPr>
              <w:t>)</w:t>
            </w:r>
          </w:p>
        </w:tc>
      </w:tr>
      <w:tr w:rsidR="00E53BEA" w:rsidRPr="00436637" w14:paraId="096A568B"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2714C31F"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SMJEŠTAJ</w:t>
            </w:r>
          </w:p>
        </w:tc>
        <w:tc>
          <w:tcPr>
            <w:tcW w:w="2553" w:type="pct"/>
          </w:tcPr>
          <w:p w14:paraId="628E5546"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 xml:space="preserve">HOTEL **** </w:t>
            </w:r>
            <w:proofErr w:type="spellStart"/>
            <w:r w:rsidRPr="00436637">
              <w:rPr>
                <w:rFonts w:ascii="Calibri Light" w:hAnsi="Calibri Light" w:cs="Calibri Light"/>
                <w:color w:val="auto"/>
                <w:lang w:val="de-DE" w:bidi="en-US"/>
              </w:rPr>
              <w:t>četiri</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zvjezdice</w:t>
            </w:r>
            <w:proofErr w:type="spellEnd"/>
          </w:p>
        </w:tc>
      </w:tr>
      <w:tr w:rsidR="00E53BEA" w:rsidRPr="00436637" w14:paraId="25A3E31B"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4F86CC7D"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U CIJENU PUTA URAČUNATI</w:t>
            </w:r>
          </w:p>
        </w:tc>
        <w:tc>
          <w:tcPr>
            <w:tcW w:w="2553" w:type="pct"/>
          </w:tcPr>
          <w:p w14:paraId="015FC7E2" w14:textId="77777777" w:rsidR="00D62795" w:rsidRPr="00436637" w:rsidRDefault="00D62795"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Odlučit</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će</w:t>
            </w:r>
            <w:proofErr w:type="spellEnd"/>
            <w:r w:rsidRPr="00436637">
              <w:rPr>
                <w:rFonts w:ascii="Calibri Light" w:hAnsi="Calibri Light" w:cs="Calibri Light"/>
                <w:color w:val="auto"/>
                <w:lang w:val="de-DE" w:bidi="en-US"/>
              </w:rPr>
              <w:t xml:space="preserve"> se </w:t>
            </w:r>
            <w:proofErr w:type="spellStart"/>
            <w:r w:rsidRPr="00436637">
              <w:rPr>
                <w:rFonts w:ascii="Calibri Light" w:hAnsi="Calibri Light" w:cs="Calibri Light"/>
                <w:color w:val="auto"/>
                <w:lang w:val="de-DE" w:bidi="en-US"/>
              </w:rPr>
              <w:t>tijekom</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komunikacije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povjerenstva</w:t>
            </w:r>
            <w:proofErr w:type="spellEnd"/>
            <w:r w:rsidRPr="00436637">
              <w:rPr>
                <w:rFonts w:ascii="Calibri Light" w:hAnsi="Calibri Light" w:cs="Calibri Light"/>
                <w:color w:val="auto"/>
                <w:lang w:val="de-DE" w:bidi="en-US"/>
              </w:rPr>
              <w:t xml:space="preserve"> s </w:t>
            </w:r>
            <w:proofErr w:type="spellStart"/>
            <w:r w:rsidRPr="00436637">
              <w:rPr>
                <w:rFonts w:ascii="Calibri Light" w:hAnsi="Calibri Light" w:cs="Calibri Light"/>
                <w:color w:val="auto"/>
                <w:lang w:val="de-DE" w:bidi="en-US"/>
              </w:rPr>
              <w:t>agencijom</w:t>
            </w:r>
            <w:proofErr w:type="spellEnd"/>
            <w:r w:rsidRPr="00436637">
              <w:rPr>
                <w:rFonts w:ascii="Calibri Light" w:hAnsi="Calibri Light" w:cs="Calibri Light"/>
                <w:color w:val="auto"/>
                <w:lang w:val="de-DE" w:bidi="en-US"/>
              </w:rPr>
              <w:t xml:space="preserve"> i </w:t>
            </w:r>
            <w:proofErr w:type="spellStart"/>
            <w:r w:rsidRPr="00436637">
              <w:rPr>
                <w:rFonts w:ascii="Calibri Light" w:hAnsi="Calibri Light" w:cs="Calibri Light"/>
                <w:color w:val="auto"/>
                <w:lang w:val="de-DE" w:bidi="en-US"/>
              </w:rPr>
              <w:t>po</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odabiru</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većine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roditelja</w:t>
            </w:r>
            <w:proofErr w:type="spellEnd"/>
          </w:p>
          <w:p w14:paraId="5283CEDD"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 xml:space="preserve">OSTALI ZAHTJEVI PREMA AGENCIJI: Autobus </w:t>
            </w:r>
            <w:proofErr w:type="spellStart"/>
            <w:r w:rsidRPr="00436637">
              <w:rPr>
                <w:rFonts w:ascii="Calibri Light" w:hAnsi="Calibri Light" w:cs="Calibri Light"/>
                <w:color w:val="auto"/>
                <w:lang w:val="de-DE" w:bidi="en-US"/>
              </w:rPr>
              <w:t>dolazi</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po</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učenike</w:t>
            </w:r>
            <w:proofErr w:type="spellEnd"/>
            <w:r w:rsidRPr="00436637">
              <w:rPr>
                <w:rFonts w:ascii="Calibri Light" w:hAnsi="Calibri Light" w:cs="Calibri Light"/>
                <w:color w:val="auto"/>
                <w:lang w:val="de-DE" w:bidi="en-US"/>
              </w:rPr>
              <w:t xml:space="preserve"> u </w:t>
            </w:r>
            <w:proofErr w:type="spellStart"/>
            <w:r w:rsidRPr="00436637">
              <w:rPr>
                <w:rFonts w:ascii="Calibri Light" w:hAnsi="Calibri Light" w:cs="Calibri Light"/>
                <w:color w:val="auto"/>
                <w:lang w:val="de-DE" w:bidi="en-US"/>
              </w:rPr>
              <w:t>svim</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situacijama</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ponajviše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noćnih</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izlazaka</w:t>
            </w:r>
            <w:proofErr w:type="spellEnd"/>
          </w:p>
        </w:tc>
      </w:tr>
      <w:tr w:rsidR="00E53BEA" w:rsidRPr="00436637" w14:paraId="4F85F52A"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1B4C5A8D"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U CIJENU PUTA UKLJUČITI I STAVKE PUTNOG OSIGURANJA OD</w:t>
            </w:r>
          </w:p>
        </w:tc>
        <w:tc>
          <w:tcPr>
            <w:tcW w:w="2553" w:type="pct"/>
          </w:tcPr>
          <w:p w14:paraId="5B3AA199"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Zdravstveno</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osiguranje</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za</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inozemna</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putovanja</w:t>
            </w:r>
            <w:proofErr w:type="spellEnd"/>
          </w:p>
          <w:p w14:paraId="73564445" w14:textId="77777777" w:rsidR="004519CE" w:rsidRPr="00436637" w:rsidRDefault="004519CE" w:rsidP="007615A8">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roofErr w:type="spellStart"/>
            <w:r w:rsidRPr="00436637">
              <w:rPr>
                <w:rFonts w:ascii="Calibri Light" w:hAnsi="Calibri Light" w:cs="Calibri Light"/>
                <w:color w:val="auto"/>
                <w:lang w:val="de-DE" w:bidi="en-US"/>
              </w:rPr>
              <w:t>Otkaz</w:t>
            </w:r>
            <w:proofErr w:type="spellEnd"/>
            <w:r w:rsidRPr="00436637">
              <w:rPr>
                <w:rFonts w:ascii="Calibri Light" w:hAnsi="Calibri Light" w:cs="Calibri Light"/>
                <w:color w:val="auto"/>
                <w:lang w:val="de-DE" w:bidi="en-US"/>
              </w:rPr>
              <w:t xml:space="preserve"> </w:t>
            </w:r>
            <w:proofErr w:type="spellStart"/>
            <w:r w:rsidRPr="00436637">
              <w:rPr>
                <w:rFonts w:ascii="Calibri Light" w:hAnsi="Calibri Light" w:cs="Calibri Light"/>
                <w:color w:val="auto"/>
                <w:lang w:val="de-DE" w:bidi="en-US"/>
              </w:rPr>
              <w:t>putovanja</w:t>
            </w:r>
            <w:proofErr w:type="spellEnd"/>
          </w:p>
        </w:tc>
      </w:tr>
      <w:tr w:rsidR="00E53BEA" w:rsidRPr="00436637" w14:paraId="5587F021"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611B2DE3" w14:textId="77777777" w:rsidR="004519CE" w:rsidRPr="00436637" w:rsidRDefault="004519CE" w:rsidP="004519CE">
            <w:pPr>
              <w:rPr>
                <w:rFonts w:ascii="Calibri Light" w:hAnsi="Calibri Light" w:cs="Calibri Light"/>
                <w:b/>
                <w:color w:val="auto"/>
                <w:sz w:val="22"/>
                <w:lang w:val="de-DE" w:bidi="en-US"/>
              </w:rPr>
            </w:pPr>
            <w:r w:rsidRPr="00436637">
              <w:rPr>
                <w:rFonts w:ascii="Calibri Light" w:hAnsi="Calibri Light" w:cs="Calibri Light"/>
                <w:b/>
                <w:color w:val="auto"/>
                <w:sz w:val="22"/>
                <w:lang w:val="de-DE" w:bidi="en-US"/>
              </w:rPr>
              <w:t>ROK DOSTAVE PONUDA</w:t>
            </w:r>
          </w:p>
        </w:tc>
        <w:tc>
          <w:tcPr>
            <w:tcW w:w="2553" w:type="pct"/>
          </w:tcPr>
          <w:p w14:paraId="6ABC514D" w14:textId="77777777" w:rsidR="004519CE" w:rsidRPr="00436637" w:rsidRDefault="00F636F1" w:rsidP="004670F9">
            <w:pPr>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r w:rsidRPr="00436637">
              <w:rPr>
                <w:rFonts w:ascii="Calibri Light" w:hAnsi="Calibri Light" w:cs="Calibri Light"/>
                <w:color w:val="auto"/>
                <w:lang w:val="de-DE" w:bidi="en-US"/>
              </w:rPr>
              <w:t xml:space="preserve">do </w:t>
            </w:r>
            <w:proofErr w:type="spellStart"/>
            <w:r w:rsidRPr="00436637">
              <w:rPr>
                <w:rFonts w:ascii="Calibri Light" w:hAnsi="Calibri Light" w:cs="Calibri Light"/>
                <w:color w:val="auto"/>
                <w:lang w:val="de-DE" w:bidi="en-US"/>
              </w:rPr>
              <w:t>kraja</w:t>
            </w:r>
            <w:proofErr w:type="spellEnd"/>
            <w:r w:rsidRPr="00436637">
              <w:rPr>
                <w:rFonts w:ascii="Calibri Light" w:hAnsi="Calibri Light" w:cs="Calibri Light"/>
                <w:color w:val="auto"/>
                <w:lang w:val="de-DE" w:bidi="en-US"/>
              </w:rPr>
              <w:t xml:space="preserve"> 201</w:t>
            </w:r>
            <w:r w:rsidR="009062D1" w:rsidRPr="00436637">
              <w:rPr>
                <w:rFonts w:ascii="Calibri Light" w:hAnsi="Calibri Light" w:cs="Calibri Light"/>
                <w:color w:val="auto"/>
                <w:lang w:val="de-DE" w:bidi="en-US"/>
              </w:rPr>
              <w:t>9</w:t>
            </w:r>
            <w:r w:rsidR="004519CE" w:rsidRPr="00436637">
              <w:rPr>
                <w:rFonts w:ascii="Calibri Light" w:hAnsi="Calibri Light" w:cs="Calibri Light"/>
                <w:color w:val="auto"/>
                <w:lang w:val="de-DE" w:bidi="en-US"/>
              </w:rPr>
              <w:t xml:space="preserve">. </w:t>
            </w:r>
            <w:proofErr w:type="spellStart"/>
            <w:r w:rsidR="004519CE" w:rsidRPr="00436637">
              <w:rPr>
                <w:rFonts w:ascii="Calibri Light" w:hAnsi="Calibri Light" w:cs="Calibri Light"/>
                <w:color w:val="auto"/>
                <w:lang w:val="de-DE" w:bidi="en-US"/>
              </w:rPr>
              <w:t>god</w:t>
            </w:r>
            <w:proofErr w:type="spellEnd"/>
            <w:r w:rsidR="004519CE" w:rsidRPr="00436637">
              <w:rPr>
                <w:rFonts w:ascii="Calibri Light" w:hAnsi="Calibri Light" w:cs="Calibri Light"/>
                <w:color w:val="auto"/>
                <w:lang w:val="de-DE" w:bidi="en-US"/>
              </w:rPr>
              <w:t>.</w:t>
            </w:r>
          </w:p>
        </w:tc>
      </w:tr>
      <w:tr w:rsidR="00E53BEA" w:rsidRPr="00436637" w14:paraId="5B01C46B" w14:textId="77777777" w:rsidTr="00DA1308">
        <w:tc>
          <w:tcPr>
            <w:cnfStyle w:val="001000000000" w:firstRow="0" w:lastRow="0" w:firstColumn="1" w:lastColumn="0" w:oddVBand="0" w:evenVBand="0" w:oddHBand="0" w:evenHBand="0" w:firstRowFirstColumn="0" w:firstRowLastColumn="0" w:lastRowFirstColumn="0" w:lastRowLastColumn="0"/>
            <w:tcW w:w="2447" w:type="pct"/>
          </w:tcPr>
          <w:p w14:paraId="5B14172D" w14:textId="77777777" w:rsidR="004519CE" w:rsidRPr="00436637" w:rsidRDefault="004519CE" w:rsidP="004519CE">
            <w:pPr>
              <w:rPr>
                <w:rFonts w:ascii="Calibri Light" w:hAnsi="Calibri Light" w:cs="Calibri Light"/>
                <w:color w:val="auto"/>
                <w:sz w:val="22"/>
                <w:lang w:val="de-DE" w:bidi="en-US"/>
              </w:rPr>
            </w:pPr>
          </w:p>
        </w:tc>
        <w:tc>
          <w:tcPr>
            <w:tcW w:w="2553" w:type="pct"/>
          </w:tcPr>
          <w:p w14:paraId="2CC9F67C" w14:textId="77777777" w:rsidR="004519CE" w:rsidRPr="00436637" w:rsidRDefault="004519CE" w:rsidP="004519C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val="de-DE" w:bidi="en-US"/>
              </w:rPr>
            </w:pPr>
          </w:p>
        </w:tc>
      </w:tr>
    </w:tbl>
    <w:p w14:paraId="6DD920BF" w14:textId="77777777" w:rsidR="004519CE" w:rsidRPr="00436637" w:rsidRDefault="004519CE" w:rsidP="004519CE">
      <w:pPr>
        <w:spacing w:after="0" w:line="240" w:lineRule="auto"/>
        <w:rPr>
          <w:rFonts w:ascii="Calibri Light" w:eastAsia="Times New Roman" w:hAnsi="Calibri Light" w:cs="Calibri Light"/>
          <w:lang w:val="de-DE" w:bidi="en-US"/>
        </w:rPr>
      </w:pPr>
    </w:p>
    <w:p w14:paraId="3DCA4476" w14:textId="77777777" w:rsidR="004519CE" w:rsidRPr="00436637" w:rsidRDefault="004519CE" w:rsidP="00DF1759">
      <w:pPr>
        <w:jc w:val="both"/>
        <w:rPr>
          <w:rFonts w:ascii="Calibri Light" w:hAnsi="Calibri Light" w:cs="Calibri Light"/>
        </w:rPr>
      </w:pPr>
    </w:p>
    <w:p w14:paraId="13B12D20" w14:textId="77777777" w:rsidR="000A7C70" w:rsidRPr="00436637" w:rsidRDefault="000A7C70" w:rsidP="0025375E">
      <w:pPr>
        <w:rPr>
          <w:rFonts w:ascii="Calibri Light" w:hAnsi="Calibri Light" w:cs="Calibri Light"/>
        </w:rPr>
      </w:pPr>
    </w:p>
    <w:p w14:paraId="0F1CD854" w14:textId="77777777" w:rsidR="004519CE" w:rsidRPr="00436637" w:rsidRDefault="004519CE" w:rsidP="0025375E">
      <w:pPr>
        <w:rPr>
          <w:rFonts w:ascii="Calibri Light" w:hAnsi="Calibri Light" w:cs="Calibri Light"/>
        </w:rPr>
      </w:pPr>
    </w:p>
    <w:p w14:paraId="60A3CEBA" w14:textId="77777777" w:rsidR="004519CE" w:rsidRPr="00436637" w:rsidRDefault="004519CE" w:rsidP="0025375E">
      <w:pPr>
        <w:rPr>
          <w:rFonts w:ascii="Calibri Light" w:hAnsi="Calibri Light" w:cs="Calibri Light"/>
        </w:rPr>
      </w:pPr>
    </w:p>
    <w:p w14:paraId="073EA8F7" w14:textId="77777777" w:rsidR="005A0808" w:rsidRPr="00436637" w:rsidRDefault="005A0808">
      <w:pPr>
        <w:rPr>
          <w:rFonts w:ascii="Calibri Light" w:hAnsi="Calibri Light" w:cs="Calibri Light"/>
        </w:rPr>
      </w:pPr>
      <w:bookmarkStart w:id="45" w:name="_Toc430545727"/>
      <w:bookmarkStart w:id="46" w:name="_Toc430549662"/>
      <w:r w:rsidRPr="00436637">
        <w:rPr>
          <w:rFonts w:ascii="Calibri Light" w:hAnsi="Calibri Light" w:cs="Calibri Light"/>
          <w:b/>
          <w:bCs/>
        </w:rPr>
        <w:br w:type="page"/>
      </w:r>
    </w:p>
    <w:tbl>
      <w:tblPr>
        <w:tblStyle w:val="ivopisnatablica7-isticanje3"/>
        <w:tblW w:w="0" w:type="auto"/>
        <w:tblLook w:val="04A0" w:firstRow="1" w:lastRow="0" w:firstColumn="1" w:lastColumn="0" w:noHBand="0" w:noVBand="1"/>
      </w:tblPr>
      <w:tblGrid>
        <w:gridCol w:w="8788"/>
      </w:tblGrid>
      <w:tr w:rsidR="00E53BEA" w:rsidRPr="00436637" w14:paraId="5EA1E5CB" w14:textId="77777777" w:rsidTr="00CA37CB">
        <w:trPr>
          <w:cnfStyle w:val="100000000000" w:firstRow="1" w:lastRow="0" w:firstColumn="0" w:lastColumn="0" w:oddVBand="0" w:evenVBand="0" w:oddHBand="0" w:evenHBand="0" w:firstRowFirstColumn="0" w:firstRowLastColumn="0" w:lastRowFirstColumn="0" w:lastRowLastColumn="0"/>
          <w:trHeight w:val="198"/>
        </w:trPr>
        <w:tc>
          <w:tcPr>
            <w:cnfStyle w:val="001000000100" w:firstRow="0" w:lastRow="0" w:firstColumn="1" w:lastColumn="0" w:oddVBand="0" w:evenVBand="0" w:oddHBand="0" w:evenHBand="0" w:firstRowFirstColumn="1" w:firstRowLastColumn="0" w:lastRowFirstColumn="0" w:lastRowLastColumn="0"/>
            <w:tcW w:w="8788" w:type="dxa"/>
          </w:tcPr>
          <w:p w14:paraId="09E4B4B8" w14:textId="77777777" w:rsidR="0007070B" w:rsidRPr="00436637" w:rsidRDefault="0007070B" w:rsidP="003A1150">
            <w:pPr>
              <w:pStyle w:val="Naslov3"/>
              <w:outlineLvl w:val="2"/>
              <w:rPr>
                <w:rStyle w:val="Jakoisticanje"/>
                <w:rFonts w:ascii="Calibri Light" w:hAnsi="Calibri Light" w:cs="Calibri Light"/>
                <w:i/>
                <w:iCs/>
                <w:color w:val="auto"/>
              </w:rPr>
            </w:pPr>
            <w:bookmarkStart w:id="47" w:name="_Toc525541474"/>
            <w:bookmarkStart w:id="48" w:name="_Toc525541752"/>
            <w:bookmarkStart w:id="49" w:name="_Toc20392220"/>
            <w:r w:rsidRPr="00436637">
              <w:rPr>
                <w:rStyle w:val="Jakoisticanje"/>
                <w:rFonts w:ascii="Calibri Light" w:hAnsi="Calibri Light" w:cs="Calibri Light"/>
                <w:i/>
                <w:iCs/>
                <w:color w:val="auto"/>
              </w:rPr>
              <w:lastRenderedPageBreak/>
              <w:t>GODIŠNJI KALENDAR RADA</w:t>
            </w:r>
            <w:bookmarkEnd w:id="47"/>
            <w:bookmarkEnd w:id="48"/>
            <w:bookmarkEnd w:id="49"/>
          </w:p>
          <w:p w14:paraId="25F5B809" w14:textId="77777777" w:rsidR="00FC6D7E" w:rsidRPr="00436637" w:rsidRDefault="00FC6D7E" w:rsidP="003A1150">
            <w:pPr>
              <w:pStyle w:val="Naslov3"/>
              <w:outlineLvl w:val="2"/>
              <w:rPr>
                <w:rFonts w:ascii="Calibri Light" w:hAnsi="Calibri Light" w:cs="Calibri Light"/>
                <w:color w:val="auto"/>
              </w:rPr>
            </w:pPr>
          </w:p>
        </w:tc>
      </w:tr>
      <w:tr w:rsidR="00E53BEA" w:rsidRPr="00436637" w14:paraId="55A54E2B"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03F98341" w14:textId="77777777" w:rsidR="00D700C9" w:rsidRPr="00436637" w:rsidRDefault="009062D1" w:rsidP="009062D1">
            <w:pPr>
              <w:pStyle w:val="Odlomakpopisa"/>
              <w:jc w:val="left"/>
              <w:rPr>
                <w:rFonts w:ascii="Calibri Light" w:eastAsia="Calibri" w:hAnsi="Calibri Light" w:cs="Calibri Light"/>
                <w:color w:val="auto"/>
                <w:sz w:val="22"/>
              </w:rPr>
            </w:pPr>
            <w:r w:rsidRPr="00436637">
              <w:rPr>
                <w:rFonts w:ascii="Calibri Light" w:eastAsia="Calibri" w:hAnsi="Calibri Light" w:cs="Calibri Light"/>
                <w:b/>
                <w:color w:val="auto"/>
                <w:sz w:val="22"/>
              </w:rPr>
              <w:t>6.</w:t>
            </w:r>
            <w:r w:rsidR="00D700C9" w:rsidRPr="00436637">
              <w:rPr>
                <w:rFonts w:ascii="Calibri Light" w:eastAsia="Calibri" w:hAnsi="Calibri Light" w:cs="Calibri Light"/>
                <w:b/>
                <w:color w:val="auto"/>
                <w:sz w:val="22"/>
              </w:rPr>
              <w:t>rujna 2019.</w:t>
            </w:r>
            <w:r w:rsidR="00D700C9" w:rsidRPr="00436637">
              <w:rPr>
                <w:rFonts w:ascii="Calibri Light" w:eastAsia="Calibri" w:hAnsi="Calibri Light" w:cs="Calibri Light"/>
                <w:color w:val="auto"/>
                <w:sz w:val="22"/>
              </w:rPr>
              <w:t xml:space="preserve"> - sjednica Nastavničkog vijeća (</w:t>
            </w:r>
            <w:proofErr w:type="spellStart"/>
            <w:r w:rsidR="00D700C9" w:rsidRPr="00436637">
              <w:rPr>
                <w:rFonts w:ascii="Calibri Light" w:eastAsia="Calibri" w:hAnsi="Calibri Light" w:cs="Calibri Light"/>
                <w:color w:val="auto"/>
                <w:sz w:val="22"/>
              </w:rPr>
              <w:t>Pravilnici,Zakon,zamolbe,izvješća</w:t>
            </w:r>
            <w:proofErr w:type="spellEnd"/>
            <w:r w:rsidR="00D700C9" w:rsidRPr="00436637">
              <w:rPr>
                <w:rFonts w:ascii="Calibri Light" w:eastAsia="Calibri" w:hAnsi="Calibri Light" w:cs="Calibri Light"/>
                <w:color w:val="auto"/>
                <w:sz w:val="22"/>
              </w:rPr>
              <w:t xml:space="preserve"> DM)</w:t>
            </w:r>
          </w:p>
          <w:p w14:paraId="162CF450" w14:textId="77777777" w:rsidR="009062D1" w:rsidRPr="00436637" w:rsidRDefault="009062D1" w:rsidP="009062D1">
            <w:pPr>
              <w:rPr>
                <w:rFonts w:ascii="Calibri Light" w:eastAsia="Calibri" w:hAnsi="Calibri Light" w:cs="Calibri Light"/>
                <w:color w:val="auto"/>
                <w:sz w:val="22"/>
              </w:rPr>
            </w:pPr>
            <w:r w:rsidRPr="00436637">
              <w:rPr>
                <w:rFonts w:ascii="Calibri Light" w:eastAsia="Calibri" w:hAnsi="Calibri Light" w:cs="Calibri Light"/>
                <w:b/>
                <w:color w:val="auto"/>
                <w:sz w:val="22"/>
              </w:rPr>
              <w:t>9. rujna 2019.</w:t>
            </w:r>
            <w:r w:rsidRPr="00436637">
              <w:rPr>
                <w:rFonts w:ascii="Calibri Light" w:eastAsia="Calibri" w:hAnsi="Calibri Light" w:cs="Calibri Light"/>
                <w:color w:val="auto"/>
                <w:sz w:val="22"/>
              </w:rPr>
              <w:t xml:space="preserve"> - početak nastave</w:t>
            </w:r>
          </w:p>
        </w:tc>
      </w:tr>
      <w:tr w:rsidR="00E53BEA" w:rsidRPr="00436637" w14:paraId="4BA2A685"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1B4AECC" w14:textId="77777777" w:rsidR="0007070B" w:rsidRPr="00436637" w:rsidRDefault="006B27D3" w:rsidP="006B27D3">
            <w:pPr>
              <w:pStyle w:val="Odlomakpopisa"/>
              <w:jc w:val="center"/>
              <w:rPr>
                <w:rFonts w:ascii="Calibri Light" w:eastAsia="Calibri" w:hAnsi="Calibri Light" w:cs="Calibri Light"/>
                <w:sz w:val="22"/>
              </w:rPr>
            </w:pPr>
            <w:r w:rsidRPr="00436637">
              <w:rPr>
                <w:rFonts w:ascii="Calibri Light" w:eastAsia="Calibri" w:hAnsi="Calibri Light" w:cs="Calibri Light"/>
                <w:b/>
                <w:color w:val="auto"/>
                <w:sz w:val="22"/>
              </w:rPr>
              <w:t xml:space="preserve">2.listopada </w:t>
            </w:r>
            <w:r w:rsidR="00D700C9" w:rsidRPr="00436637">
              <w:rPr>
                <w:rFonts w:ascii="Calibri Light" w:eastAsia="Calibri" w:hAnsi="Calibri Light" w:cs="Calibri Light"/>
                <w:b/>
                <w:color w:val="auto"/>
                <w:sz w:val="22"/>
              </w:rPr>
              <w:t>2019</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w:t>
            </w:r>
            <w:r w:rsidR="0007070B" w:rsidRPr="00436637">
              <w:rPr>
                <w:rFonts w:ascii="Calibri Light" w:eastAsia="Calibri" w:hAnsi="Calibri Light" w:cs="Calibri Light"/>
                <w:sz w:val="22"/>
              </w:rPr>
              <w:t xml:space="preserve">- </w:t>
            </w:r>
            <w:r w:rsidR="0007070B" w:rsidRPr="00436637">
              <w:rPr>
                <w:rFonts w:ascii="Calibri Light" w:eastAsia="Calibri" w:hAnsi="Calibri Light" w:cs="Calibri Light"/>
                <w:color w:val="auto"/>
                <w:sz w:val="22"/>
              </w:rPr>
              <w:t>sjednica Nastavničkog vijeća</w:t>
            </w:r>
            <w:r w:rsidR="00EE2484" w:rsidRPr="00436637">
              <w:rPr>
                <w:rFonts w:ascii="Calibri Light" w:eastAsia="Calibri" w:hAnsi="Calibri Light" w:cs="Calibri Light"/>
                <w:color w:val="auto"/>
                <w:sz w:val="22"/>
              </w:rPr>
              <w:t xml:space="preserve"> (usvajanje GPIP rada Škole)</w:t>
            </w:r>
          </w:p>
        </w:tc>
      </w:tr>
      <w:tr w:rsidR="00E53BEA" w:rsidRPr="00436637" w14:paraId="075859B8"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39DB1110" w14:textId="77777777" w:rsidR="0007070B" w:rsidRPr="00436637" w:rsidRDefault="004515B3"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16. rujna - 20.listopada 2019</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sjednice Razrednog vijeća</w:t>
            </w:r>
          </w:p>
          <w:p w14:paraId="242A5700" w14:textId="77777777" w:rsidR="00CA37CB" w:rsidRPr="00436637" w:rsidRDefault="004515B3" w:rsidP="004515B3">
            <w:pPr>
              <w:rPr>
                <w:rFonts w:ascii="Calibri Light" w:eastAsia="Calibri" w:hAnsi="Calibri Light" w:cs="Calibri Light"/>
                <w:color w:val="auto"/>
                <w:sz w:val="22"/>
              </w:rPr>
            </w:pPr>
            <w:r w:rsidRPr="00436637">
              <w:rPr>
                <w:rFonts w:ascii="Calibri Light" w:eastAsia="Calibri" w:hAnsi="Calibri Light" w:cs="Calibri Light"/>
                <w:b/>
                <w:color w:val="auto"/>
                <w:sz w:val="22"/>
              </w:rPr>
              <w:t>7.listopada 2019</w:t>
            </w:r>
            <w:r w:rsidR="00CA37CB" w:rsidRPr="00436637">
              <w:rPr>
                <w:rFonts w:ascii="Calibri Light" w:eastAsia="Calibri" w:hAnsi="Calibri Light" w:cs="Calibri Light"/>
                <w:b/>
                <w:color w:val="auto"/>
                <w:sz w:val="22"/>
              </w:rPr>
              <w:t>.</w:t>
            </w:r>
            <w:r w:rsidR="00CA37CB" w:rsidRPr="00436637">
              <w:rPr>
                <w:rFonts w:ascii="Calibri Light" w:eastAsia="Calibri" w:hAnsi="Calibri Light" w:cs="Calibri Light"/>
                <w:color w:val="auto"/>
                <w:sz w:val="22"/>
              </w:rPr>
              <w:t xml:space="preserve"> </w:t>
            </w:r>
            <w:r w:rsidR="00720920" w:rsidRPr="00436637">
              <w:rPr>
                <w:rFonts w:ascii="Calibri Light" w:eastAsia="Calibri" w:hAnsi="Calibri Light" w:cs="Calibri Light"/>
                <w:color w:val="auto"/>
                <w:sz w:val="22"/>
              </w:rPr>
              <w:t>– nenastavni dan koji će se odra</w:t>
            </w:r>
            <w:r w:rsidR="00CA37CB" w:rsidRPr="00436637">
              <w:rPr>
                <w:rFonts w:ascii="Calibri Light" w:eastAsia="Calibri" w:hAnsi="Calibri Light" w:cs="Calibri Light"/>
                <w:color w:val="auto"/>
                <w:sz w:val="22"/>
              </w:rPr>
              <w:t>diti prema potrebi</w:t>
            </w:r>
            <w:r w:rsidR="00720920" w:rsidRPr="00436637">
              <w:rPr>
                <w:rFonts w:ascii="Calibri Light" w:eastAsia="Calibri" w:hAnsi="Calibri Light" w:cs="Calibri Light"/>
                <w:color w:val="auto"/>
                <w:sz w:val="22"/>
              </w:rPr>
              <w:t xml:space="preserve"> </w:t>
            </w:r>
            <w:r w:rsidRPr="00436637">
              <w:rPr>
                <w:rFonts w:ascii="Calibri Light" w:eastAsia="Calibri" w:hAnsi="Calibri Light" w:cs="Calibri Light"/>
                <w:color w:val="auto"/>
                <w:sz w:val="22"/>
              </w:rPr>
              <w:t>u drugom polugodištu</w:t>
            </w:r>
          </w:p>
        </w:tc>
      </w:tr>
      <w:tr w:rsidR="00E53BEA" w:rsidRPr="00436637" w14:paraId="58624843"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63769C97" w14:textId="77777777" w:rsidR="0007070B" w:rsidRPr="00436637" w:rsidRDefault="00CA37CB"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T</w:t>
            </w:r>
            <w:r w:rsidR="0007070B" w:rsidRPr="00436637">
              <w:rPr>
                <w:rFonts w:ascii="Calibri Light" w:eastAsia="Calibri" w:hAnsi="Calibri Light" w:cs="Calibri Light"/>
                <w:b/>
                <w:color w:val="auto"/>
                <w:sz w:val="22"/>
              </w:rPr>
              <w:t>ijekom</w:t>
            </w:r>
            <w:r w:rsidR="006B27D3" w:rsidRPr="00436637">
              <w:rPr>
                <w:rFonts w:ascii="Calibri Light" w:eastAsia="Calibri" w:hAnsi="Calibri Light" w:cs="Calibri Light"/>
                <w:b/>
                <w:color w:val="auto"/>
                <w:sz w:val="22"/>
              </w:rPr>
              <w:t xml:space="preserve"> studenog i</w:t>
            </w:r>
            <w:r w:rsidR="0007070B" w:rsidRPr="00436637">
              <w:rPr>
                <w:rFonts w:ascii="Calibri Light" w:eastAsia="Calibri" w:hAnsi="Calibri Light" w:cs="Calibri Light"/>
                <w:b/>
                <w:color w:val="auto"/>
                <w:sz w:val="22"/>
              </w:rPr>
              <w:t xml:space="preserve"> </w:t>
            </w:r>
            <w:r w:rsidR="004515B3" w:rsidRPr="00436637">
              <w:rPr>
                <w:rFonts w:ascii="Calibri Light" w:eastAsia="Calibri" w:hAnsi="Calibri Light" w:cs="Calibri Light"/>
                <w:b/>
                <w:color w:val="auto"/>
                <w:sz w:val="22"/>
              </w:rPr>
              <w:t>prosinca 2019</w:t>
            </w:r>
            <w:r w:rsidR="00EE2484"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sjednica Nastavničkog vijeća</w:t>
            </w:r>
          </w:p>
        </w:tc>
      </w:tr>
      <w:tr w:rsidR="00E53BEA" w:rsidRPr="00436637" w14:paraId="057DA7A7" w14:textId="77777777" w:rsidTr="00CA37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788" w:type="dxa"/>
          </w:tcPr>
          <w:p w14:paraId="4D7B1266" w14:textId="77777777" w:rsidR="0007070B" w:rsidRPr="00436637" w:rsidRDefault="007D15A4"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20. prosinca 2019</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završetak nastave u prvom polugodištu, početak zimskog odmora učenika</w:t>
            </w:r>
          </w:p>
        </w:tc>
      </w:tr>
      <w:tr w:rsidR="00FF0341" w:rsidRPr="00436637" w14:paraId="3EC06954" w14:textId="77777777" w:rsidTr="00CA37CB">
        <w:trPr>
          <w:trHeight w:val="364"/>
        </w:trPr>
        <w:tc>
          <w:tcPr>
            <w:cnfStyle w:val="001000000000" w:firstRow="0" w:lastRow="0" w:firstColumn="1" w:lastColumn="0" w:oddVBand="0" w:evenVBand="0" w:oddHBand="0" w:evenHBand="0" w:firstRowFirstColumn="0" w:firstRowLastColumn="0" w:lastRowFirstColumn="0" w:lastRowLastColumn="0"/>
            <w:tcW w:w="8788" w:type="dxa"/>
          </w:tcPr>
          <w:p w14:paraId="409567EB" w14:textId="77777777" w:rsidR="00FF0341" w:rsidRPr="00436637" w:rsidRDefault="00FF0341" w:rsidP="0025375E">
            <w:pPr>
              <w:rPr>
                <w:rFonts w:ascii="Calibri Light" w:eastAsia="Calibri" w:hAnsi="Calibri Light" w:cs="Calibri Light"/>
                <w:sz w:val="22"/>
              </w:rPr>
            </w:pPr>
            <w:r w:rsidRPr="00436637">
              <w:rPr>
                <w:rFonts w:ascii="Calibri Light" w:eastAsia="Calibri" w:hAnsi="Calibri Light" w:cs="Calibri Light"/>
                <w:b/>
                <w:color w:val="auto"/>
                <w:sz w:val="22"/>
              </w:rPr>
              <w:t>20. prosinca 2019.</w:t>
            </w:r>
            <w:r w:rsidRPr="00436637">
              <w:rPr>
                <w:rFonts w:ascii="Calibri Light" w:eastAsia="Calibri" w:hAnsi="Calibri Light" w:cs="Calibri Light"/>
                <w:color w:val="auto"/>
                <w:sz w:val="22"/>
              </w:rPr>
              <w:t xml:space="preserve"> – sjednica Razrednog vijeća</w:t>
            </w:r>
          </w:p>
        </w:tc>
      </w:tr>
      <w:tr w:rsidR="00E53BEA" w:rsidRPr="00436637" w14:paraId="63A3B4D3"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769595E0" w14:textId="77777777" w:rsidR="00995C4D" w:rsidRPr="00436637" w:rsidRDefault="00C636CF" w:rsidP="00FF0341">
            <w:pPr>
              <w:ind w:left="360"/>
              <w:rPr>
                <w:rFonts w:ascii="Calibri Light" w:eastAsia="Calibri" w:hAnsi="Calibri Light" w:cs="Calibri Light"/>
                <w:sz w:val="22"/>
                <w:szCs w:val="22"/>
              </w:rPr>
            </w:pPr>
            <w:r>
              <w:rPr>
                <w:rFonts w:ascii="Calibri Light" w:eastAsia="Calibri" w:hAnsi="Calibri Light" w:cs="Calibri Light"/>
                <w:b/>
                <w:color w:val="auto"/>
                <w:sz w:val="22"/>
                <w:szCs w:val="22"/>
              </w:rPr>
              <w:t>2</w:t>
            </w:r>
            <w:r w:rsidR="00771692" w:rsidRPr="00436637">
              <w:rPr>
                <w:rFonts w:ascii="Calibri Light" w:eastAsia="Calibri" w:hAnsi="Calibri Light" w:cs="Calibri Light"/>
                <w:b/>
                <w:color w:val="auto"/>
                <w:sz w:val="22"/>
                <w:szCs w:val="22"/>
              </w:rPr>
              <w:t>.– 10</w:t>
            </w:r>
            <w:r w:rsidR="00EE2484" w:rsidRPr="00436637">
              <w:rPr>
                <w:rFonts w:ascii="Calibri Light" w:eastAsia="Calibri" w:hAnsi="Calibri Light" w:cs="Calibri Light"/>
                <w:b/>
                <w:color w:val="auto"/>
                <w:sz w:val="22"/>
                <w:szCs w:val="22"/>
              </w:rPr>
              <w:t>. si</w:t>
            </w:r>
            <w:r w:rsidR="00CA37CB" w:rsidRPr="00436637">
              <w:rPr>
                <w:rFonts w:ascii="Calibri Light" w:eastAsia="Calibri" w:hAnsi="Calibri Light" w:cs="Calibri Light"/>
                <w:b/>
                <w:color w:val="auto"/>
                <w:sz w:val="22"/>
                <w:szCs w:val="22"/>
              </w:rPr>
              <w:t xml:space="preserve">ječnja </w:t>
            </w:r>
            <w:r w:rsidR="007D15A4" w:rsidRPr="00436637">
              <w:rPr>
                <w:rFonts w:ascii="Calibri Light" w:eastAsia="Calibri" w:hAnsi="Calibri Light" w:cs="Calibri Light"/>
                <w:b/>
                <w:color w:val="auto"/>
                <w:sz w:val="22"/>
                <w:szCs w:val="22"/>
              </w:rPr>
              <w:t>2020</w:t>
            </w:r>
            <w:r w:rsidR="0007070B" w:rsidRPr="00436637">
              <w:rPr>
                <w:rFonts w:ascii="Calibri Light" w:eastAsia="Calibri" w:hAnsi="Calibri Light" w:cs="Calibri Light"/>
                <w:b/>
                <w:color w:val="auto"/>
                <w:sz w:val="22"/>
                <w:szCs w:val="22"/>
              </w:rPr>
              <w:t>.</w:t>
            </w:r>
            <w:r w:rsidR="0007070B" w:rsidRPr="00436637">
              <w:rPr>
                <w:rFonts w:ascii="Calibri Light" w:eastAsia="Calibri" w:hAnsi="Calibri Light" w:cs="Calibri Light"/>
                <w:color w:val="auto"/>
                <w:sz w:val="22"/>
                <w:szCs w:val="22"/>
              </w:rPr>
              <w:t xml:space="preserve"> </w:t>
            </w:r>
            <w:r w:rsidR="00995C4D" w:rsidRPr="00436637">
              <w:rPr>
                <w:rFonts w:ascii="Calibri Light" w:eastAsia="Calibri" w:hAnsi="Calibri Light" w:cs="Calibri Light"/>
                <w:color w:val="auto"/>
                <w:sz w:val="22"/>
                <w:szCs w:val="22"/>
              </w:rPr>
              <w:t>–</w:t>
            </w:r>
            <w:r w:rsidR="0007070B" w:rsidRPr="00436637">
              <w:rPr>
                <w:rFonts w:ascii="Calibri Light" w:eastAsia="Calibri" w:hAnsi="Calibri Light" w:cs="Calibri Light"/>
                <w:color w:val="auto"/>
                <w:sz w:val="22"/>
                <w:szCs w:val="22"/>
              </w:rPr>
              <w:t xml:space="preserve"> </w:t>
            </w:r>
            <w:proofErr w:type="spellStart"/>
            <w:r w:rsidR="0007070B" w:rsidRPr="00436637">
              <w:rPr>
                <w:rFonts w:ascii="Calibri Light" w:eastAsia="Calibri" w:hAnsi="Calibri Light" w:cs="Calibri Light"/>
                <w:color w:val="auto"/>
                <w:sz w:val="22"/>
                <w:szCs w:val="22"/>
              </w:rPr>
              <w:t>Inventura</w:t>
            </w:r>
            <w:r w:rsidR="007D15A4" w:rsidRPr="00436637">
              <w:rPr>
                <w:rFonts w:ascii="Calibri Light" w:eastAsia="Calibri" w:hAnsi="Calibri Light" w:cs="Calibri Light"/>
                <w:color w:val="auto"/>
                <w:sz w:val="22"/>
                <w:szCs w:val="22"/>
              </w:rPr>
              <w:t>,konzultacije</w:t>
            </w:r>
            <w:proofErr w:type="spellEnd"/>
            <w:r w:rsidR="007D15A4" w:rsidRPr="00436637">
              <w:rPr>
                <w:rFonts w:ascii="Calibri Light" w:eastAsia="Calibri" w:hAnsi="Calibri Light" w:cs="Calibri Light"/>
                <w:color w:val="auto"/>
                <w:sz w:val="22"/>
                <w:szCs w:val="22"/>
              </w:rPr>
              <w:t xml:space="preserve"> i ostale aktivnosti pripreme djelatnika za drugo polugodište 2019-2020.</w:t>
            </w:r>
          </w:p>
        </w:tc>
      </w:tr>
      <w:tr w:rsidR="00E53BEA" w:rsidRPr="00436637" w14:paraId="78E24FAA"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1A5CE5A3" w14:textId="77777777" w:rsidR="0007070B" w:rsidRPr="00436637" w:rsidRDefault="00C636CF" w:rsidP="0025375E">
            <w:pPr>
              <w:rPr>
                <w:rFonts w:ascii="Calibri Light" w:eastAsia="Calibri" w:hAnsi="Calibri Light" w:cs="Calibri Light"/>
                <w:color w:val="auto"/>
                <w:sz w:val="22"/>
              </w:rPr>
            </w:pPr>
            <w:r>
              <w:rPr>
                <w:rFonts w:ascii="Calibri Light" w:eastAsia="Calibri" w:hAnsi="Calibri Light" w:cs="Calibri Light"/>
                <w:b/>
                <w:color w:val="auto"/>
                <w:sz w:val="22"/>
              </w:rPr>
              <w:t>6</w:t>
            </w:r>
            <w:r w:rsidR="00771692" w:rsidRPr="00436637">
              <w:rPr>
                <w:rFonts w:ascii="Calibri Light" w:eastAsia="Calibri" w:hAnsi="Calibri Light" w:cs="Calibri Light"/>
                <w:b/>
                <w:color w:val="auto"/>
                <w:sz w:val="22"/>
              </w:rPr>
              <w:t>. siječnja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završetak zimskog odmora učenika</w:t>
            </w:r>
          </w:p>
        </w:tc>
      </w:tr>
      <w:tr w:rsidR="00E53BEA" w:rsidRPr="00436637" w14:paraId="1C7832E0"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1D172878" w14:textId="77777777" w:rsidR="0007070B" w:rsidRPr="00436637" w:rsidRDefault="00C636CF" w:rsidP="0025375E">
            <w:pPr>
              <w:rPr>
                <w:rFonts w:ascii="Calibri Light" w:eastAsia="Calibri" w:hAnsi="Calibri Light" w:cs="Calibri Light"/>
                <w:color w:val="auto"/>
                <w:sz w:val="22"/>
              </w:rPr>
            </w:pPr>
            <w:r>
              <w:rPr>
                <w:rFonts w:ascii="Calibri Light" w:eastAsia="Calibri" w:hAnsi="Calibri Light" w:cs="Calibri Light"/>
                <w:b/>
                <w:color w:val="auto"/>
                <w:sz w:val="22"/>
              </w:rPr>
              <w:t>7</w:t>
            </w:r>
            <w:r w:rsidR="00771692" w:rsidRPr="00436637">
              <w:rPr>
                <w:rFonts w:ascii="Calibri Light" w:eastAsia="Calibri" w:hAnsi="Calibri Light" w:cs="Calibri Light"/>
                <w:b/>
                <w:color w:val="auto"/>
                <w:sz w:val="22"/>
              </w:rPr>
              <w:t>. siječnja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početak nastave u drugom polugodištu</w:t>
            </w:r>
          </w:p>
        </w:tc>
      </w:tr>
      <w:tr w:rsidR="00891794" w:rsidRPr="00891794" w14:paraId="41E6EA21"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A448674" w14:textId="77777777" w:rsidR="00891794" w:rsidRPr="00891794" w:rsidRDefault="00C636CF" w:rsidP="0025375E">
            <w:pPr>
              <w:rPr>
                <w:rFonts w:ascii="Calibri Light" w:eastAsia="Calibri" w:hAnsi="Calibri Light" w:cs="Calibri Light"/>
                <w:color w:val="auto"/>
                <w:sz w:val="22"/>
              </w:rPr>
            </w:pPr>
            <w:r>
              <w:rPr>
                <w:rFonts w:ascii="Calibri Light" w:eastAsia="Calibri" w:hAnsi="Calibri Light" w:cs="Calibri Light"/>
                <w:b/>
                <w:color w:val="auto"/>
                <w:sz w:val="22"/>
              </w:rPr>
              <w:t>24</w:t>
            </w:r>
            <w:r w:rsidR="00891794" w:rsidRPr="00891794">
              <w:rPr>
                <w:rFonts w:ascii="Calibri Light" w:eastAsia="Calibri" w:hAnsi="Calibri Light" w:cs="Calibri Light"/>
                <w:b/>
                <w:color w:val="auto"/>
                <w:sz w:val="22"/>
              </w:rPr>
              <w:t>.siječnja 2020.</w:t>
            </w:r>
            <w:r w:rsidR="00891794" w:rsidRPr="00891794">
              <w:rPr>
                <w:rFonts w:ascii="Calibri Light" w:eastAsia="Calibri" w:hAnsi="Calibri Light" w:cs="Calibri Light"/>
                <w:color w:val="auto"/>
                <w:sz w:val="22"/>
              </w:rPr>
              <w:t xml:space="preserve"> – sjednica Nastavničkog vijeća</w:t>
            </w:r>
          </w:p>
        </w:tc>
      </w:tr>
      <w:tr w:rsidR="00E53BEA" w:rsidRPr="00436637" w14:paraId="64B265BA"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52B0D399" w14:textId="77777777" w:rsidR="0007070B" w:rsidRPr="00436637" w:rsidRDefault="00771692" w:rsidP="00891794">
            <w:pPr>
              <w:rPr>
                <w:rFonts w:ascii="Calibri Light" w:eastAsia="Calibri" w:hAnsi="Calibri Light" w:cs="Calibri Light"/>
                <w:color w:val="auto"/>
                <w:sz w:val="22"/>
              </w:rPr>
            </w:pPr>
            <w:r w:rsidRPr="00436637">
              <w:rPr>
                <w:rFonts w:ascii="Calibri Light" w:eastAsia="Calibri" w:hAnsi="Calibri Light" w:cs="Calibri Light"/>
                <w:b/>
                <w:color w:val="auto"/>
                <w:sz w:val="22"/>
              </w:rPr>
              <w:t xml:space="preserve">Tijekom </w:t>
            </w:r>
            <w:r w:rsidR="00FF0341" w:rsidRPr="00436637">
              <w:rPr>
                <w:rFonts w:ascii="Calibri Light" w:eastAsia="Calibri" w:hAnsi="Calibri Light" w:cs="Calibri Light"/>
                <w:b/>
                <w:color w:val="auto"/>
                <w:sz w:val="22"/>
              </w:rPr>
              <w:t>veljače</w:t>
            </w:r>
            <w:r w:rsidRPr="00436637">
              <w:rPr>
                <w:rFonts w:ascii="Calibri Light" w:eastAsia="Calibri" w:hAnsi="Calibri Light" w:cs="Calibri Light"/>
                <w:b/>
                <w:color w:val="auto"/>
                <w:sz w:val="22"/>
              </w:rPr>
              <w:t xml:space="preserve">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sjednica Nastavničkog vijeća</w:t>
            </w:r>
          </w:p>
        </w:tc>
      </w:tr>
      <w:tr w:rsidR="00E53BEA" w:rsidRPr="00436637" w14:paraId="485D6C30" w14:textId="77777777" w:rsidTr="00CA37CB">
        <w:trPr>
          <w:trHeight w:val="176"/>
        </w:trPr>
        <w:tc>
          <w:tcPr>
            <w:cnfStyle w:val="001000000000" w:firstRow="0" w:lastRow="0" w:firstColumn="1" w:lastColumn="0" w:oddVBand="0" w:evenVBand="0" w:oddHBand="0" w:evenHBand="0" w:firstRowFirstColumn="0" w:firstRowLastColumn="0" w:lastRowFirstColumn="0" w:lastRowLastColumn="0"/>
            <w:tcW w:w="8788" w:type="dxa"/>
          </w:tcPr>
          <w:p w14:paraId="2AF585E9" w14:textId="77777777" w:rsidR="0007070B" w:rsidRPr="00436637" w:rsidRDefault="00771692"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Tijekom ožujka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sjednice Razrednog vijeća</w:t>
            </w:r>
          </w:p>
          <w:p w14:paraId="281F005B" w14:textId="77777777" w:rsidR="00771692" w:rsidRPr="00436637" w:rsidRDefault="00771692"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Tijekom ožujka 2020.</w:t>
            </w:r>
            <w:r w:rsidRPr="00436637">
              <w:rPr>
                <w:rFonts w:ascii="Calibri Light" w:eastAsia="Calibri" w:hAnsi="Calibri Light" w:cs="Calibri Light"/>
                <w:color w:val="auto"/>
                <w:sz w:val="22"/>
              </w:rPr>
              <w:t xml:space="preserve"> – sjednica Nastavničkog vijeća</w:t>
            </w:r>
          </w:p>
        </w:tc>
      </w:tr>
      <w:tr w:rsidR="00E53BEA" w:rsidRPr="00436637" w14:paraId="4AB52DD7"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30C5211" w14:textId="77777777" w:rsidR="00342761" w:rsidRPr="00436637" w:rsidRDefault="00771692"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10</w:t>
            </w:r>
            <w:r w:rsidR="00CA37CB" w:rsidRPr="00436637">
              <w:rPr>
                <w:rFonts w:ascii="Calibri Light" w:eastAsia="Calibri" w:hAnsi="Calibri Light" w:cs="Calibri Light"/>
                <w:b/>
                <w:color w:val="auto"/>
                <w:sz w:val="22"/>
              </w:rPr>
              <w:t>. travnja</w:t>
            </w:r>
            <w:r w:rsidR="00957D9A" w:rsidRPr="00436637">
              <w:rPr>
                <w:rFonts w:ascii="Calibri Light" w:eastAsia="Calibri" w:hAnsi="Calibri Light" w:cs="Calibri Light"/>
                <w:b/>
                <w:color w:val="auto"/>
                <w:sz w:val="22"/>
              </w:rPr>
              <w:t xml:space="preserve"> </w:t>
            </w:r>
            <w:r w:rsidRPr="00436637">
              <w:rPr>
                <w:rFonts w:ascii="Calibri Light" w:eastAsia="Calibri" w:hAnsi="Calibri Light" w:cs="Calibri Light"/>
                <w:b/>
                <w:color w:val="auto"/>
                <w:sz w:val="22"/>
              </w:rPr>
              <w:t>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početak proljetnog odmora učenika</w:t>
            </w:r>
          </w:p>
        </w:tc>
      </w:tr>
      <w:tr w:rsidR="00E53BEA" w:rsidRPr="00436637" w14:paraId="2B8C3530"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23AC7EE1" w14:textId="77777777" w:rsidR="00342761" w:rsidRPr="00436637" w:rsidRDefault="00342761" w:rsidP="0025375E">
            <w:pPr>
              <w:rPr>
                <w:rFonts w:ascii="Calibri Light" w:eastAsia="Calibri" w:hAnsi="Calibri Light" w:cs="Calibri Light"/>
                <w:color w:val="auto"/>
                <w:sz w:val="22"/>
              </w:rPr>
            </w:pPr>
            <w:r w:rsidRPr="00436637">
              <w:rPr>
                <w:rFonts w:ascii="Calibri Light" w:eastAsia="Calibri" w:hAnsi="Calibri Light" w:cs="Calibri Light"/>
                <w:b/>
                <w:color w:val="auto"/>
                <w:sz w:val="22"/>
              </w:rPr>
              <w:t>Tijekom zimskog i proljetnog odmora učenika</w:t>
            </w:r>
            <w:r w:rsidRPr="00436637">
              <w:rPr>
                <w:rFonts w:ascii="Calibri Light" w:eastAsia="Calibri" w:hAnsi="Calibri Light" w:cs="Calibri Light"/>
                <w:color w:val="auto"/>
                <w:sz w:val="22"/>
              </w:rPr>
              <w:t xml:space="preserve"> – Škola će otvoriti vrata za sve potencijalne kandidate za upis u </w:t>
            </w:r>
            <w:r w:rsidR="00995C4D" w:rsidRPr="00436637">
              <w:rPr>
                <w:rFonts w:ascii="Calibri Light" w:eastAsia="Calibri" w:hAnsi="Calibri Light" w:cs="Calibri Light"/>
                <w:color w:val="auto"/>
                <w:sz w:val="22"/>
              </w:rPr>
              <w:t xml:space="preserve">I. razred </w:t>
            </w:r>
            <w:r w:rsidR="00771692" w:rsidRPr="00436637">
              <w:rPr>
                <w:rFonts w:ascii="Calibri Light" w:eastAsia="Calibri" w:hAnsi="Calibri Light" w:cs="Calibri Light"/>
                <w:color w:val="auto"/>
                <w:sz w:val="22"/>
              </w:rPr>
              <w:t>u školskoj godini 2020. /2021</w:t>
            </w:r>
            <w:r w:rsidRPr="00436637">
              <w:rPr>
                <w:rFonts w:ascii="Calibri Light" w:eastAsia="Calibri" w:hAnsi="Calibri Light" w:cs="Calibri Light"/>
                <w:color w:val="auto"/>
                <w:sz w:val="22"/>
              </w:rPr>
              <w:t>.</w:t>
            </w:r>
            <w:r w:rsidR="00FF0341" w:rsidRPr="00436637">
              <w:rPr>
                <w:rFonts w:ascii="Calibri Light" w:eastAsia="Calibri" w:hAnsi="Calibri Light" w:cs="Calibri Light"/>
                <w:color w:val="auto"/>
                <w:sz w:val="22"/>
              </w:rPr>
              <w:t>(radionice za zainteresirane učenike osnovnih škola)</w:t>
            </w:r>
          </w:p>
        </w:tc>
      </w:tr>
      <w:tr w:rsidR="00E53BEA" w:rsidRPr="00436637" w14:paraId="26D9B844"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3CE135CC" w14:textId="77777777" w:rsidR="0007070B" w:rsidRPr="00436637" w:rsidRDefault="00C636CF" w:rsidP="0025375E">
            <w:pPr>
              <w:rPr>
                <w:rFonts w:ascii="Calibri Light" w:eastAsia="Calibri" w:hAnsi="Calibri Light" w:cs="Calibri Light"/>
                <w:color w:val="auto"/>
                <w:sz w:val="22"/>
              </w:rPr>
            </w:pPr>
            <w:r>
              <w:rPr>
                <w:rFonts w:ascii="Calibri Light" w:eastAsia="Calibri" w:hAnsi="Calibri Light" w:cs="Calibri Light"/>
                <w:b/>
                <w:color w:val="auto"/>
                <w:sz w:val="22"/>
              </w:rPr>
              <w:t>13</w:t>
            </w:r>
            <w:r w:rsidR="00771692" w:rsidRPr="00436637">
              <w:rPr>
                <w:rFonts w:ascii="Calibri Light" w:eastAsia="Calibri" w:hAnsi="Calibri Light" w:cs="Calibri Light"/>
                <w:b/>
                <w:color w:val="auto"/>
                <w:sz w:val="22"/>
              </w:rPr>
              <w:t>. travnja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završetak proljetnog odmora učenika</w:t>
            </w:r>
          </w:p>
        </w:tc>
      </w:tr>
      <w:tr w:rsidR="00FF0341" w:rsidRPr="00436637" w14:paraId="5F423428"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097EC46D" w14:textId="77777777" w:rsidR="00FF0341" w:rsidRPr="00436637" w:rsidRDefault="00FF0341" w:rsidP="0025375E">
            <w:pPr>
              <w:rPr>
                <w:rFonts w:ascii="Calibri Light" w:eastAsia="Calibri" w:hAnsi="Calibri Light" w:cs="Calibri Light"/>
                <w:b/>
                <w:color w:val="auto"/>
                <w:sz w:val="22"/>
              </w:rPr>
            </w:pPr>
            <w:r w:rsidRPr="00436637">
              <w:rPr>
                <w:rFonts w:ascii="Calibri Light" w:eastAsia="Calibri" w:hAnsi="Calibri Light" w:cs="Calibri Light"/>
                <w:b/>
                <w:color w:val="auto"/>
                <w:sz w:val="22"/>
              </w:rPr>
              <w:t xml:space="preserve">20.travnja 2020. – </w:t>
            </w:r>
            <w:r w:rsidRPr="00436637">
              <w:rPr>
                <w:rFonts w:ascii="Calibri Light" w:eastAsia="Calibri" w:hAnsi="Calibri Light" w:cs="Calibri Light"/>
                <w:color w:val="auto"/>
                <w:sz w:val="22"/>
              </w:rPr>
              <w:t>sjednica Nastavničkog vijeća</w:t>
            </w:r>
          </w:p>
        </w:tc>
      </w:tr>
      <w:tr w:rsidR="00E53BEA" w:rsidRPr="00436637" w14:paraId="355F4ECE"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09D7C2F8" w14:textId="77777777" w:rsidR="0007070B" w:rsidRPr="00436637" w:rsidRDefault="00D643CB" w:rsidP="0025375E">
            <w:pPr>
              <w:rPr>
                <w:rFonts w:ascii="Calibri Light" w:eastAsia="Calibri" w:hAnsi="Calibri Light" w:cs="Calibri Light"/>
                <w:color w:val="auto"/>
                <w:sz w:val="22"/>
              </w:rPr>
            </w:pPr>
            <w:r>
              <w:rPr>
                <w:rFonts w:ascii="Calibri Light" w:eastAsia="Calibri" w:hAnsi="Calibri Light" w:cs="Calibri Light"/>
                <w:b/>
                <w:color w:val="auto"/>
                <w:sz w:val="22"/>
              </w:rPr>
              <w:t>28</w:t>
            </w:r>
            <w:r w:rsidR="0007070B" w:rsidRPr="00436637">
              <w:rPr>
                <w:rFonts w:ascii="Calibri Light" w:eastAsia="Calibri" w:hAnsi="Calibri Light" w:cs="Calibri Light"/>
                <w:b/>
                <w:color w:val="auto"/>
                <w:sz w:val="22"/>
              </w:rPr>
              <w:t>. svibn</w:t>
            </w:r>
            <w:r w:rsidR="00AF4D8E" w:rsidRPr="00436637">
              <w:rPr>
                <w:rFonts w:ascii="Calibri Light" w:eastAsia="Calibri" w:hAnsi="Calibri Light" w:cs="Calibri Light"/>
                <w:b/>
                <w:color w:val="auto"/>
                <w:sz w:val="22"/>
              </w:rPr>
              <w:t>ja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završetak nastave učenika završnih razreda (maturanti)</w:t>
            </w:r>
          </w:p>
        </w:tc>
      </w:tr>
      <w:tr w:rsidR="00E53BEA" w:rsidRPr="00436637" w14:paraId="6B16B34C"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245EFCD8" w14:textId="77777777" w:rsidR="0007070B" w:rsidRPr="00436637" w:rsidRDefault="00D643CB" w:rsidP="0025375E">
            <w:pPr>
              <w:rPr>
                <w:rFonts w:ascii="Calibri Light" w:eastAsia="Calibri" w:hAnsi="Calibri Light" w:cs="Calibri Light"/>
                <w:color w:val="auto"/>
                <w:sz w:val="22"/>
              </w:rPr>
            </w:pPr>
            <w:r>
              <w:rPr>
                <w:rFonts w:ascii="Calibri Light" w:eastAsia="Calibri" w:hAnsi="Calibri Light" w:cs="Calibri Light"/>
                <w:b/>
                <w:color w:val="auto"/>
                <w:sz w:val="22"/>
              </w:rPr>
              <w:t>28</w:t>
            </w:r>
            <w:r w:rsidR="00AF4D8E" w:rsidRPr="00436637">
              <w:rPr>
                <w:rFonts w:ascii="Calibri Light" w:eastAsia="Calibri" w:hAnsi="Calibri Light" w:cs="Calibri Light"/>
                <w:b/>
                <w:color w:val="auto"/>
                <w:sz w:val="22"/>
              </w:rPr>
              <w:t>. svibnja 2020</w:t>
            </w:r>
            <w:r w:rsidR="0007070B" w:rsidRPr="00436637">
              <w:rPr>
                <w:rFonts w:ascii="Calibri Light" w:eastAsia="Calibri" w:hAnsi="Calibri Light" w:cs="Calibri Light"/>
                <w:b/>
                <w:color w:val="auto"/>
                <w:sz w:val="22"/>
              </w:rPr>
              <w:t>.</w:t>
            </w:r>
            <w:r w:rsidR="0007070B" w:rsidRPr="00436637">
              <w:rPr>
                <w:rFonts w:ascii="Calibri Light" w:eastAsia="Calibri" w:hAnsi="Calibri Light" w:cs="Calibri Light"/>
                <w:color w:val="auto"/>
                <w:sz w:val="22"/>
              </w:rPr>
              <w:t xml:space="preserve"> – sjednice Razrednog vijeća za učenike završnog razreda</w:t>
            </w:r>
          </w:p>
        </w:tc>
      </w:tr>
      <w:tr w:rsidR="00E53BEA" w:rsidRPr="00436637" w14:paraId="73241CCB"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60E959BA" w14:textId="77777777" w:rsidR="00AF4D8E" w:rsidRPr="00436637" w:rsidRDefault="00D643CB" w:rsidP="0025375E">
            <w:pPr>
              <w:rPr>
                <w:rFonts w:ascii="Calibri Light" w:eastAsia="Calibri" w:hAnsi="Calibri Light" w:cs="Calibri Light"/>
                <w:color w:val="auto"/>
                <w:sz w:val="22"/>
              </w:rPr>
            </w:pPr>
            <w:r>
              <w:rPr>
                <w:rFonts w:ascii="Calibri Light" w:eastAsia="Calibri" w:hAnsi="Calibri Light" w:cs="Calibri Light"/>
                <w:b/>
                <w:color w:val="auto"/>
                <w:sz w:val="22"/>
              </w:rPr>
              <w:t>29</w:t>
            </w:r>
            <w:r w:rsidR="00AF4D8E" w:rsidRPr="00436637">
              <w:rPr>
                <w:rFonts w:ascii="Calibri Light" w:eastAsia="Calibri" w:hAnsi="Calibri Light" w:cs="Calibri Light"/>
                <w:b/>
                <w:color w:val="auto"/>
                <w:sz w:val="22"/>
              </w:rPr>
              <w:t>.svibnja 2020.</w:t>
            </w:r>
            <w:r w:rsidR="00AF4D8E" w:rsidRPr="00436637">
              <w:rPr>
                <w:rFonts w:ascii="Calibri Light" w:eastAsia="Calibri" w:hAnsi="Calibri Light" w:cs="Calibri Light"/>
                <w:color w:val="auto"/>
                <w:sz w:val="22"/>
              </w:rPr>
              <w:t xml:space="preserve"> – sjednica Nastavničkog vijeća za učenike završnog razreda</w:t>
            </w:r>
          </w:p>
        </w:tc>
      </w:tr>
      <w:tr w:rsidR="00AF4D8E" w:rsidRPr="00436637" w14:paraId="06F07254" w14:textId="77777777" w:rsidTr="00CA37CB">
        <w:trPr>
          <w:trHeight w:val="176"/>
        </w:trPr>
        <w:tc>
          <w:tcPr>
            <w:cnfStyle w:val="001000000000" w:firstRow="0" w:lastRow="0" w:firstColumn="1" w:lastColumn="0" w:oddVBand="0" w:evenVBand="0" w:oddHBand="0" w:evenHBand="0" w:firstRowFirstColumn="0" w:firstRowLastColumn="0" w:lastRowFirstColumn="0" w:lastRowLastColumn="0"/>
            <w:tcW w:w="8788" w:type="dxa"/>
          </w:tcPr>
          <w:p w14:paraId="4B718AFC" w14:textId="77777777" w:rsidR="00AF4D8E" w:rsidRPr="00436637" w:rsidRDefault="00D643CB" w:rsidP="00AF4D8E">
            <w:pPr>
              <w:rPr>
                <w:rFonts w:ascii="Calibri Light" w:eastAsia="Calibri" w:hAnsi="Calibri Light" w:cs="Calibri Light"/>
                <w:color w:val="auto"/>
                <w:sz w:val="22"/>
              </w:rPr>
            </w:pPr>
            <w:r>
              <w:rPr>
                <w:rFonts w:ascii="Calibri Light" w:eastAsia="Calibri" w:hAnsi="Calibri Light" w:cs="Calibri Light"/>
                <w:b/>
                <w:color w:val="auto"/>
                <w:sz w:val="22"/>
              </w:rPr>
              <w:t>29</w:t>
            </w:r>
            <w:r w:rsidR="00FF0341" w:rsidRPr="00436637">
              <w:rPr>
                <w:rFonts w:ascii="Calibri Light" w:eastAsia="Calibri" w:hAnsi="Calibri Light" w:cs="Calibri Light"/>
                <w:b/>
                <w:color w:val="auto"/>
                <w:sz w:val="22"/>
              </w:rPr>
              <w:t xml:space="preserve">. </w:t>
            </w:r>
            <w:r>
              <w:rPr>
                <w:rFonts w:ascii="Calibri Light" w:eastAsia="Calibri" w:hAnsi="Calibri Light" w:cs="Calibri Light"/>
                <w:b/>
                <w:color w:val="auto"/>
                <w:sz w:val="22"/>
              </w:rPr>
              <w:t>svibnja – 4</w:t>
            </w:r>
            <w:r w:rsidR="00AF4D8E" w:rsidRPr="00436637">
              <w:rPr>
                <w:rFonts w:ascii="Calibri Light" w:eastAsia="Calibri" w:hAnsi="Calibri Light" w:cs="Calibri Light"/>
                <w:b/>
                <w:color w:val="auto"/>
                <w:sz w:val="22"/>
              </w:rPr>
              <w:t>. lipnja 2020</w:t>
            </w:r>
            <w:r w:rsidR="00AF4D8E" w:rsidRPr="00436637">
              <w:rPr>
                <w:rFonts w:ascii="Calibri Light" w:eastAsia="Calibri" w:hAnsi="Calibri Light" w:cs="Calibri Light"/>
                <w:color w:val="auto"/>
                <w:sz w:val="22"/>
              </w:rPr>
              <w:t>. – dopunski rad za učenike završnog razreda</w:t>
            </w:r>
          </w:p>
          <w:p w14:paraId="5DEDCD79" w14:textId="77777777" w:rsidR="00AF4D8E" w:rsidRPr="00436637" w:rsidRDefault="00D643CB" w:rsidP="00AF4D8E">
            <w:pPr>
              <w:rPr>
                <w:rFonts w:ascii="Calibri Light" w:eastAsia="Calibri" w:hAnsi="Calibri Light" w:cs="Calibri Light"/>
                <w:color w:val="auto"/>
                <w:sz w:val="22"/>
              </w:rPr>
            </w:pPr>
            <w:r>
              <w:rPr>
                <w:rFonts w:ascii="Calibri Light" w:eastAsia="Calibri" w:hAnsi="Calibri Light" w:cs="Calibri Light"/>
                <w:b/>
                <w:color w:val="auto"/>
                <w:sz w:val="22"/>
              </w:rPr>
              <w:t>4</w:t>
            </w:r>
            <w:r w:rsidR="00AF4D8E" w:rsidRPr="00436637">
              <w:rPr>
                <w:rFonts w:ascii="Calibri Light" w:eastAsia="Calibri" w:hAnsi="Calibri Light" w:cs="Calibri Light"/>
                <w:b/>
                <w:color w:val="auto"/>
                <w:sz w:val="22"/>
              </w:rPr>
              <w:t>.lipnja 2020.</w:t>
            </w:r>
            <w:r w:rsidR="00AF4D8E" w:rsidRPr="00436637">
              <w:rPr>
                <w:rFonts w:ascii="Calibri Light" w:eastAsia="Calibri" w:hAnsi="Calibri Light" w:cs="Calibri Light"/>
                <w:color w:val="auto"/>
                <w:sz w:val="22"/>
              </w:rPr>
              <w:t xml:space="preserve"> – sjednica Razrednog vijeća nakon dopunskog rada za završne razrede</w:t>
            </w:r>
          </w:p>
        </w:tc>
      </w:tr>
      <w:tr w:rsidR="00AB73AC" w:rsidRPr="00436637" w14:paraId="37FB36A8" w14:textId="77777777" w:rsidTr="00CA37CB">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8788" w:type="dxa"/>
          </w:tcPr>
          <w:p w14:paraId="515EAC0C" w14:textId="77777777" w:rsidR="00AB73AC" w:rsidRPr="00AB73AC" w:rsidRDefault="00AB73AC" w:rsidP="00AB73AC">
            <w:pPr>
              <w:pStyle w:val="Odlomakpopisa"/>
              <w:jc w:val="center"/>
              <w:rPr>
                <w:rFonts w:ascii="Calibri Light" w:eastAsia="Calibri" w:hAnsi="Calibri Light" w:cs="Calibri Light"/>
                <w:color w:val="auto"/>
                <w:sz w:val="22"/>
              </w:rPr>
            </w:pPr>
            <w:r>
              <w:rPr>
                <w:rFonts w:ascii="Calibri Light" w:eastAsia="Calibri" w:hAnsi="Calibri Light" w:cs="Calibri Light"/>
                <w:color w:val="auto"/>
                <w:sz w:val="22"/>
              </w:rPr>
              <w:t xml:space="preserve">                               </w:t>
            </w:r>
            <w:r w:rsidR="00D643CB">
              <w:rPr>
                <w:rFonts w:ascii="Calibri Light" w:eastAsia="Calibri" w:hAnsi="Calibri Light" w:cs="Calibri Light"/>
                <w:b/>
                <w:color w:val="auto"/>
                <w:sz w:val="22"/>
              </w:rPr>
              <w:t>10</w:t>
            </w:r>
            <w:r w:rsidRPr="00AB73AC">
              <w:rPr>
                <w:rFonts w:ascii="Calibri Light" w:eastAsia="Calibri" w:hAnsi="Calibri Light" w:cs="Calibri Light"/>
                <w:b/>
                <w:color w:val="auto"/>
                <w:sz w:val="22"/>
              </w:rPr>
              <w:t>.lipnja 2020.</w:t>
            </w:r>
            <w:r w:rsidRPr="00AB73AC">
              <w:rPr>
                <w:rFonts w:ascii="Calibri Light" w:eastAsia="Calibri" w:hAnsi="Calibri Light" w:cs="Calibri Light"/>
                <w:color w:val="auto"/>
                <w:sz w:val="22"/>
              </w:rPr>
              <w:t xml:space="preserve"> – svečana podjela svjedodžbi učenicima završnog razreda</w:t>
            </w:r>
          </w:p>
        </w:tc>
      </w:tr>
      <w:tr w:rsidR="00AF4D8E" w:rsidRPr="00436637" w14:paraId="4E65FA11"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3B6C8CE5" w14:textId="77777777" w:rsidR="00AF4D8E" w:rsidRPr="00436637" w:rsidRDefault="00D643CB" w:rsidP="00AF4D8E">
            <w:pPr>
              <w:rPr>
                <w:rFonts w:ascii="Calibri Light" w:eastAsia="Calibri" w:hAnsi="Calibri Light" w:cs="Calibri Light"/>
                <w:color w:val="auto"/>
                <w:sz w:val="22"/>
              </w:rPr>
            </w:pPr>
            <w:r>
              <w:rPr>
                <w:rFonts w:ascii="Calibri Light" w:eastAsia="Calibri" w:hAnsi="Calibri Light" w:cs="Calibri Light"/>
                <w:b/>
                <w:color w:val="auto"/>
                <w:sz w:val="22"/>
              </w:rPr>
              <w:t>19</w:t>
            </w:r>
            <w:r w:rsidR="00AF4D8E" w:rsidRPr="00436637">
              <w:rPr>
                <w:rFonts w:ascii="Calibri Light" w:eastAsia="Calibri" w:hAnsi="Calibri Light" w:cs="Calibri Light"/>
                <w:b/>
                <w:color w:val="auto"/>
                <w:sz w:val="22"/>
              </w:rPr>
              <w:t>. lipnja 2020.</w:t>
            </w:r>
            <w:r w:rsidR="00AF4D8E" w:rsidRPr="00436637">
              <w:rPr>
                <w:rFonts w:ascii="Calibri Light" w:eastAsia="Calibri" w:hAnsi="Calibri Light" w:cs="Calibri Light"/>
                <w:color w:val="auto"/>
                <w:sz w:val="22"/>
              </w:rPr>
              <w:t xml:space="preserve"> – završetak nastave za učenike I.,II. i III: razreda</w:t>
            </w:r>
          </w:p>
        </w:tc>
      </w:tr>
      <w:tr w:rsidR="00AF4D8E" w:rsidRPr="00436637" w14:paraId="18836B13"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393745F4" w14:textId="77777777" w:rsidR="00AF4D8E" w:rsidRPr="00436637" w:rsidRDefault="00A86B22" w:rsidP="00AF4D8E">
            <w:pPr>
              <w:rPr>
                <w:rFonts w:ascii="Calibri Light" w:eastAsia="Calibri" w:hAnsi="Calibri Light" w:cs="Calibri Light"/>
                <w:color w:val="auto"/>
                <w:sz w:val="22"/>
              </w:rPr>
            </w:pPr>
            <w:r>
              <w:rPr>
                <w:rFonts w:ascii="Calibri Light" w:eastAsia="Calibri" w:hAnsi="Calibri Light" w:cs="Calibri Light"/>
                <w:b/>
                <w:color w:val="auto"/>
                <w:sz w:val="22"/>
              </w:rPr>
              <w:t>23</w:t>
            </w:r>
            <w:r w:rsidR="00AF4D8E" w:rsidRPr="00436637">
              <w:rPr>
                <w:rFonts w:ascii="Calibri Light" w:eastAsia="Calibri" w:hAnsi="Calibri Light" w:cs="Calibri Light"/>
                <w:b/>
                <w:color w:val="auto"/>
                <w:sz w:val="22"/>
              </w:rPr>
              <w:t>. lipnja 2020.</w:t>
            </w:r>
            <w:r w:rsidR="00AF4D8E" w:rsidRPr="00436637">
              <w:rPr>
                <w:rFonts w:ascii="Calibri Light" w:eastAsia="Calibri" w:hAnsi="Calibri Light" w:cs="Calibri Light"/>
                <w:color w:val="auto"/>
                <w:sz w:val="22"/>
              </w:rPr>
              <w:t xml:space="preserve"> – sjednica Razrednog vijeća za učenike I., II. i III. </w:t>
            </w:r>
            <w:r w:rsidRPr="00436637">
              <w:rPr>
                <w:rFonts w:ascii="Calibri Light" w:eastAsia="Calibri" w:hAnsi="Calibri Light" w:cs="Calibri Light"/>
                <w:color w:val="auto"/>
                <w:sz w:val="22"/>
              </w:rPr>
              <w:t>R</w:t>
            </w:r>
            <w:r w:rsidR="00AF4D8E" w:rsidRPr="00436637">
              <w:rPr>
                <w:rFonts w:ascii="Calibri Light" w:eastAsia="Calibri" w:hAnsi="Calibri Light" w:cs="Calibri Light"/>
                <w:color w:val="auto"/>
                <w:sz w:val="22"/>
              </w:rPr>
              <w:t>azreda</w:t>
            </w:r>
            <w:r>
              <w:rPr>
                <w:rFonts w:ascii="Calibri Light" w:eastAsia="Calibri" w:hAnsi="Calibri Light" w:cs="Calibri Light"/>
                <w:color w:val="auto"/>
                <w:sz w:val="22"/>
              </w:rPr>
              <w:t xml:space="preserve"> u 8 sati</w:t>
            </w:r>
          </w:p>
        </w:tc>
      </w:tr>
      <w:tr w:rsidR="00AF4D8E" w:rsidRPr="00436637" w14:paraId="58C2B964" w14:textId="77777777" w:rsidTr="00CA37CB">
        <w:trPr>
          <w:trHeight w:val="176"/>
        </w:trPr>
        <w:tc>
          <w:tcPr>
            <w:cnfStyle w:val="001000000000" w:firstRow="0" w:lastRow="0" w:firstColumn="1" w:lastColumn="0" w:oddVBand="0" w:evenVBand="0" w:oddHBand="0" w:evenHBand="0" w:firstRowFirstColumn="0" w:firstRowLastColumn="0" w:lastRowFirstColumn="0" w:lastRowLastColumn="0"/>
            <w:tcW w:w="8788" w:type="dxa"/>
          </w:tcPr>
          <w:p w14:paraId="04AF6BAF" w14:textId="77777777" w:rsidR="00AF4D8E" w:rsidRPr="00436637" w:rsidRDefault="00FF0341"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23. lipnja – 9</w:t>
            </w:r>
            <w:r w:rsidR="00EB4999" w:rsidRPr="00436637">
              <w:rPr>
                <w:rFonts w:ascii="Calibri Light" w:eastAsia="Calibri" w:hAnsi="Calibri Light" w:cs="Calibri Light"/>
                <w:b/>
                <w:color w:val="auto"/>
                <w:sz w:val="22"/>
              </w:rPr>
              <w:t>. srpnja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dopunski rad za učenike 1.,2. i 3. razreda</w:t>
            </w:r>
          </w:p>
        </w:tc>
      </w:tr>
      <w:tr w:rsidR="00AF4D8E" w:rsidRPr="00436637" w14:paraId="13A25D4F"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14F2099" w14:textId="77777777" w:rsidR="00AF4D8E" w:rsidRPr="00436637" w:rsidRDefault="00A86B22" w:rsidP="00AF4D8E">
            <w:pPr>
              <w:rPr>
                <w:rFonts w:ascii="Calibri Light" w:eastAsia="Calibri" w:hAnsi="Calibri Light" w:cs="Calibri Light"/>
                <w:color w:val="auto"/>
                <w:sz w:val="22"/>
              </w:rPr>
            </w:pPr>
            <w:r>
              <w:rPr>
                <w:rFonts w:ascii="Calibri Light" w:eastAsia="Calibri" w:hAnsi="Calibri Light" w:cs="Calibri Light"/>
                <w:b/>
                <w:color w:val="auto"/>
                <w:sz w:val="22"/>
              </w:rPr>
              <w:t>24</w:t>
            </w:r>
            <w:r w:rsidR="00AF4D8E" w:rsidRPr="00436637">
              <w:rPr>
                <w:rFonts w:ascii="Calibri Light" w:eastAsia="Calibri" w:hAnsi="Calibri Light" w:cs="Calibri Light"/>
                <w:b/>
                <w:color w:val="auto"/>
                <w:sz w:val="22"/>
              </w:rPr>
              <w:t xml:space="preserve">. </w:t>
            </w:r>
            <w:r w:rsidR="00EB4999" w:rsidRPr="00436637">
              <w:rPr>
                <w:rFonts w:ascii="Calibri Light" w:eastAsia="Calibri" w:hAnsi="Calibri Light" w:cs="Calibri Light"/>
                <w:b/>
                <w:color w:val="auto"/>
                <w:sz w:val="22"/>
              </w:rPr>
              <w:t>lipnja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sjednica Nastavničkog vijeća</w:t>
            </w:r>
            <w:r>
              <w:rPr>
                <w:rFonts w:ascii="Calibri Light" w:eastAsia="Calibri" w:hAnsi="Calibri Light" w:cs="Calibri Light"/>
                <w:color w:val="auto"/>
                <w:sz w:val="22"/>
              </w:rPr>
              <w:t xml:space="preserve"> u 9 sati</w:t>
            </w:r>
            <w:r w:rsidR="00AF4D8E" w:rsidRPr="00436637">
              <w:rPr>
                <w:rFonts w:ascii="Calibri Light" w:eastAsia="Calibri" w:hAnsi="Calibri Light" w:cs="Calibri Light"/>
                <w:color w:val="auto"/>
                <w:sz w:val="22"/>
              </w:rPr>
              <w:t xml:space="preserve"> </w:t>
            </w:r>
          </w:p>
        </w:tc>
      </w:tr>
      <w:tr w:rsidR="00AF4D8E" w:rsidRPr="00436637" w14:paraId="4524A56E"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56E25D5D" w14:textId="77777777" w:rsidR="00AF4D8E" w:rsidRPr="00436637" w:rsidRDefault="00A86B22" w:rsidP="00AF4D8E">
            <w:pPr>
              <w:rPr>
                <w:rFonts w:ascii="Calibri Light" w:eastAsia="Calibri" w:hAnsi="Calibri Light" w:cs="Calibri Light"/>
                <w:color w:val="auto"/>
                <w:sz w:val="22"/>
              </w:rPr>
            </w:pPr>
            <w:r>
              <w:rPr>
                <w:rFonts w:ascii="Calibri Light" w:eastAsia="Calibri" w:hAnsi="Calibri Light" w:cs="Calibri Light"/>
                <w:b/>
                <w:color w:val="auto"/>
                <w:sz w:val="22"/>
              </w:rPr>
              <w:t>30</w:t>
            </w:r>
            <w:r w:rsidR="004560C9" w:rsidRPr="00436637">
              <w:rPr>
                <w:rFonts w:ascii="Calibri Light" w:eastAsia="Calibri" w:hAnsi="Calibri Light" w:cs="Calibri Light"/>
                <w:b/>
                <w:color w:val="auto"/>
                <w:sz w:val="22"/>
              </w:rPr>
              <w:t>. lipnja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podjela svjedodžbi za učenike koji su završili razred</w:t>
            </w:r>
          </w:p>
        </w:tc>
      </w:tr>
      <w:tr w:rsidR="00AF4D8E" w:rsidRPr="00436637" w14:paraId="44359F0E" w14:textId="77777777" w:rsidTr="00CA37C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788" w:type="dxa"/>
          </w:tcPr>
          <w:p w14:paraId="29EB5556" w14:textId="77777777" w:rsidR="00AF4D8E" w:rsidRPr="00436637" w:rsidRDefault="00AF4D8E"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Li</w:t>
            </w:r>
            <w:r w:rsidR="004560C9" w:rsidRPr="00436637">
              <w:rPr>
                <w:rFonts w:ascii="Calibri Light" w:eastAsia="Calibri" w:hAnsi="Calibri Light" w:cs="Calibri Light"/>
                <w:b/>
                <w:color w:val="auto"/>
                <w:sz w:val="22"/>
              </w:rPr>
              <w:t>panj i prva polovica srpnja 2020</w:t>
            </w:r>
            <w:r w:rsidRPr="00436637">
              <w:rPr>
                <w:rFonts w:ascii="Calibri Light" w:eastAsia="Calibri" w:hAnsi="Calibri Light" w:cs="Calibri Light"/>
                <w:b/>
                <w:color w:val="auto"/>
                <w:sz w:val="22"/>
              </w:rPr>
              <w:t>. godine</w:t>
            </w:r>
            <w:r w:rsidRPr="00436637">
              <w:rPr>
                <w:rFonts w:ascii="Calibri Light" w:eastAsia="Calibri" w:hAnsi="Calibri Light" w:cs="Calibri Light"/>
                <w:color w:val="auto"/>
                <w:sz w:val="22"/>
              </w:rPr>
              <w:t xml:space="preserve"> – upisi i zaprimanje upisnih dokumenata učenika prvog razreda</w:t>
            </w:r>
          </w:p>
        </w:tc>
      </w:tr>
      <w:tr w:rsidR="00AF4D8E" w:rsidRPr="00436637" w14:paraId="6DE18CF0" w14:textId="77777777" w:rsidTr="00CA37CB">
        <w:trPr>
          <w:trHeight w:val="176"/>
        </w:trPr>
        <w:tc>
          <w:tcPr>
            <w:cnfStyle w:val="001000000000" w:firstRow="0" w:lastRow="0" w:firstColumn="1" w:lastColumn="0" w:oddVBand="0" w:evenVBand="0" w:oddHBand="0" w:evenHBand="0" w:firstRowFirstColumn="0" w:firstRowLastColumn="0" w:lastRowFirstColumn="0" w:lastRowLastColumn="0"/>
            <w:tcW w:w="8788" w:type="dxa"/>
          </w:tcPr>
          <w:p w14:paraId="5823BB9E" w14:textId="77777777" w:rsidR="00AF4D8E" w:rsidRPr="00436637" w:rsidRDefault="004560C9"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10. srpnja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sjednice Razrednog vijeća</w:t>
            </w:r>
          </w:p>
        </w:tc>
      </w:tr>
      <w:tr w:rsidR="00AF4D8E" w:rsidRPr="00436637" w14:paraId="7DFFC0B6"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00E8CCA7" w14:textId="77777777" w:rsidR="00AF4D8E" w:rsidRPr="00436637" w:rsidRDefault="00FF0341"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10</w:t>
            </w:r>
            <w:r w:rsidR="004560C9" w:rsidRPr="00436637">
              <w:rPr>
                <w:rFonts w:ascii="Calibri Light" w:eastAsia="Calibri" w:hAnsi="Calibri Light" w:cs="Calibri Light"/>
                <w:b/>
                <w:color w:val="auto"/>
                <w:sz w:val="22"/>
              </w:rPr>
              <w:t>. srpnja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sjednica Nastavničkog vijeća</w:t>
            </w:r>
          </w:p>
        </w:tc>
      </w:tr>
      <w:tr w:rsidR="00AF4D8E" w:rsidRPr="00436637" w14:paraId="3A71646B"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5791001A" w14:textId="77777777" w:rsidR="00AF4D8E" w:rsidRPr="00436637" w:rsidRDefault="00FF0341"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10</w:t>
            </w:r>
            <w:r w:rsidR="00AF4D8E" w:rsidRPr="00436637">
              <w:rPr>
                <w:rFonts w:ascii="Calibri Light" w:eastAsia="Calibri" w:hAnsi="Calibri Light" w:cs="Calibri Light"/>
                <w:b/>
                <w:color w:val="auto"/>
                <w:sz w:val="22"/>
              </w:rPr>
              <w:t>. s</w:t>
            </w:r>
            <w:r w:rsidR="004560C9" w:rsidRPr="00436637">
              <w:rPr>
                <w:rFonts w:ascii="Calibri Light" w:eastAsia="Calibri" w:hAnsi="Calibri Light" w:cs="Calibri Light"/>
                <w:b/>
                <w:color w:val="auto"/>
                <w:sz w:val="22"/>
              </w:rPr>
              <w:t>rpnja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podjele svjedodžbi nakon dopunskog rada</w:t>
            </w:r>
          </w:p>
          <w:p w14:paraId="70BDBFBB" w14:textId="77777777" w:rsidR="00AF4D8E" w:rsidRPr="00436637" w:rsidRDefault="00FF0341"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14</w:t>
            </w:r>
            <w:r w:rsidR="00FE52B2" w:rsidRPr="00436637">
              <w:rPr>
                <w:rFonts w:ascii="Calibri Light" w:eastAsia="Calibri" w:hAnsi="Calibri Light" w:cs="Calibri Light"/>
                <w:b/>
                <w:color w:val="auto"/>
                <w:sz w:val="22"/>
              </w:rPr>
              <w:t>. srpnja 2020. – 21. kolovoza 2020.</w:t>
            </w:r>
            <w:r w:rsidR="00AF4D8E" w:rsidRPr="00436637">
              <w:rPr>
                <w:rFonts w:ascii="Calibri Light" w:eastAsia="Calibri" w:hAnsi="Calibri Light" w:cs="Calibri Light"/>
                <w:color w:val="auto"/>
                <w:sz w:val="22"/>
              </w:rPr>
              <w:t xml:space="preserve"> – kolektivni godišnji odmor</w:t>
            </w:r>
          </w:p>
        </w:tc>
      </w:tr>
      <w:tr w:rsidR="00AF4D8E" w:rsidRPr="00436637" w14:paraId="7047E13D"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2B261D89" w14:textId="77777777" w:rsidR="00AF4D8E" w:rsidRPr="00436637" w:rsidRDefault="004560C9"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24. kolovoza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okupljanje nastavnika nakon godišnjeg odmora</w:t>
            </w:r>
          </w:p>
        </w:tc>
      </w:tr>
      <w:tr w:rsidR="00AF4D8E" w:rsidRPr="00436637" w14:paraId="54833919"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1098E483" w14:textId="77777777" w:rsidR="00AF4D8E" w:rsidRPr="00436637" w:rsidRDefault="004560C9"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24</w:t>
            </w:r>
            <w:r w:rsidR="00AF4D8E" w:rsidRPr="00436637">
              <w:rPr>
                <w:rFonts w:ascii="Calibri Light" w:eastAsia="Calibri" w:hAnsi="Calibri Light" w:cs="Calibri Light"/>
                <w:b/>
                <w:color w:val="auto"/>
                <w:sz w:val="22"/>
              </w:rPr>
              <w:t>.</w:t>
            </w:r>
            <w:r w:rsidRPr="00436637">
              <w:rPr>
                <w:rFonts w:ascii="Calibri Light" w:eastAsia="Calibri" w:hAnsi="Calibri Light" w:cs="Calibri Light"/>
                <w:b/>
                <w:color w:val="auto"/>
                <w:sz w:val="22"/>
              </w:rPr>
              <w:t xml:space="preserve"> i 25</w:t>
            </w:r>
            <w:r w:rsidR="00FE52B2" w:rsidRPr="00436637">
              <w:rPr>
                <w:rFonts w:ascii="Calibri Light" w:eastAsia="Calibri" w:hAnsi="Calibri Light" w:cs="Calibri Light"/>
                <w:b/>
                <w:color w:val="auto"/>
                <w:sz w:val="22"/>
              </w:rPr>
              <w:t>. kolovoza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popravni ispiti</w:t>
            </w:r>
          </w:p>
        </w:tc>
      </w:tr>
      <w:tr w:rsidR="00AF4D8E" w:rsidRPr="00436637" w14:paraId="2DACDCD3"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932672C" w14:textId="77777777" w:rsidR="00AF4D8E" w:rsidRPr="00436637" w:rsidRDefault="00FE52B2"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26. kolovoza 2020</w:t>
            </w:r>
            <w:r w:rsidR="00AF4D8E" w:rsidRPr="00436637">
              <w:rPr>
                <w:rFonts w:ascii="Calibri Light" w:eastAsia="Calibri" w:hAnsi="Calibri Light" w:cs="Calibri Light"/>
                <w:b/>
                <w:color w:val="auto"/>
                <w:sz w:val="22"/>
              </w:rPr>
              <w:t>.</w:t>
            </w:r>
            <w:r w:rsidR="00AF4D8E" w:rsidRPr="00436637">
              <w:rPr>
                <w:rFonts w:ascii="Calibri Light" w:eastAsia="Calibri" w:hAnsi="Calibri Light" w:cs="Calibri Light"/>
                <w:color w:val="auto"/>
                <w:sz w:val="22"/>
              </w:rPr>
              <w:t xml:space="preserve"> – sjednice Razrednog vijeća</w:t>
            </w:r>
          </w:p>
        </w:tc>
      </w:tr>
      <w:tr w:rsidR="00AF4D8E" w:rsidRPr="00436637" w14:paraId="3202B58B"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5BA05C53" w14:textId="77777777" w:rsidR="00AF4D8E" w:rsidRPr="00436637" w:rsidRDefault="00FE52B2"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27. kolovoza 2020</w:t>
            </w:r>
            <w:r w:rsidR="00AF4D8E" w:rsidRPr="00436637">
              <w:rPr>
                <w:rFonts w:ascii="Calibri Light" w:eastAsia="Calibri" w:hAnsi="Calibri Light" w:cs="Calibri Light"/>
                <w:color w:val="auto"/>
                <w:sz w:val="22"/>
              </w:rPr>
              <w:t>. – sjednica Nastavničkog vijeća</w:t>
            </w:r>
          </w:p>
        </w:tc>
      </w:tr>
      <w:tr w:rsidR="00AF4D8E" w:rsidRPr="00436637" w14:paraId="432D7BF6"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2CFB63B9" w14:textId="77777777" w:rsidR="00AF4D8E" w:rsidRPr="00436637" w:rsidRDefault="00AF4D8E" w:rsidP="00AF4D8E">
            <w:pPr>
              <w:rPr>
                <w:rFonts w:ascii="Calibri Light" w:eastAsia="Calibri" w:hAnsi="Calibri Light" w:cs="Calibri Light"/>
                <w:color w:val="auto"/>
                <w:sz w:val="22"/>
              </w:rPr>
            </w:pPr>
            <w:r w:rsidRPr="00436637">
              <w:rPr>
                <w:rFonts w:ascii="Calibri Light" w:eastAsia="Calibri" w:hAnsi="Calibri Light" w:cs="Calibri Light"/>
                <w:b/>
                <w:color w:val="auto"/>
                <w:sz w:val="22"/>
              </w:rPr>
              <w:t xml:space="preserve">31. kolovoza </w:t>
            </w:r>
            <w:r w:rsidR="00FE52B2" w:rsidRPr="00436637">
              <w:rPr>
                <w:rFonts w:ascii="Calibri Light" w:eastAsia="Calibri" w:hAnsi="Calibri Light" w:cs="Calibri Light"/>
                <w:b/>
                <w:color w:val="auto"/>
                <w:sz w:val="22"/>
              </w:rPr>
              <w:t>2020</w:t>
            </w:r>
            <w:r w:rsidRPr="00436637">
              <w:rPr>
                <w:rFonts w:ascii="Calibri Light" w:eastAsia="Calibri" w:hAnsi="Calibri Light" w:cs="Calibri Light"/>
                <w:b/>
                <w:color w:val="auto"/>
                <w:sz w:val="22"/>
              </w:rPr>
              <w:t>.</w:t>
            </w:r>
            <w:r w:rsidRPr="00436637">
              <w:rPr>
                <w:rFonts w:ascii="Calibri Light" w:eastAsia="Calibri" w:hAnsi="Calibri Light" w:cs="Calibri Light"/>
                <w:color w:val="auto"/>
                <w:sz w:val="22"/>
              </w:rPr>
              <w:t xml:space="preserve"> – završetak školske godine</w:t>
            </w:r>
          </w:p>
        </w:tc>
      </w:tr>
      <w:tr w:rsidR="000A7761" w:rsidRPr="00436637" w14:paraId="72BF08D9" w14:textId="77777777" w:rsidTr="00CA37CB">
        <w:trPr>
          <w:trHeight w:val="187"/>
        </w:trPr>
        <w:tc>
          <w:tcPr>
            <w:cnfStyle w:val="001000000000" w:firstRow="0" w:lastRow="0" w:firstColumn="1" w:lastColumn="0" w:oddVBand="0" w:evenVBand="0" w:oddHBand="0" w:evenHBand="0" w:firstRowFirstColumn="0" w:firstRowLastColumn="0" w:lastRowFirstColumn="0" w:lastRowLastColumn="0"/>
            <w:tcW w:w="8788" w:type="dxa"/>
          </w:tcPr>
          <w:p w14:paraId="42F95858" w14:textId="77777777" w:rsidR="000A7761" w:rsidRPr="00436637" w:rsidRDefault="000A7761" w:rsidP="000A7761">
            <w:pPr>
              <w:jc w:val="left"/>
              <w:rPr>
                <w:rFonts w:ascii="Calibri Light" w:eastAsia="Calibri" w:hAnsi="Calibri Light" w:cs="Calibri Light"/>
                <w:b/>
                <w:sz w:val="22"/>
              </w:rPr>
            </w:pPr>
          </w:p>
        </w:tc>
      </w:tr>
      <w:tr w:rsidR="0003578F" w:rsidRPr="00436637" w14:paraId="546EAD1F" w14:textId="77777777" w:rsidTr="00CA37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788" w:type="dxa"/>
          </w:tcPr>
          <w:p w14:paraId="25C367B7" w14:textId="77777777" w:rsidR="0003578F" w:rsidRPr="00436637" w:rsidRDefault="0003578F" w:rsidP="0003578F">
            <w:pPr>
              <w:jc w:val="left"/>
              <w:rPr>
                <w:rFonts w:ascii="Calibri Light" w:eastAsia="Calibri" w:hAnsi="Calibri Light" w:cs="Calibri Light"/>
                <w:b/>
                <w:sz w:val="22"/>
              </w:rPr>
            </w:pPr>
          </w:p>
        </w:tc>
      </w:tr>
    </w:tbl>
    <w:tbl>
      <w:tblPr>
        <w:tblStyle w:val="Srednjipopis2-Isticanje3"/>
        <w:tblW w:w="5011" w:type="pct"/>
        <w:jc w:val="center"/>
        <w:tblLook w:val="04A0" w:firstRow="1" w:lastRow="0" w:firstColumn="1" w:lastColumn="0" w:noHBand="0" w:noVBand="1"/>
      </w:tblPr>
      <w:tblGrid>
        <w:gridCol w:w="3341"/>
        <w:gridCol w:w="5466"/>
      </w:tblGrid>
      <w:tr w:rsidR="00AD0A50" w:rsidRPr="0003578F" w14:paraId="3CC336D9" w14:textId="77777777" w:rsidTr="00AD0A50">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4F46FB4" w14:textId="77777777" w:rsidR="00AD0A50" w:rsidRPr="00AD0A50" w:rsidRDefault="00AD0A50" w:rsidP="00AD0A50">
            <w:pPr>
              <w:pStyle w:val="Naslov3"/>
              <w:outlineLvl w:val="2"/>
              <w:rPr>
                <w:rFonts w:eastAsiaTheme="minorEastAsia"/>
                <w:sz w:val="24"/>
                <w:lang w:eastAsia="hr-HR"/>
              </w:rPr>
            </w:pPr>
            <w:r w:rsidRPr="00AD0A50">
              <w:rPr>
                <w:rFonts w:eastAsiaTheme="minorEastAsia"/>
                <w:sz w:val="24"/>
                <w:lang w:eastAsia="hr-HR"/>
              </w:rPr>
              <w:lastRenderedPageBreak/>
              <w:t xml:space="preserve">KALENDAR POLAGANJA ISPITA DRŽAVNE MATURE U ŠKOLSKOJ GODINI 2019./2020.  – </w:t>
            </w:r>
            <w:r>
              <w:rPr>
                <w:rFonts w:eastAsiaTheme="minorEastAsia"/>
                <w:sz w:val="24"/>
                <w:lang w:eastAsia="hr-HR"/>
              </w:rPr>
              <w:t>Ljetni rok</w:t>
            </w:r>
          </w:p>
          <w:p w14:paraId="206E2662" w14:textId="77777777" w:rsidR="00AD0A50" w:rsidRPr="0003578F" w:rsidRDefault="00AD0A50" w:rsidP="00AD0A50">
            <w:pPr>
              <w:pStyle w:val="Naslov4"/>
              <w:outlineLvl w:val="3"/>
              <w:rPr>
                <w:rFonts w:ascii="Calibri Light" w:hAnsi="Calibri Light" w:cs="Calibri Light"/>
                <w:b/>
                <w:sz w:val="24"/>
              </w:rPr>
            </w:pPr>
          </w:p>
        </w:tc>
      </w:tr>
      <w:bookmarkEnd w:id="45"/>
      <w:bookmarkEnd w:id="46"/>
      <w:tr w:rsidR="000A7761" w:rsidRPr="0003578F" w14:paraId="65C4F09A"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Align w:val="center"/>
          </w:tcPr>
          <w:p w14:paraId="281BF3FB" w14:textId="77777777" w:rsidR="002E2004" w:rsidRPr="0003578F" w:rsidRDefault="002E2004" w:rsidP="00384E66">
            <w:pPr>
              <w:pStyle w:val="Naslov3"/>
              <w:outlineLvl w:val="2"/>
              <w:rPr>
                <w:rFonts w:ascii="Calibri Light" w:hAnsi="Calibri Light" w:cs="Calibri Light"/>
                <w:b/>
                <w:sz w:val="24"/>
              </w:rPr>
            </w:pPr>
            <w:r w:rsidRPr="0003578F">
              <w:rPr>
                <w:rFonts w:ascii="Calibri Light" w:hAnsi="Calibri Light" w:cs="Calibri Light"/>
                <w:b/>
                <w:sz w:val="24"/>
              </w:rPr>
              <w:t>DATUM</w:t>
            </w:r>
          </w:p>
        </w:tc>
        <w:tc>
          <w:tcPr>
            <w:tcW w:w="3103" w:type="pct"/>
            <w:vAlign w:val="center"/>
          </w:tcPr>
          <w:p w14:paraId="536BB328"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24"/>
              </w:rPr>
            </w:pPr>
            <w:r w:rsidRPr="0003578F">
              <w:rPr>
                <w:rFonts w:ascii="Calibri Light" w:hAnsi="Calibri Light" w:cs="Calibri Light"/>
                <w:b/>
                <w:sz w:val="24"/>
              </w:rPr>
              <w:t>ISPIT</w:t>
            </w:r>
          </w:p>
        </w:tc>
      </w:tr>
      <w:tr w:rsidR="000A7761" w:rsidRPr="0003578F" w14:paraId="2C753451"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4F4F3370" w14:textId="77777777" w:rsidR="002E2004" w:rsidRPr="000A2FA2" w:rsidRDefault="002E2004" w:rsidP="0003578F">
            <w:pPr>
              <w:pStyle w:val="Naslov3"/>
              <w:jc w:val="center"/>
              <w:outlineLvl w:val="2"/>
              <w:rPr>
                <w:rFonts w:ascii="Calibri Light" w:hAnsi="Calibri Light" w:cs="Calibri Light"/>
                <w:b/>
                <w:sz w:val="24"/>
              </w:rPr>
            </w:pPr>
            <w:r w:rsidRPr="000A2FA2">
              <w:rPr>
                <w:rFonts w:ascii="Calibri Light" w:hAnsi="Calibri Light" w:cs="Calibri Light"/>
                <w:b/>
                <w:sz w:val="24"/>
              </w:rPr>
              <w:t>svibanj 2020.</w:t>
            </w:r>
          </w:p>
        </w:tc>
      </w:tr>
      <w:tr w:rsidR="000A7761" w:rsidRPr="0003578F" w14:paraId="261AA070"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764DF18"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subota, 16. svibnja</w:t>
            </w:r>
          </w:p>
        </w:tc>
        <w:tc>
          <w:tcPr>
            <w:tcW w:w="3103" w:type="pct"/>
            <w:vAlign w:val="center"/>
          </w:tcPr>
          <w:p w14:paraId="63CF6320"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hrvatski jezik a (esej) 9h</w:t>
            </w:r>
          </w:p>
        </w:tc>
      </w:tr>
      <w:tr w:rsidR="000A7761" w:rsidRPr="0003578F" w14:paraId="17D0DCAC"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689AC0C"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4A9A2D83"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hrvatski jezik b (esej) 9h</w:t>
            </w:r>
          </w:p>
        </w:tc>
      </w:tr>
      <w:tr w:rsidR="000A7761" w:rsidRPr="0003578F" w14:paraId="3BF40D37"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42AE8368" w14:textId="77777777" w:rsidR="002E2004" w:rsidRPr="000A2FA2" w:rsidRDefault="002E2004" w:rsidP="0003578F">
            <w:pPr>
              <w:pStyle w:val="Naslov3"/>
              <w:jc w:val="center"/>
              <w:outlineLvl w:val="2"/>
              <w:rPr>
                <w:rFonts w:ascii="Calibri Light" w:hAnsi="Calibri Light" w:cs="Calibri Light"/>
                <w:b/>
                <w:sz w:val="24"/>
              </w:rPr>
            </w:pPr>
            <w:r w:rsidRPr="000A2FA2">
              <w:rPr>
                <w:rFonts w:ascii="Calibri Light" w:hAnsi="Calibri Light" w:cs="Calibri Light"/>
                <w:b/>
                <w:sz w:val="24"/>
              </w:rPr>
              <w:t>lipanj 2020.</w:t>
            </w:r>
          </w:p>
        </w:tc>
      </w:tr>
      <w:tr w:rsidR="000A7761" w:rsidRPr="0003578F" w14:paraId="3266268D"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1CABC80E"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ponedjeljak,8.lipnja</w:t>
            </w:r>
          </w:p>
        </w:tc>
        <w:tc>
          <w:tcPr>
            <w:tcW w:w="3103" w:type="pct"/>
            <w:vAlign w:val="center"/>
          </w:tcPr>
          <w:p w14:paraId="05268919"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Kemija 9h</w:t>
            </w:r>
          </w:p>
        </w:tc>
      </w:tr>
      <w:tr w:rsidR="000A7761" w:rsidRPr="0003578F" w14:paraId="3FC5EB5E"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13E1B7FB"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555BD9F8"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Sociologija 14h</w:t>
            </w:r>
          </w:p>
        </w:tc>
      </w:tr>
      <w:tr w:rsidR="000A7761" w:rsidRPr="0003578F" w14:paraId="52D74226"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6E33AAF"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utorak, 9.lipnja</w:t>
            </w:r>
          </w:p>
        </w:tc>
        <w:tc>
          <w:tcPr>
            <w:tcW w:w="3103" w:type="pct"/>
            <w:vAlign w:val="center"/>
          </w:tcPr>
          <w:p w14:paraId="764F14A0"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informatika 9h</w:t>
            </w:r>
          </w:p>
        </w:tc>
      </w:tr>
      <w:tr w:rsidR="000A7761" w:rsidRPr="0003578F" w14:paraId="710FE15C"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271187BE"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669158FD"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Psihologija 14h</w:t>
            </w:r>
          </w:p>
        </w:tc>
      </w:tr>
      <w:tr w:rsidR="000A7761" w:rsidRPr="0003578F" w14:paraId="0D0F2C24"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09458581"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srijeda, 10.lipnja</w:t>
            </w:r>
          </w:p>
        </w:tc>
        <w:tc>
          <w:tcPr>
            <w:tcW w:w="3103" w:type="pct"/>
            <w:vAlign w:val="center"/>
          </w:tcPr>
          <w:p w14:paraId="4B1F5BBD"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njemački jezik a 9h</w:t>
            </w:r>
          </w:p>
        </w:tc>
      </w:tr>
      <w:tr w:rsidR="000A7761" w:rsidRPr="0003578F" w14:paraId="64592B88"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1A1D29B0"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6BD4F8C9"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njemački jezik b 9h</w:t>
            </w:r>
          </w:p>
        </w:tc>
      </w:tr>
      <w:tr w:rsidR="000A7761" w:rsidRPr="0003578F" w14:paraId="1AD061FA"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4BE7EBA1"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1B47568F"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povijest 14h</w:t>
            </w:r>
          </w:p>
        </w:tc>
      </w:tr>
      <w:tr w:rsidR="000A7761" w:rsidRPr="0003578F" w14:paraId="59C5E79F"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474B65DF"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petak,12.lipnja</w:t>
            </w:r>
          </w:p>
        </w:tc>
        <w:tc>
          <w:tcPr>
            <w:tcW w:w="3103" w:type="pct"/>
            <w:vAlign w:val="center"/>
          </w:tcPr>
          <w:p w14:paraId="329002BD"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biologija 9h</w:t>
            </w:r>
          </w:p>
        </w:tc>
      </w:tr>
      <w:tr w:rsidR="000A7761" w:rsidRPr="0003578F" w14:paraId="60176F24"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1853AC3C"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5D033BBB"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španjolski jezik a 14h</w:t>
            </w:r>
          </w:p>
        </w:tc>
      </w:tr>
      <w:tr w:rsidR="000A7761" w:rsidRPr="0003578F" w14:paraId="3225CD23"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7E0F9BBB"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7D6451A"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španjolski jezik b 14h</w:t>
            </w:r>
          </w:p>
        </w:tc>
      </w:tr>
      <w:tr w:rsidR="000A7761" w:rsidRPr="0003578F" w14:paraId="69492C95"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6F3B979F"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subota 13.lipnja</w:t>
            </w:r>
          </w:p>
        </w:tc>
        <w:tc>
          <w:tcPr>
            <w:tcW w:w="3103" w:type="pct"/>
            <w:vAlign w:val="center"/>
          </w:tcPr>
          <w:p w14:paraId="5C349BC8"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hrvatski jezik a (test) 9h</w:t>
            </w:r>
          </w:p>
        </w:tc>
      </w:tr>
      <w:tr w:rsidR="000A7761" w:rsidRPr="0003578F" w14:paraId="7E917916"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374043AB"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770D468"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hrvatski jezik b (test) 9h</w:t>
            </w:r>
          </w:p>
        </w:tc>
      </w:tr>
      <w:tr w:rsidR="000A7761" w:rsidRPr="0003578F" w14:paraId="222B7461"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DDF42FF"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ponedjeljak 15.lipnja</w:t>
            </w:r>
          </w:p>
        </w:tc>
        <w:tc>
          <w:tcPr>
            <w:tcW w:w="3103" w:type="pct"/>
            <w:vAlign w:val="center"/>
          </w:tcPr>
          <w:p w14:paraId="6919E9CE"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češki materinski jezik (test) 9h</w:t>
            </w:r>
          </w:p>
        </w:tc>
      </w:tr>
      <w:tr w:rsidR="000A7761" w:rsidRPr="0003578F" w14:paraId="1B1F256B"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781C8055"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78742793"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mađarski materinski jezik (test) 9h</w:t>
            </w:r>
          </w:p>
        </w:tc>
      </w:tr>
      <w:tr w:rsidR="000A7761" w:rsidRPr="0003578F" w14:paraId="60E296D4"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14EB4CD2"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21EECAB0"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srpski materinski jezik (test) 9h</w:t>
            </w:r>
          </w:p>
        </w:tc>
      </w:tr>
      <w:tr w:rsidR="000A7761" w:rsidRPr="0003578F" w14:paraId="23A6112E"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FC13B7F"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63147A56"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materinski jezik a (test) 9h</w:t>
            </w:r>
          </w:p>
        </w:tc>
      </w:tr>
      <w:tr w:rsidR="000A7761" w:rsidRPr="0003578F" w14:paraId="0ADBB4B1"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34EDE6AE"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25B77A4D"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materinski jezik b (test) 9h</w:t>
            </w:r>
          </w:p>
        </w:tc>
      </w:tr>
      <w:tr w:rsidR="000A7761" w:rsidRPr="0003578F" w14:paraId="1B7995A0"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29AFA02D"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51A0A8D3"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grčki materinski jezik (esej) 14h</w:t>
            </w:r>
          </w:p>
        </w:tc>
      </w:tr>
      <w:tr w:rsidR="000A7761" w:rsidRPr="0003578F" w14:paraId="3DD9873E"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26DCEFA"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utorak 16.lipnja</w:t>
            </w:r>
          </w:p>
        </w:tc>
        <w:tc>
          <w:tcPr>
            <w:tcW w:w="3103" w:type="pct"/>
            <w:vAlign w:val="center"/>
          </w:tcPr>
          <w:p w14:paraId="69AA1AF8"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češki materinski jezik (esej) 9h</w:t>
            </w:r>
          </w:p>
        </w:tc>
      </w:tr>
      <w:tr w:rsidR="000A7761" w:rsidRPr="0003578F" w14:paraId="5168A01B"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5D26259F"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1B7E2546"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mađarski materinski jezik (esej) 9h</w:t>
            </w:r>
          </w:p>
        </w:tc>
      </w:tr>
      <w:tr w:rsidR="000A7761" w:rsidRPr="0003578F" w14:paraId="2EC62044"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35D3160F"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7E0206A7"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srpski materinski jezik (esej) 9h</w:t>
            </w:r>
          </w:p>
        </w:tc>
      </w:tr>
      <w:tr w:rsidR="000A7761" w:rsidRPr="0003578F" w14:paraId="162D5433"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01D0A441"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C39F308"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materinski jezik a (esej) 9h</w:t>
            </w:r>
          </w:p>
        </w:tc>
      </w:tr>
      <w:tr w:rsidR="000A7761" w:rsidRPr="0003578F" w14:paraId="7B24F3FA"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403EE49"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05D9447C"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materinski jezik b (esej) 9h</w:t>
            </w:r>
          </w:p>
        </w:tc>
      </w:tr>
      <w:tr w:rsidR="000A7761" w:rsidRPr="0003578F" w14:paraId="15A5231B"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53B0C118"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EEC988D"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latinski jezik a 14h</w:t>
            </w:r>
          </w:p>
        </w:tc>
      </w:tr>
      <w:tr w:rsidR="000A7761" w:rsidRPr="0003578F" w14:paraId="69FCFFB9"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7B407A07"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739659B9"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latinski jezik b 14h</w:t>
            </w:r>
          </w:p>
        </w:tc>
      </w:tr>
      <w:tr w:rsidR="000A7761" w:rsidRPr="0003578F" w14:paraId="4FC48DCC"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9EB3D3E"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srijeda 17.lipnja</w:t>
            </w:r>
          </w:p>
        </w:tc>
        <w:tc>
          <w:tcPr>
            <w:tcW w:w="3103" w:type="pct"/>
            <w:vAlign w:val="center"/>
          </w:tcPr>
          <w:p w14:paraId="40992F9E"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fizika 9h</w:t>
            </w:r>
          </w:p>
        </w:tc>
      </w:tr>
      <w:tr w:rsidR="000A7761" w:rsidRPr="0003578F" w14:paraId="564EE522"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4280BD4D"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5FEB05EB"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filozofija 14h</w:t>
            </w:r>
          </w:p>
        </w:tc>
      </w:tr>
      <w:tr w:rsidR="000A7761" w:rsidRPr="0003578F" w14:paraId="21940E91"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BB91E3F"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četvrtak 18.lipnja</w:t>
            </w:r>
          </w:p>
        </w:tc>
        <w:tc>
          <w:tcPr>
            <w:tcW w:w="3103" w:type="pct"/>
            <w:vAlign w:val="center"/>
          </w:tcPr>
          <w:p w14:paraId="77CA2901"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politika i gospodarstvo 9h</w:t>
            </w:r>
          </w:p>
        </w:tc>
      </w:tr>
      <w:tr w:rsidR="000A7761" w:rsidRPr="0003578F" w14:paraId="6DD0AF6E"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47FF8640"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0CE1A38"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francuski jezik a 14h</w:t>
            </w:r>
          </w:p>
        </w:tc>
      </w:tr>
      <w:tr w:rsidR="000A7761" w:rsidRPr="0003578F" w14:paraId="4EA74291"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79E70E09"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301271DF"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francuski jezik b 14h</w:t>
            </w:r>
          </w:p>
        </w:tc>
      </w:tr>
      <w:tr w:rsidR="000A7761" w:rsidRPr="0003578F" w14:paraId="25423B7F"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01B18441"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petak 19.lipnja</w:t>
            </w:r>
          </w:p>
        </w:tc>
        <w:tc>
          <w:tcPr>
            <w:tcW w:w="3103" w:type="pct"/>
            <w:vAlign w:val="center"/>
          </w:tcPr>
          <w:p w14:paraId="122B6159"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geografija 9h</w:t>
            </w:r>
          </w:p>
        </w:tc>
      </w:tr>
      <w:tr w:rsidR="000A7761" w:rsidRPr="0003578F" w14:paraId="34D50389"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78F14F66"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5C7FFB35"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jezik a 14h</w:t>
            </w:r>
          </w:p>
        </w:tc>
      </w:tr>
      <w:tr w:rsidR="000A7761" w:rsidRPr="0003578F" w14:paraId="231057B2"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AF56C18"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6440BFF0"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talijanski jezik b 14h</w:t>
            </w:r>
          </w:p>
        </w:tc>
      </w:tr>
      <w:tr w:rsidR="000A7761" w:rsidRPr="0003578F" w14:paraId="05CDD842"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450104A8"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utorak 23. lipnja</w:t>
            </w:r>
          </w:p>
        </w:tc>
        <w:tc>
          <w:tcPr>
            <w:tcW w:w="3103" w:type="pct"/>
            <w:vAlign w:val="center"/>
          </w:tcPr>
          <w:p w14:paraId="531C7553"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logika 9h</w:t>
            </w:r>
          </w:p>
        </w:tc>
      </w:tr>
      <w:tr w:rsidR="000A7761" w:rsidRPr="0003578F" w14:paraId="38E61674"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44EE0D0E"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7B77AAF3"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glazbena umjetnost 14h</w:t>
            </w:r>
          </w:p>
        </w:tc>
      </w:tr>
      <w:tr w:rsidR="000A7761" w:rsidRPr="0003578F" w14:paraId="576F8047"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6DF82273"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srijeda 24.lipnja</w:t>
            </w:r>
          </w:p>
        </w:tc>
        <w:tc>
          <w:tcPr>
            <w:tcW w:w="3103" w:type="pct"/>
            <w:vAlign w:val="center"/>
          </w:tcPr>
          <w:p w14:paraId="634E8C76"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vjeronauk 9h</w:t>
            </w:r>
          </w:p>
        </w:tc>
      </w:tr>
      <w:tr w:rsidR="000A7761" w:rsidRPr="0003578F" w14:paraId="4CE9E5D4"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B9915D5"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6AE777C0"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likovna umjetnost 14h</w:t>
            </w:r>
          </w:p>
        </w:tc>
      </w:tr>
      <w:tr w:rsidR="000A7761" w:rsidRPr="0003578F" w14:paraId="24F6E0DB"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Align w:val="center"/>
          </w:tcPr>
          <w:p w14:paraId="4422D134"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četvrtak 25.lipnja</w:t>
            </w:r>
          </w:p>
        </w:tc>
        <w:tc>
          <w:tcPr>
            <w:tcW w:w="3103" w:type="pct"/>
            <w:vAlign w:val="center"/>
          </w:tcPr>
          <w:p w14:paraId="06C093E8"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etika 9h</w:t>
            </w:r>
          </w:p>
        </w:tc>
      </w:tr>
      <w:tr w:rsidR="000A7761" w:rsidRPr="0003578F" w14:paraId="7B45EB10" w14:textId="77777777" w:rsidTr="00AD0A50">
        <w:trPr>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E1D0687"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petak 26.lipnja</w:t>
            </w:r>
          </w:p>
        </w:tc>
        <w:tc>
          <w:tcPr>
            <w:tcW w:w="3103" w:type="pct"/>
            <w:vAlign w:val="center"/>
          </w:tcPr>
          <w:p w14:paraId="2A904222"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engleski jezik a 9h</w:t>
            </w:r>
          </w:p>
        </w:tc>
      </w:tr>
      <w:tr w:rsidR="000A7761" w:rsidRPr="0003578F" w14:paraId="25FE4D63" w14:textId="77777777" w:rsidTr="00AD0A50">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4457C76A"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7689F80F"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engleski jezik b 9h</w:t>
            </w:r>
          </w:p>
        </w:tc>
      </w:tr>
      <w:tr w:rsidR="000A7761" w:rsidRPr="0003578F" w14:paraId="73FA51DD" w14:textId="77777777" w:rsidTr="00AD0A50">
        <w:trPr>
          <w:trHeight w:val="309"/>
          <w:jc w:val="center"/>
        </w:trPr>
        <w:tc>
          <w:tcPr>
            <w:cnfStyle w:val="001000000000" w:firstRow="0" w:lastRow="0" w:firstColumn="1" w:lastColumn="0" w:oddVBand="0" w:evenVBand="0" w:oddHBand="0" w:evenHBand="0" w:firstRowFirstColumn="0" w:firstRowLastColumn="0" w:lastRowFirstColumn="0" w:lastRowLastColumn="0"/>
            <w:tcW w:w="1897" w:type="pct"/>
            <w:vMerge w:val="restart"/>
            <w:vAlign w:val="center"/>
          </w:tcPr>
          <w:p w14:paraId="27EBA536" w14:textId="77777777" w:rsidR="002E2004" w:rsidRPr="0003578F" w:rsidRDefault="002E2004" w:rsidP="00384E66">
            <w:pPr>
              <w:pStyle w:val="Naslov3"/>
              <w:outlineLvl w:val="2"/>
              <w:rPr>
                <w:rFonts w:ascii="Calibri Light" w:hAnsi="Calibri Light" w:cs="Calibri Light"/>
                <w:sz w:val="24"/>
              </w:rPr>
            </w:pPr>
            <w:r w:rsidRPr="0003578F">
              <w:rPr>
                <w:rFonts w:ascii="Calibri Light" w:hAnsi="Calibri Light" w:cs="Calibri Light"/>
                <w:sz w:val="24"/>
              </w:rPr>
              <w:t>ponedjeljak 29. lipnja</w:t>
            </w:r>
          </w:p>
        </w:tc>
        <w:tc>
          <w:tcPr>
            <w:tcW w:w="3103" w:type="pct"/>
            <w:vAlign w:val="center"/>
          </w:tcPr>
          <w:p w14:paraId="162DBEB8" w14:textId="77777777" w:rsidR="002E2004" w:rsidRPr="0003578F" w:rsidRDefault="002E2004" w:rsidP="00384E66">
            <w:pPr>
              <w:pStyle w:val="Naslov3"/>
              <w:outlineLvl w:val="2"/>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matematika a 9h</w:t>
            </w:r>
          </w:p>
        </w:tc>
      </w:tr>
      <w:tr w:rsidR="000A7761" w:rsidRPr="0003578F" w14:paraId="5955F835" w14:textId="77777777" w:rsidTr="00AD0A5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97" w:type="pct"/>
            <w:vMerge/>
            <w:vAlign w:val="center"/>
          </w:tcPr>
          <w:p w14:paraId="65236DE4" w14:textId="77777777" w:rsidR="002E2004" w:rsidRPr="0003578F" w:rsidRDefault="002E2004" w:rsidP="00384E66">
            <w:pPr>
              <w:pStyle w:val="Naslov3"/>
              <w:outlineLvl w:val="2"/>
              <w:rPr>
                <w:rFonts w:ascii="Calibri Light" w:hAnsi="Calibri Light" w:cs="Calibri Light"/>
                <w:sz w:val="24"/>
              </w:rPr>
            </w:pPr>
          </w:p>
        </w:tc>
        <w:tc>
          <w:tcPr>
            <w:tcW w:w="3103" w:type="pct"/>
            <w:vAlign w:val="center"/>
          </w:tcPr>
          <w:p w14:paraId="1B3B9F2B" w14:textId="77777777" w:rsidR="002E2004" w:rsidRPr="0003578F" w:rsidRDefault="002E2004" w:rsidP="00384E66">
            <w:pPr>
              <w:pStyle w:val="Naslov3"/>
              <w:outlineLvl w:val="2"/>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rPr>
            </w:pPr>
            <w:r w:rsidRPr="0003578F">
              <w:rPr>
                <w:rFonts w:ascii="Calibri Light" w:hAnsi="Calibri Light" w:cs="Calibri Light"/>
                <w:sz w:val="24"/>
              </w:rPr>
              <w:t>matematika b 9h</w:t>
            </w:r>
          </w:p>
        </w:tc>
      </w:tr>
      <w:tr w:rsidR="001E544F" w:rsidRPr="0003578F" w14:paraId="113B23A4" w14:textId="77777777" w:rsidTr="001E544F">
        <w:trPr>
          <w:trHeight w:val="32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21FDCF3" w14:textId="77777777" w:rsidR="001E544F" w:rsidRPr="001E544F" w:rsidRDefault="001E544F" w:rsidP="00384E66">
            <w:pPr>
              <w:pStyle w:val="Naslov3"/>
              <w:outlineLvl w:val="2"/>
              <w:rPr>
                <w:sz w:val="24"/>
              </w:rPr>
            </w:pPr>
            <w:r w:rsidRPr="001E544F">
              <w:rPr>
                <w:sz w:val="24"/>
              </w:rPr>
              <w:t xml:space="preserve">PRIJAVA ISPITA: 1.12.2019. – 15.2.2020. </w:t>
            </w:r>
          </w:p>
          <w:p w14:paraId="2B6C2BFF" w14:textId="77777777" w:rsidR="001E544F" w:rsidRPr="001E544F" w:rsidRDefault="001E544F" w:rsidP="00384E66">
            <w:pPr>
              <w:pStyle w:val="Naslov3"/>
              <w:outlineLvl w:val="2"/>
              <w:rPr>
                <w:sz w:val="24"/>
              </w:rPr>
            </w:pPr>
            <w:r w:rsidRPr="001E544F">
              <w:rPr>
                <w:sz w:val="24"/>
              </w:rPr>
              <w:t xml:space="preserve">OBJAVA REZULTATA: 13.7.2020. </w:t>
            </w:r>
          </w:p>
          <w:p w14:paraId="6FE0A7AE" w14:textId="77777777" w:rsidR="001E544F" w:rsidRPr="001E544F" w:rsidRDefault="001E544F" w:rsidP="00384E66">
            <w:pPr>
              <w:pStyle w:val="Naslov3"/>
              <w:outlineLvl w:val="2"/>
              <w:rPr>
                <w:sz w:val="24"/>
              </w:rPr>
            </w:pPr>
            <w:r w:rsidRPr="001E544F">
              <w:rPr>
                <w:sz w:val="24"/>
              </w:rPr>
              <w:t xml:space="preserve">ROK ZA PRIGOVORE: 15.7.2020. </w:t>
            </w:r>
          </w:p>
          <w:p w14:paraId="188DBA72" w14:textId="77777777" w:rsidR="001E544F" w:rsidRPr="001E544F" w:rsidRDefault="001E544F" w:rsidP="00384E66">
            <w:pPr>
              <w:pStyle w:val="Naslov3"/>
              <w:outlineLvl w:val="2"/>
              <w:rPr>
                <w:sz w:val="24"/>
              </w:rPr>
            </w:pPr>
            <w:r w:rsidRPr="001E544F">
              <w:rPr>
                <w:sz w:val="24"/>
              </w:rPr>
              <w:t xml:space="preserve">KONAČNA OBJAVA REZULTATA: 20.7.2020. </w:t>
            </w:r>
          </w:p>
          <w:p w14:paraId="10366130" w14:textId="77777777" w:rsidR="001E544F" w:rsidRPr="0003578F" w:rsidRDefault="001E544F" w:rsidP="00384E66">
            <w:pPr>
              <w:pStyle w:val="Naslov3"/>
              <w:outlineLvl w:val="2"/>
              <w:rPr>
                <w:rFonts w:ascii="Calibri Light" w:hAnsi="Calibri Light" w:cs="Calibri Light"/>
                <w:sz w:val="24"/>
              </w:rPr>
            </w:pPr>
            <w:r w:rsidRPr="001E544F">
              <w:rPr>
                <w:sz w:val="24"/>
              </w:rPr>
              <w:t>PODJELA SVJEDODŽBI: 22.7.2020</w:t>
            </w:r>
          </w:p>
        </w:tc>
      </w:tr>
    </w:tbl>
    <w:p w14:paraId="24D2FCB5" w14:textId="77777777" w:rsidR="002E2004" w:rsidRDefault="002E2004" w:rsidP="00592610">
      <w:bookmarkStart w:id="50" w:name="_Toc461536937"/>
      <w:bookmarkStart w:id="51" w:name="_Toc461537656"/>
      <w:bookmarkStart w:id="52" w:name="_Toc525541476"/>
      <w:bookmarkStart w:id="53" w:name="_Toc525541754"/>
    </w:p>
    <w:p w14:paraId="4D357316" w14:textId="77777777" w:rsidR="0003578F" w:rsidRDefault="0003578F" w:rsidP="00592610"/>
    <w:p w14:paraId="168CE9D6" w14:textId="77777777" w:rsidR="0003578F" w:rsidRDefault="0003578F" w:rsidP="00592610"/>
    <w:p w14:paraId="36F37E3A" w14:textId="77777777" w:rsidR="0003578F" w:rsidRDefault="0003578F" w:rsidP="00592610"/>
    <w:p w14:paraId="363E357D" w14:textId="77777777" w:rsidR="0003578F" w:rsidRDefault="0003578F" w:rsidP="00592610"/>
    <w:p w14:paraId="0B96BBA7" w14:textId="77777777" w:rsidR="0003578F" w:rsidRDefault="0003578F" w:rsidP="00592610"/>
    <w:p w14:paraId="30A9B4D5" w14:textId="77777777" w:rsidR="0003578F" w:rsidRDefault="0003578F" w:rsidP="00592610"/>
    <w:p w14:paraId="798B2DEF" w14:textId="77777777" w:rsidR="0003578F" w:rsidRDefault="0003578F" w:rsidP="00592610"/>
    <w:p w14:paraId="6B6E32DE" w14:textId="77777777" w:rsidR="0003578F" w:rsidRDefault="0003578F" w:rsidP="00592610"/>
    <w:p w14:paraId="7DA25107" w14:textId="77777777" w:rsidR="0003578F" w:rsidRDefault="0003578F" w:rsidP="00592610"/>
    <w:p w14:paraId="570B666A" w14:textId="77777777" w:rsidR="0003578F" w:rsidRDefault="0003578F" w:rsidP="00592610"/>
    <w:p w14:paraId="6B64C77F" w14:textId="77777777" w:rsidR="0003578F" w:rsidRDefault="0003578F" w:rsidP="00592610"/>
    <w:p w14:paraId="14464EEC" w14:textId="77777777" w:rsidR="0003578F" w:rsidRDefault="0003578F" w:rsidP="00592610"/>
    <w:p w14:paraId="684E69E8" w14:textId="77777777" w:rsidR="0003578F" w:rsidRDefault="0003578F" w:rsidP="00592610"/>
    <w:p w14:paraId="2341CFA3" w14:textId="77777777" w:rsidR="00AD0A50" w:rsidRDefault="00AD0A50" w:rsidP="00592610"/>
    <w:p w14:paraId="2EC75856" w14:textId="77777777" w:rsidR="0003578F" w:rsidRDefault="0003578F" w:rsidP="00592610"/>
    <w:p w14:paraId="3094B6F5" w14:textId="77777777" w:rsidR="0003578F" w:rsidRPr="00592610" w:rsidRDefault="0003578F" w:rsidP="00592610"/>
    <w:p w14:paraId="543B9511" w14:textId="77777777" w:rsidR="00FC6D7E" w:rsidRPr="00592610" w:rsidRDefault="00592610" w:rsidP="003A1150">
      <w:pPr>
        <w:pStyle w:val="Naslov3"/>
        <w:rPr>
          <w:rFonts w:ascii="Calibri Light" w:eastAsiaTheme="minorEastAsia" w:hAnsi="Calibri Light" w:cs="Calibri Light"/>
          <w:lang w:eastAsia="hr-HR"/>
        </w:rPr>
      </w:pPr>
      <w:bookmarkStart w:id="54" w:name="_Toc20392222"/>
      <w:bookmarkEnd w:id="50"/>
      <w:bookmarkEnd w:id="51"/>
      <w:bookmarkEnd w:id="52"/>
      <w:bookmarkEnd w:id="53"/>
      <w:r w:rsidRPr="00436637">
        <w:rPr>
          <w:rFonts w:ascii="Calibri Light" w:eastAsiaTheme="minorEastAsia" w:hAnsi="Calibri Light" w:cs="Calibri Light"/>
          <w:lang w:eastAsia="hr-HR"/>
        </w:rPr>
        <w:t xml:space="preserve">KALENDAR POLAGANJA ISPITA DRŽAVNE MATURE U ŠKOLSKOJ GODINI 2019./2020.  – </w:t>
      </w:r>
      <w:r>
        <w:rPr>
          <w:rFonts w:ascii="Calibri Light" w:eastAsiaTheme="minorEastAsia" w:hAnsi="Calibri Light" w:cs="Calibri Light"/>
          <w:lang w:eastAsia="hr-HR"/>
        </w:rPr>
        <w:t xml:space="preserve">JESENSKI </w:t>
      </w:r>
      <w:r w:rsidRPr="00436637">
        <w:rPr>
          <w:rFonts w:ascii="Calibri Light" w:eastAsiaTheme="minorEastAsia" w:hAnsi="Calibri Light" w:cs="Calibri Light"/>
          <w:lang w:eastAsia="hr-HR"/>
        </w:rPr>
        <w:t>ROK</w:t>
      </w:r>
      <w:bookmarkEnd w:id="54"/>
    </w:p>
    <w:tbl>
      <w:tblPr>
        <w:tblStyle w:val="ivopisnatablicareetke7-isticanje3"/>
        <w:tblW w:w="0" w:type="auto"/>
        <w:tblInd w:w="5" w:type="dxa"/>
        <w:tblLook w:val="04A0" w:firstRow="1" w:lastRow="0" w:firstColumn="1" w:lastColumn="0" w:noHBand="0" w:noVBand="1"/>
      </w:tblPr>
      <w:tblGrid>
        <w:gridCol w:w="8778"/>
      </w:tblGrid>
      <w:tr w:rsidR="00E53BEA" w:rsidRPr="00436637" w14:paraId="05500215" w14:textId="77777777" w:rsidTr="00FE5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78" w:type="dxa"/>
          </w:tcPr>
          <w:p w14:paraId="0CD292A2" w14:textId="77777777" w:rsidR="00666600" w:rsidRPr="00436637" w:rsidRDefault="00666600" w:rsidP="00EF68E3">
            <w:pPr>
              <w:rPr>
                <w:rFonts w:ascii="Calibri Light" w:hAnsi="Calibri Light" w:cs="Calibri Light"/>
                <w:b w:val="0"/>
                <w:color w:val="auto"/>
              </w:rPr>
            </w:pPr>
          </w:p>
        </w:tc>
      </w:tr>
    </w:tbl>
    <w:p w14:paraId="696CA011" w14:textId="77777777" w:rsidR="00D51C5E" w:rsidRDefault="00D51C5E" w:rsidP="003A1150">
      <w:pPr>
        <w:rPr>
          <w:rFonts w:ascii="Calibri Light" w:hAnsi="Calibri Light" w:cs="Calibri Light"/>
          <w:b/>
          <w:i/>
          <w:u w:val="single"/>
        </w:rPr>
      </w:pPr>
      <w:bookmarkStart w:id="55" w:name="_Toc367779239"/>
      <w:bookmarkStart w:id="56" w:name="_Toc367779424"/>
      <w:bookmarkStart w:id="57" w:name="_Toc399329300"/>
      <w:bookmarkStart w:id="58" w:name="_Toc399330115"/>
      <w:bookmarkStart w:id="59" w:name="_Toc399330160"/>
      <w:bookmarkStart w:id="60" w:name="_Toc399402747"/>
      <w:bookmarkStart w:id="61" w:name="_Toc430545728"/>
      <w:bookmarkStart w:id="62" w:name="_Toc430549663"/>
      <w:bookmarkStart w:id="63" w:name="_Toc461536938"/>
      <w:bookmarkStart w:id="64" w:name="_Toc461537657"/>
    </w:p>
    <w:tbl>
      <w:tblPr>
        <w:tblStyle w:val="Srednjipopis2-Isticanje3"/>
        <w:tblpPr w:leftFromText="180" w:rightFromText="180" w:vertAnchor="text" w:tblpY="1"/>
        <w:tblW w:w="0" w:type="auto"/>
        <w:tblLook w:val="04A0" w:firstRow="1" w:lastRow="0" w:firstColumn="1" w:lastColumn="0" w:noHBand="0" w:noVBand="1"/>
      </w:tblPr>
      <w:tblGrid>
        <w:gridCol w:w="1609"/>
        <w:gridCol w:w="5518"/>
      </w:tblGrid>
      <w:tr w:rsidR="00D51C5E" w:rsidRPr="0042508B" w14:paraId="760C6634" w14:textId="77777777" w:rsidTr="000A7761">
        <w:trPr>
          <w:cnfStyle w:val="100000000000" w:firstRow="1" w:lastRow="0" w:firstColumn="0" w:lastColumn="0" w:oddVBand="0" w:evenVBand="0" w:oddHBand="0" w:evenHBand="0" w:firstRowFirstColumn="0" w:firstRowLastColumn="0" w:lastRowFirstColumn="0" w:lastRowLastColumn="0"/>
          <w:trHeight w:val="404"/>
        </w:trPr>
        <w:tc>
          <w:tcPr>
            <w:cnfStyle w:val="001000000100" w:firstRow="0" w:lastRow="0" w:firstColumn="1" w:lastColumn="0" w:oddVBand="0" w:evenVBand="0" w:oddHBand="0" w:evenHBand="0" w:firstRowFirstColumn="1" w:firstRowLastColumn="0" w:lastRowFirstColumn="0" w:lastRowLastColumn="0"/>
            <w:tcW w:w="0" w:type="auto"/>
            <w:noWrap/>
            <w:hideMark/>
          </w:tcPr>
          <w:p w14:paraId="07458E1C" w14:textId="77777777" w:rsidR="00D51C5E" w:rsidRPr="0042508B" w:rsidRDefault="00D51C5E" w:rsidP="000B17C7">
            <w:r>
              <w:t>DATUM</w:t>
            </w:r>
          </w:p>
        </w:tc>
        <w:tc>
          <w:tcPr>
            <w:tcW w:w="5393" w:type="dxa"/>
            <w:noWrap/>
            <w:hideMark/>
          </w:tcPr>
          <w:p w14:paraId="12698B29" w14:textId="77777777" w:rsidR="00D51C5E" w:rsidRPr="0042508B" w:rsidRDefault="00D51C5E" w:rsidP="000B17C7">
            <w:pPr>
              <w:cnfStyle w:val="100000000000" w:firstRow="1" w:lastRow="0" w:firstColumn="0" w:lastColumn="0" w:oddVBand="0" w:evenVBand="0" w:oddHBand="0" w:evenHBand="0" w:firstRowFirstColumn="0" w:firstRowLastColumn="0" w:lastRowFirstColumn="0" w:lastRowLastColumn="0"/>
            </w:pPr>
            <w:r w:rsidRPr="0042508B">
              <w:t>ISP</w:t>
            </w:r>
            <w:r>
              <w:t>IT</w:t>
            </w:r>
          </w:p>
        </w:tc>
      </w:tr>
      <w:tr w:rsidR="00D51C5E" w:rsidRPr="0042508B" w14:paraId="4D00309A" w14:textId="77777777" w:rsidTr="000A77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4B9CF93" w14:textId="77777777" w:rsidR="00D51C5E" w:rsidRPr="0042508B" w:rsidRDefault="00D51C5E" w:rsidP="00D51C5E">
            <w:pPr>
              <w:rPr>
                <w:sz w:val="24"/>
                <w:szCs w:val="24"/>
              </w:rPr>
            </w:pPr>
            <w:r>
              <w:rPr>
                <w:sz w:val="24"/>
                <w:szCs w:val="24"/>
              </w:rPr>
              <w:t>19.kolovoza</w:t>
            </w:r>
          </w:p>
        </w:tc>
        <w:tc>
          <w:tcPr>
            <w:tcW w:w="5393" w:type="dxa"/>
            <w:noWrap/>
          </w:tcPr>
          <w:p w14:paraId="775D2FD0"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sidRPr="0042508B">
              <w:rPr>
                <w:sz w:val="24"/>
                <w:szCs w:val="24"/>
              </w:rPr>
              <w:t xml:space="preserve">FRANCUSKI JEZIK A </w:t>
            </w:r>
          </w:p>
        </w:tc>
      </w:tr>
      <w:tr w:rsidR="00D51C5E" w:rsidRPr="0042508B" w14:paraId="60F932E3" w14:textId="77777777" w:rsidTr="000A7761">
        <w:trPr>
          <w:trHeight w:val="357"/>
        </w:trPr>
        <w:tc>
          <w:tcPr>
            <w:cnfStyle w:val="001000000000" w:firstRow="0" w:lastRow="0" w:firstColumn="1" w:lastColumn="0" w:oddVBand="0" w:evenVBand="0" w:oddHBand="0" w:evenHBand="0" w:firstRowFirstColumn="0" w:firstRowLastColumn="0" w:lastRowFirstColumn="0" w:lastRowLastColumn="0"/>
            <w:tcW w:w="0" w:type="auto"/>
            <w:vMerge/>
          </w:tcPr>
          <w:p w14:paraId="1B556F78" w14:textId="77777777" w:rsidR="00D51C5E" w:rsidRDefault="00D51C5E" w:rsidP="00D51C5E">
            <w:pPr>
              <w:rPr>
                <w:sz w:val="24"/>
                <w:szCs w:val="24"/>
              </w:rPr>
            </w:pPr>
          </w:p>
        </w:tc>
        <w:tc>
          <w:tcPr>
            <w:tcW w:w="5393" w:type="dxa"/>
            <w:noWrap/>
          </w:tcPr>
          <w:p w14:paraId="37A21B2C"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FRANCUSKI JEZIK B</w:t>
            </w:r>
            <w:r w:rsidRPr="0042508B">
              <w:rPr>
                <w:sz w:val="24"/>
                <w:szCs w:val="24"/>
              </w:rPr>
              <w:t xml:space="preserve"> </w:t>
            </w:r>
          </w:p>
        </w:tc>
      </w:tr>
      <w:tr w:rsidR="00D51C5E" w:rsidRPr="0042508B" w14:paraId="62271201" w14:textId="77777777" w:rsidTr="000A77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Merge/>
          </w:tcPr>
          <w:p w14:paraId="53220861" w14:textId="77777777" w:rsidR="00D51C5E" w:rsidRDefault="00D51C5E" w:rsidP="00D51C5E">
            <w:pPr>
              <w:rPr>
                <w:sz w:val="24"/>
                <w:szCs w:val="24"/>
              </w:rPr>
            </w:pPr>
          </w:p>
        </w:tc>
        <w:tc>
          <w:tcPr>
            <w:tcW w:w="5393" w:type="dxa"/>
            <w:noWrap/>
          </w:tcPr>
          <w:p w14:paraId="5BA849E1"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VJERONAUK</w:t>
            </w:r>
          </w:p>
        </w:tc>
      </w:tr>
      <w:tr w:rsidR="00D51C5E" w:rsidRPr="0042508B" w14:paraId="0D613020"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FEAA554" w14:textId="77777777" w:rsidR="00D51C5E" w:rsidRPr="0042508B" w:rsidRDefault="00D51C5E" w:rsidP="00D51C5E">
            <w:pPr>
              <w:rPr>
                <w:sz w:val="24"/>
                <w:szCs w:val="24"/>
              </w:rPr>
            </w:pPr>
            <w:r>
              <w:rPr>
                <w:sz w:val="24"/>
                <w:szCs w:val="24"/>
              </w:rPr>
              <w:t>20. kolovoza</w:t>
            </w:r>
          </w:p>
        </w:tc>
        <w:tc>
          <w:tcPr>
            <w:tcW w:w="5393" w:type="dxa"/>
            <w:noWrap/>
            <w:hideMark/>
          </w:tcPr>
          <w:p w14:paraId="37D54FBF"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ČEŠKI MATERINSKI JEZIK (test)</w:t>
            </w:r>
          </w:p>
        </w:tc>
      </w:tr>
      <w:tr w:rsidR="00D51C5E" w:rsidRPr="0042508B" w14:paraId="5AEEB347"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647FF804" w14:textId="77777777" w:rsidR="00D51C5E" w:rsidRDefault="00D51C5E" w:rsidP="000B17C7">
            <w:pPr>
              <w:rPr>
                <w:sz w:val="24"/>
                <w:szCs w:val="24"/>
              </w:rPr>
            </w:pPr>
          </w:p>
        </w:tc>
        <w:tc>
          <w:tcPr>
            <w:tcW w:w="5393" w:type="dxa"/>
            <w:noWrap/>
          </w:tcPr>
          <w:p w14:paraId="1C5A9ABB" w14:textId="77777777" w:rsidR="00D51C5E" w:rsidRPr="0042508B" w:rsidRDefault="00D51C5E" w:rsidP="000B17C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MAĐARSKI MATERINSKI JEZIK (test)</w:t>
            </w:r>
          </w:p>
        </w:tc>
      </w:tr>
      <w:tr w:rsidR="00D51C5E" w:rsidRPr="0042508B" w14:paraId="209881F2"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12607F3E" w14:textId="77777777" w:rsidR="00D51C5E" w:rsidRDefault="00D51C5E" w:rsidP="000B17C7">
            <w:pPr>
              <w:rPr>
                <w:sz w:val="24"/>
                <w:szCs w:val="24"/>
              </w:rPr>
            </w:pPr>
          </w:p>
        </w:tc>
        <w:tc>
          <w:tcPr>
            <w:tcW w:w="5393" w:type="dxa"/>
            <w:noWrap/>
          </w:tcPr>
          <w:p w14:paraId="1AFE15D6" w14:textId="77777777" w:rsidR="00D51C5E" w:rsidRPr="0042508B" w:rsidRDefault="00D51C5E" w:rsidP="000B17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SRPSKI MATERINSKI JEZIK (test)</w:t>
            </w:r>
          </w:p>
        </w:tc>
      </w:tr>
      <w:tr w:rsidR="00D51C5E" w:rsidRPr="0042508B" w14:paraId="2D76E5B8"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15BDD42B" w14:textId="77777777" w:rsidR="00D51C5E" w:rsidRDefault="00D51C5E" w:rsidP="000B17C7">
            <w:pPr>
              <w:rPr>
                <w:sz w:val="24"/>
                <w:szCs w:val="24"/>
              </w:rPr>
            </w:pPr>
          </w:p>
        </w:tc>
        <w:tc>
          <w:tcPr>
            <w:tcW w:w="5393" w:type="dxa"/>
            <w:noWrap/>
          </w:tcPr>
          <w:p w14:paraId="2E813264" w14:textId="77777777" w:rsidR="00D51C5E" w:rsidRPr="0042508B" w:rsidRDefault="00D51C5E" w:rsidP="000B17C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TALIJANSKI MATERINSKI JEZIK A (test)</w:t>
            </w:r>
          </w:p>
        </w:tc>
      </w:tr>
      <w:tr w:rsidR="00D51C5E" w:rsidRPr="0042508B" w14:paraId="4CD83CDD"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455790F2" w14:textId="77777777" w:rsidR="00D51C5E" w:rsidRDefault="00D51C5E" w:rsidP="000B17C7">
            <w:pPr>
              <w:rPr>
                <w:sz w:val="24"/>
                <w:szCs w:val="24"/>
              </w:rPr>
            </w:pPr>
          </w:p>
        </w:tc>
        <w:tc>
          <w:tcPr>
            <w:tcW w:w="5393" w:type="dxa"/>
            <w:noWrap/>
          </w:tcPr>
          <w:p w14:paraId="4B606A3B" w14:textId="77777777" w:rsidR="00D51C5E" w:rsidRDefault="00D51C5E" w:rsidP="000B17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TALIJANSKI MATERINSKI JEZIK B (test)</w:t>
            </w:r>
          </w:p>
        </w:tc>
      </w:tr>
      <w:tr w:rsidR="00D51C5E" w:rsidRPr="0042508B" w14:paraId="6F4F05EB"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1EA3C58D" w14:textId="77777777" w:rsidR="00D51C5E" w:rsidRDefault="00D51C5E" w:rsidP="000B17C7">
            <w:pPr>
              <w:rPr>
                <w:sz w:val="24"/>
                <w:szCs w:val="24"/>
              </w:rPr>
            </w:pPr>
          </w:p>
        </w:tc>
        <w:tc>
          <w:tcPr>
            <w:tcW w:w="5393" w:type="dxa"/>
            <w:noWrap/>
          </w:tcPr>
          <w:p w14:paraId="0BDE6ED8" w14:textId="77777777" w:rsidR="00D51C5E" w:rsidRDefault="00D51C5E" w:rsidP="000B17C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GRČKI JEZIK</w:t>
            </w:r>
          </w:p>
        </w:tc>
      </w:tr>
      <w:tr w:rsidR="00D51C5E" w:rsidRPr="0042508B" w14:paraId="4C59DDB9"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45A30414" w14:textId="77777777" w:rsidR="00D51C5E" w:rsidRDefault="00D51C5E" w:rsidP="000B17C7">
            <w:pPr>
              <w:rPr>
                <w:sz w:val="24"/>
                <w:szCs w:val="24"/>
              </w:rPr>
            </w:pPr>
          </w:p>
        </w:tc>
        <w:tc>
          <w:tcPr>
            <w:tcW w:w="5393" w:type="dxa"/>
            <w:noWrap/>
          </w:tcPr>
          <w:p w14:paraId="19E048E9" w14:textId="77777777" w:rsidR="00D51C5E" w:rsidRPr="0042508B" w:rsidRDefault="00D51C5E" w:rsidP="000B17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LATINSKI JEZIK A</w:t>
            </w:r>
          </w:p>
        </w:tc>
      </w:tr>
      <w:tr w:rsidR="00D51C5E" w:rsidRPr="0042508B" w14:paraId="452A0214"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2E9BDC33" w14:textId="77777777" w:rsidR="00D51C5E" w:rsidRPr="0042508B" w:rsidRDefault="00D51C5E" w:rsidP="000B17C7">
            <w:pPr>
              <w:rPr>
                <w:sz w:val="24"/>
                <w:szCs w:val="24"/>
              </w:rPr>
            </w:pPr>
          </w:p>
        </w:tc>
        <w:tc>
          <w:tcPr>
            <w:tcW w:w="5393" w:type="dxa"/>
            <w:noWrap/>
            <w:hideMark/>
          </w:tcPr>
          <w:p w14:paraId="2C5B49C6" w14:textId="77777777" w:rsidR="00D51C5E" w:rsidRPr="0042508B" w:rsidRDefault="00D51C5E" w:rsidP="000B17C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LATINSKI JEZIK B</w:t>
            </w:r>
          </w:p>
        </w:tc>
      </w:tr>
      <w:tr w:rsidR="00D51C5E" w:rsidRPr="0042508B" w14:paraId="26340201"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79E883D" w14:textId="77777777" w:rsidR="00D51C5E" w:rsidRPr="0042508B" w:rsidRDefault="00D51C5E" w:rsidP="00D51C5E">
            <w:pPr>
              <w:rPr>
                <w:sz w:val="24"/>
                <w:szCs w:val="24"/>
              </w:rPr>
            </w:pPr>
            <w:r>
              <w:rPr>
                <w:sz w:val="24"/>
                <w:szCs w:val="24"/>
              </w:rPr>
              <w:t>21. kolovoza</w:t>
            </w:r>
          </w:p>
        </w:tc>
        <w:tc>
          <w:tcPr>
            <w:tcW w:w="5393" w:type="dxa"/>
            <w:noWrap/>
            <w:hideMark/>
          </w:tcPr>
          <w:p w14:paraId="17DD773C"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ČEŠKI MATERINSKI JEZIK (esej)</w:t>
            </w:r>
          </w:p>
        </w:tc>
      </w:tr>
      <w:tr w:rsidR="00D51C5E" w:rsidRPr="0042508B" w14:paraId="67EC63C4"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343DA599" w14:textId="77777777" w:rsidR="00D51C5E" w:rsidRDefault="00D51C5E" w:rsidP="00D51C5E">
            <w:pPr>
              <w:rPr>
                <w:sz w:val="24"/>
                <w:szCs w:val="24"/>
              </w:rPr>
            </w:pPr>
          </w:p>
        </w:tc>
        <w:tc>
          <w:tcPr>
            <w:tcW w:w="5393" w:type="dxa"/>
            <w:noWrap/>
          </w:tcPr>
          <w:p w14:paraId="3C06B221"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MAĐARSKI MATERINSKI JEZIK (esej)</w:t>
            </w:r>
          </w:p>
        </w:tc>
      </w:tr>
      <w:tr w:rsidR="00D51C5E" w:rsidRPr="0042508B" w14:paraId="0CBDA7E1"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72BC56DA" w14:textId="77777777" w:rsidR="00D51C5E" w:rsidRDefault="00D51C5E" w:rsidP="00D51C5E">
            <w:pPr>
              <w:rPr>
                <w:sz w:val="24"/>
                <w:szCs w:val="24"/>
              </w:rPr>
            </w:pPr>
          </w:p>
        </w:tc>
        <w:tc>
          <w:tcPr>
            <w:tcW w:w="5393" w:type="dxa"/>
            <w:noWrap/>
          </w:tcPr>
          <w:p w14:paraId="3E5CE4AD"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SRPSKI MATERINSKI JEZIK (esej)</w:t>
            </w:r>
          </w:p>
        </w:tc>
      </w:tr>
      <w:tr w:rsidR="00D51C5E" w:rsidRPr="0042508B" w14:paraId="3A41E4BA"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62DE0CD9" w14:textId="77777777" w:rsidR="00D51C5E" w:rsidRDefault="00D51C5E" w:rsidP="00D51C5E">
            <w:pPr>
              <w:rPr>
                <w:sz w:val="24"/>
                <w:szCs w:val="24"/>
              </w:rPr>
            </w:pPr>
          </w:p>
        </w:tc>
        <w:tc>
          <w:tcPr>
            <w:tcW w:w="5393" w:type="dxa"/>
            <w:noWrap/>
          </w:tcPr>
          <w:p w14:paraId="7B9FBDD1"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TALIJANSKI MATERINSKI JEZIK A (esej)</w:t>
            </w:r>
          </w:p>
        </w:tc>
      </w:tr>
      <w:tr w:rsidR="00D51C5E" w:rsidRPr="0042508B" w14:paraId="33BA3E9E"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0CF07955" w14:textId="77777777" w:rsidR="00D51C5E" w:rsidRDefault="00D51C5E" w:rsidP="00D51C5E">
            <w:pPr>
              <w:rPr>
                <w:sz w:val="24"/>
                <w:szCs w:val="24"/>
              </w:rPr>
            </w:pPr>
          </w:p>
        </w:tc>
        <w:tc>
          <w:tcPr>
            <w:tcW w:w="5393" w:type="dxa"/>
            <w:noWrap/>
          </w:tcPr>
          <w:p w14:paraId="006B697B" w14:textId="77777777" w:rsidR="00D51C5E"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TALIJANSKI MATERINSKI JEZIK B (esej)</w:t>
            </w:r>
          </w:p>
        </w:tc>
      </w:tr>
      <w:tr w:rsidR="00D51C5E" w:rsidRPr="0042508B" w14:paraId="7CF12C6E"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0B011050" w14:textId="77777777" w:rsidR="00D51C5E" w:rsidRDefault="00D51C5E" w:rsidP="00D51C5E">
            <w:pPr>
              <w:rPr>
                <w:sz w:val="24"/>
                <w:szCs w:val="24"/>
              </w:rPr>
            </w:pPr>
          </w:p>
        </w:tc>
        <w:tc>
          <w:tcPr>
            <w:tcW w:w="5393" w:type="dxa"/>
            <w:noWrap/>
          </w:tcPr>
          <w:p w14:paraId="42DB9508"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ŠPANJOLSKI JEZIK A </w:t>
            </w:r>
          </w:p>
        </w:tc>
      </w:tr>
      <w:tr w:rsidR="00D51C5E" w:rsidRPr="0042508B" w14:paraId="2A386794"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4B427C49" w14:textId="77777777" w:rsidR="00D51C5E" w:rsidRDefault="00D51C5E" w:rsidP="00D51C5E">
            <w:pPr>
              <w:rPr>
                <w:sz w:val="24"/>
                <w:szCs w:val="24"/>
              </w:rPr>
            </w:pPr>
          </w:p>
        </w:tc>
        <w:tc>
          <w:tcPr>
            <w:tcW w:w="5393" w:type="dxa"/>
            <w:noWrap/>
          </w:tcPr>
          <w:p w14:paraId="50A6CDF7"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ŠPANJOLSKI JEZIK B</w:t>
            </w:r>
          </w:p>
        </w:tc>
      </w:tr>
      <w:tr w:rsidR="00D25779" w:rsidRPr="0042508B" w14:paraId="4D5834B0"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127" w:type="dxa"/>
            <w:gridSpan w:val="2"/>
          </w:tcPr>
          <w:p w14:paraId="50EA735A" w14:textId="77777777" w:rsidR="00D25779" w:rsidRDefault="00D25779" w:rsidP="00D25779">
            <w:pPr>
              <w:jc w:val="center"/>
              <w:rPr>
                <w:sz w:val="24"/>
                <w:szCs w:val="24"/>
              </w:rPr>
            </w:pPr>
            <w:proofErr w:type="spellStart"/>
            <w:r>
              <w:rPr>
                <w:sz w:val="24"/>
                <w:szCs w:val="24"/>
              </w:rPr>
              <w:t>II.tjedan</w:t>
            </w:r>
            <w:proofErr w:type="spellEnd"/>
          </w:p>
        </w:tc>
      </w:tr>
      <w:tr w:rsidR="00D51C5E" w:rsidRPr="0042508B" w14:paraId="6F00A5EE"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BEA1A7B" w14:textId="77777777" w:rsidR="00D51C5E" w:rsidRPr="0042508B" w:rsidRDefault="00D51C5E" w:rsidP="000B17C7">
            <w:pPr>
              <w:rPr>
                <w:sz w:val="24"/>
                <w:szCs w:val="24"/>
              </w:rPr>
            </w:pPr>
            <w:r>
              <w:rPr>
                <w:sz w:val="24"/>
                <w:szCs w:val="24"/>
              </w:rPr>
              <w:t>24. kolovoza</w:t>
            </w:r>
          </w:p>
        </w:tc>
        <w:tc>
          <w:tcPr>
            <w:tcW w:w="5393" w:type="dxa"/>
            <w:noWrap/>
            <w:hideMark/>
          </w:tcPr>
          <w:p w14:paraId="6F06B2A7" w14:textId="77777777" w:rsidR="00D51C5E" w:rsidRPr="0042508B" w:rsidRDefault="00D51C5E" w:rsidP="000B17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ENGLESKI JEZIK A</w:t>
            </w:r>
          </w:p>
        </w:tc>
      </w:tr>
      <w:tr w:rsidR="00D51C5E" w:rsidRPr="0042508B" w14:paraId="53EF741D"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06EA7FA5" w14:textId="77777777" w:rsidR="00D51C5E" w:rsidRDefault="00D51C5E" w:rsidP="000B17C7">
            <w:pPr>
              <w:rPr>
                <w:sz w:val="24"/>
                <w:szCs w:val="24"/>
              </w:rPr>
            </w:pPr>
          </w:p>
        </w:tc>
        <w:tc>
          <w:tcPr>
            <w:tcW w:w="5393" w:type="dxa"/>
            <w:noWrap/>
          </w:tcPr>
          <w:p w14:paraId="6D2F8ADF" w14:textId="77777777" w:rsidR="00D51C5E" w:rsidRPr="0042508B" w:rsidRDefault="00D51C5E" w:rsidP="000B17C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ENGLESKI JEZIK B</w:t>
            </w:r>
          </w:p>
        </w:tc>
      </w:tr>
      <w:tr w:rsidR="00D51C5E" w:rsidRPr="0042508B" w14:paraId="47A601BF"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244653FA" w14:textId="77777777" w:rsidR="00D51C5E" w:rsidRPr="0042508B" w:rsidRDefault="00D51C5E" w:rsidP="000B17C7">
            <w:pPr>
              <w:rPr>
                <w:sz w:val="24"/>
                <w:szCs w:val="24"/>
              </w:rPr>
            </w:pPr>
          </w:p>
        </w:tc>
        <w:tc>
          <w:tcPr>
            <w:tcW w:w="5393" w:type="dxa"/>
            <w:noWrap/>
          </w:tcPr>
          <w:p w14:paraId="391076B0" w14:textId="77777777" w:rsidR="00D51C5E" w:rsidRPr="0042508B" w:rsidRDefault="00D51C5E" w:rsidP="000B17C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POVIJEST</w:t>
            </w:r>
          </w:p>
        </w:tc>
      </w:tr>
      <w:tr w:rsidR="00D51C5E" w:rsidRPr="0042508B" w14:paraId="22600EE0"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69DE4FD" w14:textId="77777777" w:rsidR="00D51C5E" w:rsidRPr="0042508B" w:rsidRDefault="00D51C5E" w:rsidP="00D51C5E">
            <w:pPr>
              <w:rPr>
                <w:sz w:val="24"/>
                <w:szCs w:val="24"/>
              </w:rPr>
            </w:pPr>
            <w:r>
              <w:rPr>
                <w:sz w:val="24"/>
                <w:szCs w:val="24"/>
              </w:rPr>
              <w:t>25. kolovoza</w:t>
            </w:r>
          </w:p>
        </w:tc>
        <w:tc>
          <w:tcPr>
            <w:tcW w:w="5393" w:type="dxa"/>
            <w:noWrap/>
            <w:hideMark/>
          </w:tcPr>
          <w:p w14:paraId="32668744"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GEOGRAFIJA</w:t>
            </w:r>
          </w:p>
        </w:tc>
      </w:tr>
      <w:tr w:rsidR="00D51C5E" w:rsidRPr="0042508B" w14:paraId="32EB5D45"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5A2772AD" w14:textId="77777777" w:rsidR="00D51C5E" w:rsidRPr="0042508B" w:rsidRDefault="00D51C5E" w:rsidP="00D51C5E">
            <w:pPr>
              <w:rPr>
                <w:sz w:val="24"/>
                <w:szCs w:val="24"/>
              </w:rPr>
            </w:pPr>
          </w:p>
        </w:tc>
        <w:tc>
          <w:tcPr>
            <w:tcW w:w="5393" w:type="dxa"/>
            <w:noWrap/>
            <w:hideMark/>
          </w:tcPr>
          <w:p w14:paraId="366745BE" w14:textId="77777777" w:rsidR="00D51C5E" w:rsidRPr="0042508B" w:rsidRDefault="00D51C5E"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TALIJANSKI JEZIK A</w:t>
            </w:r>
          </w:p>
        </w:tc>
      </w:tr>
      <w:tr w:rsidR="00D51C5E" w:rsidRPr="0042508B" w14:paraId="43B64513"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0A65F257" w14:textId="77777777" w:rsidR="00D51C5E" w:rsidRPr="0042508B" w:rsidRDefault="00D51C5E" w:rsidP="00D51C5E">
            <w:pPr>
              <w:rPr>
                <w:sz w:val="24"/>
                <w:szCs w:val="24"/>
              </w:rPr>
            </w:pPr>
          </w:p>
        </w:tc>
        <w:tc>
          <w:tcPr>
            <w:tcW w:w="5393" w:type="dxa"/>
            <w:noWrap/>
          </w:tcPr>
          <w:p w14:paraId="040EB805" w14:textId="77777777" w:rsidR="00D51C5E" w:rsidRPr="0042508B" w:rsidRDefault="00D51C5E"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TALIJANSKI JEZIK</w:t>
            </w:r>
            <w:r w:rsidRPr="0042508B">
              <w:rPr>
                <w:sz w:val="24"/>
                <w:szCs w:val="24"/>
              </w:rPr>
              <w:t xml:space="preserve"> B</w:t>
            </w:r>
          </w:p>
        </w:tc>
      </w:tr>
      <w:tr w:rsidR="00D51C5E" w:rsidRPr="0042508B" w14:paraId="78ACB4D5"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7127" w:type="dxa"/>
            <w:gridSpan w:val="2"/>
          </w:tcPr>
          <w:p w14:paraId="4284B8A7" w14:textId="77777777" w:rsidR="00D51C5E" w:rsidRPr="0042508B" w:rsidRDefault="00D51C5E" w:rsidP="00D51C5E">
            <w:pPr>
              <w:jc w:val="center"/>
              <w:rPr>
                <w:sz w:val="24"/>
                <w:szCs w:val="24"/>
              </w:rPr>
            </w:pPr>
            <w:proofErr w:type="spellStart"/>
            <w:r>
              <w:rPr>
                <w:sz w:val="24"/>
                <w:szCs w:val="24"/>
              </w:rPr>
              <w:t>II.tjedan</w:t>
            </w:r>
            <w:proofErr w:type="spellEnd"/>
          </w:p>
        </w:tc>
      </w:tr>
      <w:tr w:rsidR="00D25779" w:rsidRPr="0042508B" w14:paraId="2B3FEC13"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4A24B3D" w14:textId="77777777" w:rsidR="00D25779" w:rsidRPr="005110B2" w:rsidRDefault="00D25779" w:rsidP="00D51C5E">
            <w:pPr>
              <w:rPr>
                <w:sz w:val="24"/>
                <w:szCs w:val="24"/>
              </w:rPr>
            </w:pPr>
            <w:r>
              <w:rPr>
                <w:sz w:val="24"/>
                <w:szCs w:val="24"/>
              </w:rPr>
              <w:t>26. kolovoza</w:t>
            </w:r>
          </w:p>
        </w:tc>
        <w:tc>
          <w:tcPr>
            <w:tcW w:w="5393" w:type="dxa"/>
            <w:noWrap/>
          </w:tcPr>
          <w:p w14:paraId="312D2061"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MATEMATIKA A</w:t>
            </w:r>
          </w:p>
        </w:tc>
      </w:tr>
      <w:tr w:rsidR="00D25779" w:rsidRPr="0042508B" w14:paraId="35CCBCBE"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4E506FA4" w14:textId="77777777" w:rsidR="00D25779" w:rsidRPr="0042508B" w:rsidRDefault="00D25779" w:rsidP="00D51C5E">
            <w:pPr>
              <w:rPr>
                <w:sz w:val="24"/>
                <w:szCs w:val="24"/>
              </w:rPr>
            </w:pPr>
          </w:p>
        </w:tc>
        <w:tc>
          <w:tcPr>
            <w:tcW w:w="5393" w:type="dxa"/>
            <w:noWrap/>
          </w:tcPr>
          <w:p w14:paraId="7ED7BF24" w14:textId="77777777" w:rsidR="00D25779" w:rsidRPr="0042508B" w:rsidRDefault="00D25779"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MATEMATIKA B</w:t>
            </w:r>
          </w:p>
        </w:tc>
      </w:tr>
      <w:tr w:rsidR="00D25779" w:rsidRPr="0042508B" w14:paraId="455B8FAC"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0A7197D3" w14:textId="77777777" w:rsidR="00D25779" w:rsidRPr="0042508B" w:rsidRDefault="00D25779" w:rsidP="00D51C5E">
            <w:pPr>
              <w:rPr>
                <w:sz w:val="24"/>
                <w:szCs w:val="24"/>
              </w:rPr>
            </w:pPr>
          </w:p>
        </w:tc>
        <w:tc>
          <w:tcPr>
            <w:tcW w:w="5393" w:type="dxa"/>
            <w:noWrap/>
          </w:tcPr>
          <w:p w14:paraId="42DA221D" w14:textId="77777777" w:rsidR="00D25779"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ETIKA</w:t>
            </w:r>
          </w:p>
        </w:tc>
      </w:tr>
      <w:tr w:rsidR="00D25779" w:rsidRPr="0042508B" w14:paraId="7ADFC265"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A38ADB" w14:textId="77777777" w:rsidR="00D25779" w:rsidRPr="002125FE" w:rsidRDefault="00D25779" w:rsidP="00D51C5E">
            <w:pPr>
              <w:rPr>
                <w:sz w:val="24"/>
                <w:szCs w:val="24"/>
              </w:rPr>
            </w:pPr>
            <w:r>
              <w:rPr>
                <w:sz w:val="24"/>
                <w:szCs w:val="24"/>
              </w:rPr>
              <w:t>27. kolovoza</w:t>
            </w:r>
          </w:p>
        </w:tc>
        <w:tc>
          <w:tcPr>
            <w:tcW w:w="5393" w:type="dxa"/>
            <w:noWrap/>
          </w:tcPr>
          <w:p w14:paraId="7112D76F" w14:textId="77777777" w:rsidR="00D25779" w:rsidRPr="0042508B" w:rsidRDefault="00D25779"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BIOLOGIJA</w:t>
            </w:r>
          </w:p>
        </w:tc>
      </w:tr>
      <w:tr w:rsidR="00D25779" w:rsidRPr="0042508B" w14:paraId="6945A45C"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75318D4E" w14:textId="77777777" w:rsidR="00D25779" w:rsidRPr="0042508B" w:rsidRDefault="00D25779" w:rsidP="00D51C5E">
            <w:pPr>
              <w:rPr>
                <w:sz w:val="24"/>
                <w:szCs w:val="24"/>
              </w:rPr>
            </w:pPr>
          </w:p>
        </w:tc>
        <w:tc>
          <w:tcPr>
            <w:tcW w:w="5393" w:type="dxa"/>
            <w:noWrap/>
            <w:hideMark/>
          </w:tcPr>
          <w:p w14:paraId="0906E9D7"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PSIHOLOGIJA</w:t>
            </w:r>
          </w:p>
        </w:tc>
      </w:tr>
      <w:tr w:rsidR="00D25779" w:rsidRPr="0042508B" w14:paraId="4AFF2C0A" w14:textId="77777777" w:rsidTr="000A7761">
        <w:trPr>
          <w:trHeight w:val="35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FBF53A9" w14:textId="77777777" w:rsidR="00D25779" w:rsidRPr="0042508B" w:rsidRDefault="00D25779" w:rsidP="00D51C5E">
            <w:pPr>
              <w:rPr>
                <w:sz w:val="24"/>
                <w:szCs w:val="24"/>
              </w:rPr>
            </w:pPr>
            <w:r>
              <w:rPr>
                <w:sz w:val="24"/>
                <w:szCs w:val="24"/>
              </w:rPr>
              <w:lastRenderedPageBreak/>
              <w:t>28. kolovoza</w:t>
            </w:r>
          </w:p>
        </w:tc>
        <w:tc>
          <w:tcPr>
            <w:tcW w:w="5393" w:type="dxa"/>
            <w:noWrap/>
          </w:tcPr>
          <w:p w14:paraId="59F945FF" w14:textId="77777777" w:rsidR="00D25779" w:rsidRPr="0042508B" w:rsidRDefault="00D25779"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FIZIKA</w:t>
            </w:r>
          </w:p>
        </w:tc>
      </w:tr>
      <w:tr w:rsidR="00D25779" w:rsidRPr="0042508B" w14:paraId="3FE65F93"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3A4964C2" w14:textId="77777777" w:rsidR="00D25779" w:rsidRPr="0042508B" w:rsidRDefault="00D25779" w:rsidP="00D51C5E">
            <w:pPr>
              <w:rPr>
                <w:sz w:val="24"/>
                <w:szCs w:val="24"/>
              </w:rPr>
            </w:pPr>
          </w:p>
        </w:tc>
        <w:tc>
          <w:tcPr>
            <w:tcW w:w="5393" w:type="dxa"/>
            <w:noWrap/>
          </w:tcPr>
          <w:p w14:paraId="2CAB3A3F"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POLITIKA I GOSPODARSTVO</w:t>
            </w:r>
          </w:p>
        </w:tc>
      </w:tr>
      <w:tr w:rsidR="00D51C5E" w:rsidRPr="0042508B" w14:paraId="436264C2"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7127" w:type="dxa"/>
            <w:gridSpan w:val="2"/>
            <w:hideMark/>
          </w:tcPr>
          <w:p w14:paraId="03ED5855" w14:textId="77777777" w:rsidR="00D51C5E" w:rsidRPr="0042508B" w:rsidRDefault="00D51C5E" w:rsidP="00D51C5E">
            <w:pPr>
              <w:jc w:val="center"/>
              <w:rPr>
                <w:sz w:val="24"/>
                <w:szCs w:val="24"/>
                <w:lang w:val="en-GB" w:eastAsia="hr-HR"/>
              </w:rPr>
            </w:pPr>
            <w:proofErr w:type="spellStart"/>
            <w:r>
              <w:rPr>
                <w:sz w:val="24"/>
                <w:szCs w:val="24"/>
              </w:rPr>
              <w:t>III.tjedan</w:t>
            </w:r>
            <w:proofErr w:type="spellEnd"/>
          </w:p>
        </w:tc>
      </w:tr>
      <w:tr w:rsidR="00D25779" w:rsidRPr="0042508B" w14:paraId="315253A5"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0C042F0" w14:textId="77777777" w:rsidR="00D25779" w:rsidRPr="0042508B" w:rsidRDefault="00D25779" w:rsidP="00D51C5E">
            <w:pPr>
              <w:rPr>
                <w:sz w:val="24"/>
                <w:szCs w:val="24"/>
              </w:rPr>
            </w:pPr>
            <w:r>
              <w:rPr>
                <w:sz w:val="24"/>
                <w:szCs w:val="24"/>
              </w:rPr>
              <w:t>31. kolovoza</w:t>
            </w:r>
          </w:p>
        </w:tc>
        <w:tc>
          <w:tcPr>
            <w:tcW w:w="5393" w:type="dxa"/>
            <w:noWrap/>
            <w:hideMark/>
          </w:tcPr>
          <w:p w14:paraId="5AD4D092"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lang w:val="en-GB" w:eastAsia="hr-HR"/>
              </w:rPr>
            </w:pPr>
            <w:r>
              <w:rPr>
                <w:sz w:val="24"/>
                <w:szCs w:val="24"/>
                <w:lang w:val="en-GB" w:eastAsia="hr-HR"/>
              </w:rPr>
              <w:t>HRVATSKI JEZIK A (test)</w:t>
            </w:r>
          </w:p>
        </w:tc>
      </w:tr>
      <w:tr w:rsidR="00D25779" w:rsidRPr="0042508B" w14:paraId="5C9C21B8"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3E5FBC48" w14:textId="77777777" w:rsidR="00D25779" w:rsidRDefault="00D25779" w:rsidP="00D51C5E">
            <w:pPr>
              <w:rPr>
                <w:sz w:val="24"/>
                <w:szCs w:val="24"/>
              </w:rPr>
            </w:pPr>
          </w:p>
        </w:tc>
        <w:tc>
          <w:tcPr>
            <w:tcW w:w="5393" w:type="dxa"/>
            <w:noWrap/>
          </w:tcPr>
          <w:p w14:paraId="79C6D9BD" w14:textId="77777777" w:rsidR="00D25779" w:rsidRDefault="00D25779" w:rsidP="00D51C5E">
            <w:pPr>
              <w:cnfStyle w:val="000000000000" w:firstRow="0" w:lastRow="0" w:firstColumn="0" w:lastColumn="0" w:oddVBand="0" w:evenVBand="0" w:oddHBand="0" w:evenHBand="0" w:firstRowFirstColumn="0" w:firstRowLastColumn="0" w:lastRowFirstColumn="0" w:lastRowLastColumn="0"/>
              <w:rPr>
                <w:sz w:val="24"/>
                <w:szCs w:val="24"/>
                <w:lang w:val="en-GB" w:eastAsia="hr-HR"/>
              </w:rPr>
            </w:pPr>
            <w:r>
              <w:rPr>
                <w:sz w:val="24"/>
                <w:szCs w:val="24"/>
                <w:lang w:val="en-GB" w:eastAsia="hr-HR"/>
              </w:rPr>
              <w:t>HRVATSKI JEZIK B (test)</w:t>
            </w:r>
          </w:p>
        </w:tc>
      </w:tr>
      <w:tr w:rsidR="00D25779" w:rsidRPr="0042508B" w14:paraId="3B5A642E"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6CC665A2" w14:textId="77777777" w:rsidR="00D25779" w:rsidRPr="0042508B" w:rsidRDefault="00D25779" w:rsidP="00D51C5E">
            <w:pPr>
              <w:rPr>
                <w:sz w:val="24"/>
                <w:szCs w:val="24"/>
              </w:rPr>
            </w:pPr>
          </w:p>
        </w:tc>
        <w:tc>
          <w:tcPr>
            <w:tcW w:w="5393" w:type="dxa"/>
            <w:noWrap/>
          </w:tcPr>
          <w:p w14:paraId="1235F73C"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lang w:val="en-GB" w:eastAsia="hr-HR"/>
              </w:rPr>
            </w:pPr>
            <w:r>
              <w:rPr>
                <w:sz w:val="24"/>
                <w:szCs w:val="24"/>
                <w:lang w:val="en-GB" w:eastAsia="hr-HR"/>
              </w:rPr>
              <w:t>GLAZBENA UMJETNOST</w:t>
            </w:r>
          </w:p>
        </w:tc>
      </w:tr>
      <w:tr w:rsidR="00D25779" w:rsidRPr="0042508B" w14:paraId="669C01FE" w14:textId="77777777" w:rsidTr="000A7761">
        <w:trPr>
          <w:trHeight w:val="353"/>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5C21912" w14:textId="77777777" w:rsidR="00D25779" w:rsidRPr="0042508B" w:rsidRDefault="00D25779" w:rsidP="00D51C5E">
            <w:pPr>
              <w:rPr>
                <w:b/>
                <w:bCs/>
                <w:sz w:val="24"/>
                <w:szCs w:val="24"/>
              </w:rPr>
            </w:pPr>
            <w:r>
              <w:rPr>
                <w:sz w:val="24"/>
                <w:szCs w:val="24"/>
              </w:rPr>
              <w:t xml:space="preserve">1.rujna </w:t>
            </w:r>
          </w:p>
          <w:p w14:paraId="524891A4" w14:textId="77777777" w:rsidR="00D25779" w:rsidRPr="0042508B" w:rsidRDefault="00D25779" w:rsidP="000B17C7">
            <w:pPr>
              <w:rPr>
                <w:sz w:val="24"/>
                <w:szCs w:val="24"/>
              </w:rPr>
            </w:pPr>
          </w:p>
        </w:tc>
        <w:tc>
          <w:tcPr>
            <w:tcW w:w="5393" w:type="dxa"/>
            <w:noWrap/>
            <w:hideMark/>
          </w:tcPr>
          <w:p w14:paraId="45083312" w14:textId="77777777" w:rsidR="00D25779" w:rsidRPr="0042508B" w:rsidRDefault="00D25779" w:rsidP="00D2577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HRVATSKI JEZIK A</w:t>
            </w:r>
            <w:r w:rsidRPr="0042508B">
              <w:rPr>
                <w:sz w:val="24"/>
                <w:szCs w:val="24"/>
              </w:rPr>
              <w:t xml:space="preserve"> (</w:t>
            </w:r>
            <w:r>
              <w:rPr>
                <w:sz w:val="24"/>
                <w:szCs w:val="24"/>
              </w:rPr>
              <w:t>esej</w:t>
            </w:r>
            <w:r w:rsidRPr="0042508B">
              <w:rPr>
                <w:sz w:val="24"/>
                <w:szCs w:val="24"/>
              </w:rPr>
              <w:t>)</w:t>
            </w:r>
          </w:p>
        </w:tc>
      </w:tr>
      <w:tr w:rsidR="00D25779" w:rsidRPr="0042508B" w14:paraId="4E27B574"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0A055FEB" w14:textId="77777777" w:rsidR="00D25779" w:rsidRPr="00D51C5E" w:rsidRDefault="00D25779" w:rsidP="00D51C5E">
            <w:pPr>
              <w:rPr>
                <w:b/>
                <w:bCs/>
                <w:sz w:val="24"/>
                <w:szCs w:val="24"/>
              </w:rPr>
            </w:pPr>
          </w:p>
        </w:tc>
        <w:tc>
          <w:tcPr>
            <w:tcW w:w="5393" w:type="dxa"/>
            <w:noWrap/>
            <w:hideMark/>
          </w:tcPr>
          <w:p w14:paraId="0B3D6A67" w14:textId="77777777" w:rsidR="00D25779"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sidRPr="0042508B">
              <w:rPr>
                <w:sz w:val="24"/>
                <w:szCs w:val="24"/>
              </w:rPr>
              <w:t>H</w:t>
            </w:r>
            <w:r>
              <w:rPr>
                <w:sz w:val="24"/>
                <w:szCs w:val="24"/>
              </w:rPr>
              <w:t xml:space="preserve">RVATSKI JEZIK </w:t>
            </w:r>
            <w:r w:rsidRPr="0042508B">
              <w:rPr>
                <w:sz w:val="24"/>
                <w:szCs w:val="24"/>
              </w:rPr>
              <w:t>B (esej)</w:t>
            </w:r>
          </w:p>
        </w:tc>
      </w:tr>
      <w:tr w:rsidR="00D25779" w:rsidRPr="0042508B" w14:paraId="536698E2"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6468FA48" w14:textId="77777777" w:rsidR="00D25779" w:rsidRPr="00D51C5E" w:rsidRDefault="00D25779" w:rsidP="00D51C5E">
            <w:pPr>
              <w:rPr>
                <w:b/>
                <w:bCs/>
                <w:sz w:val="24"/>
                <w:szCs w:val="24"/>
              </w:rPr>
            </w:pPr>
          </w:p>
        </w:tc>
        <w:tc>
          <w:tcPr>
            <w:tcW w:w="5393" w:type="dxa"/>
            <w:noWrap/>
          </w:tcPr>
          <w:p w14:paraId="2A567F83" w14:textId="77777777" w:rsidR="00D25779" w:rsidRPr="0042508B" w:rsidRDefault="00D25779"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LOGIKA</w:t>
            </w:r>
          </w:p>
        </w:tc>
      </w:tr>
      <w:tr w:rsidR="00D51C5E" w:rsidRPr="0042508B" w14:paraId="6B8F14BE"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03FD34" w14:textId="77777777" w:rsidR="00D51C5E" w:rsidRDefault="00D25779" w:rsidP="00D51C5E">
            <w:pPr>
              <w:rPr>
                <w:sz w:val="24"/>
                <w:szCs w:val="24"/>
              </w:rPr>
            </w:pPr>
            <w:r>
              <w:rPr>
                <w:sz w:val="24"/>
                <w:szCs w:val="24"/>
              </w:rPr>
              <w:t>2</w:t>
            </w:r>
            <w:r w:rsidR="00D51C5E">
              <w:rPr>
                <w:sz w:val="24"/>
                <w:szCs w:val="24"/>
              </w:rPr>
              <w:t>.rujna</w:t>
            </w:r>
          </w:p>
        </w:tc>
        <w:tc>
          <w:tcPr>
            <w:tcW w:w="5393" w:type="dxa"/>
            <w:noWrap/>
          </w:tcPr>
          <w:p w14:paraId="0E158B56" w14:textId="77777777" w:rsidR="00D51C5E"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KEMIJA</w:t>
            </w:r>
          </w:p>
        </w:tc>
      </w:tr>
      <w:tr w:rsidR="00D25779" w:rsidRPr="0042508B" w14:paraId="14BB3582"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6B1BA732" w14:textId="77777777" w:rsidR="00D25779" w:rsidRPr="0042508B" w:rsidRDefault="00D25779" w:rsidP="00D25779">
            <w:pPr>
              <w:rPr>
                <w:sz w:val="24"/>
                <w:szCs w:val="24"/>
              </w:rPr>
            </w:pPr>
          </w:p>
        </w:tc>
        <w:tc>
          <w:tcPr>
            <w:tcW w:w="5393" w:type="dxa"/>
            <w:noWrap/>
          </w:tcPr>
          <w:p w14:paraId="1EEA11D7" w14:textId="77777777" w:rsidR="00D25779" w:rsidRPr="0042508B" w:rsidRDefault="00D25779" w:rsidP="00D2577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NJEMAČKI JEZIK A</w:t>
            </w:r>
          </w:p>
        </w:tc>
      </w:tr>
      <w:tr w:rsidR="00D25779" w:rsidRPr="0042508B" w14:paraId="20E90CDB"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tcPr>
          <w:p w14:paraId="6D006BE1" w14:textId="77777777" w:rsidR="00D25779" w:rsidRPr="0042508B" w:rsidRDefault="00D25779" w:rsidP="00D25779">
            <w:pPr>
              <w:rPr>
                <w:sz w:val="24"/>
                <w:szCs w:val="24"/>
              </w:rPr>
            </w:pPr>
          </w:p>
        </w:tc>
        <w:tc>
          <w:tcPr>
            <w:tcW w:w="5393" w:type="dxa"/>
            <w:noWrap/>
          </w:tcPr>
          <w:p w14:paraId="443784A8" w14:textId="77777777" w:rsidR="00D25779" w:rsidRPr="0042508B" w:rsidRDefault="00D25779" w:rsidP="00D2577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NJEMAČKI JEZIK B</w:t>
            </w:r>
          </w:p>
        </w:tc>
      </w:tr>
      <w:tr w:rsidR="00D51C5E" w:rsidRPr="0042508B" w14:paraId="50108A9E" w14:textId="77777777" w:rsidTr="000A7761">
        <w:trPr>
          <w:trHeight w:val="3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79EEFA6" w14:textId="77777777" w:rsidR="00D51C5E" w:rsidRPr="0042508B" w:rsidRDefault="00D51C5E" w:rsidP="00D51C5E">
            <w:pPr>
              <w:rPr>
                <w:sz w:val="24"/>
                <w:szCs w:val="24"/>
              </w:rPr>
            </w:pPr>
            <w:r>
              <w:rPr>
                <w:sz w:val="24"/>
                <w:szCs w:val="24"/>
              </w:rPr>
              <w:t>4.rujna</w:t>
            </w:r>
          </w:p>
        </w:tc>
        <w:tc>
          <w:tcPr>
            <w:tcW w:w="5393" w:type="dxa"/>
            <w:noWrap/>
            <w:hideMark/>
          </w:tcPr>
          <w:p w14:paraId="175C6EBA" w14:textId="77777777" w:rsidR="00D51C5E" w:rsidRPr="0042508B" w:rsidRDefault="00D25779" w:rsidP="00D51C5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INFORMATIKA</w:t>
            </w:r>
          </w:p>
        </w:tc>
      </w:tr>
      <w:tr w:rsidR="00D51C5E" w:rsidRPr="0042508B" w14:paraId="1BB7DD18" w14:textId="77777777" w:rsidTr="000A776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14:paraId="25A2C051" w14:textId="77777777" w:rsidR="00D51C5E" w:rsidRPr="0042508B" w:rsidRDefault="00D51C5E" w:rsidP="00D51C5E">
            <w:pPr>
              <w:rPr>
                <w:sz w:val="24"/>
                <w:szCs w:val="24"/>
              </w:rPr>
            </w:pPr>
          </w:p>
        </w:tc>
        <w:tc>
          <w:tcPr>
            <w:tcW w:w="5393" w:type="dxa"/>
            <w:noWrap/>
            <w:hideMark/>
          </w:tcPr>
          <w:p w14:paraId="6FB8B2FF" w14:textId="77777777" w:rsidR="00D51C5E" w:rsidRPr="0042508B" w:rsidRDefault="00D25779" w:rsidP="00D51C5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FILOZOFIJA</w:t>
            </w:r>
          </w:p>
        </w:tc>
      </w:tr>
      <w:tr w:rsidR="00D51C5E" w:rsidRPr="0042508B" w14:paraId="2982686D" w14:textId="77777777" w:rsidTr="000A7761">
        <w:trPr>
          <w:trHeight w:val="342"/>
        </w:trPr>
        <w:tc>
          <w:tcPr>
            <w:cnfStyle w:val="001000000000" w:firstRow="0" w:lastRow="0" w:firstColumn="1" w:lastColumn="0" w:oddVBand="0" w:evenVBand="0" w:oddHBand="0" w:evenHBand="0" w:firstRowFirstColumn="0" w:firstRowLastColumn="0" w:lastRowFirstColumn="0" w:lastRowLastColumn="0"/>
            <w:tcW w:w="7127" w:type="dxa"/>
            <w:gridSpan w:val="2"/>
            <w:noWrap/>
          </w:tcPr>
          <w:p w14:paraId="77A9B051" w14:textId="77777777" w:rsidR="00D51C5E" w:rsidRDefault="00D51C5E" w:rsidP="00D51C5E">
            <w:pPr>
              <w:rPr>
                <w:sz w:val="24"/>
                <w:szCs w:val="24"/>
              </w:rPr>
            </w:pPr>
            <w:r>
              <w:rPr>
                <w:sz w:val="24"/>
                <w:szCs w:val="24"/>
              </w:rPr>
              <w:t xml:space="preserve">PRIJAVA ISPITA: </w:t>
            </w:r>
            <w:r w:rsidR="00D25779">
              <w:rPr>
                <w:sz w:val="24"/>
                <w:szCs w:val="24"/>
              </w:rPr>
              <w:t>20.7.2020-31.7</w:t>
            </w:r>
            <w:r>
              <w:rPr>
                <w:sz w:val="24"/>
                <w:szCs w:val="24"/>
              </w:rPr>
              <w:t>.2020.</w:t>
            </w:r>
          </w:p>
          <w:p w14:paraId="43DE0205" w14:textId="77777777" w:rsidR="00D51C5E" w:rsidRDefault="00D25779" w:rsidP="00D51C5E">
            <w:pPr>
              <w:rPr>
                <w:sz w:val="24"/>
                <w:szCs w:val="24"/>
              </w:rPr>
            </w:pPr>
            <w:r>
              <w:rPr>
                <w:sz w:val="24"/>
                <w:szCs w:val="24"/>
              </w:rPr>
              <w:t>OBJAVA REZULTATA: 9.9</w:t>
            </w:r>
            <w:r w:rsidR="00D51C5E">
              <w:rPr>
                <w:sz w:val="24"/>
                <w:szCs w:val="24"/>
              </w:rPr>
              <w:t>.2020.</w:t>
            </w:r>
          </w:p>
          <w:p w14:paraId="3700578D" w14:textId="77777777" w:rsidR="00D51C5E" w:rsidRDefault="00D25779" w:rsidP="00D51C5E">
            <w:pPr>
              <w:rPr>
                <w:sz w:val="24"/>
                <w:szCs w:val="24"/>
              </w:rPr>
            </w:pPr>
            <w:r>
              <w:rPr>
                <w:sz w:val="24"/>
                <w:szCs w:val="24"/>
              </w:rPr>
              <w:t>ROK ZA PRIGOVORE: 11.9</w:t>
            </w:r>
            <w:r w:rsidR="00D51C5E">
              <w:rPr>
                <w:sz w:val="24"/>
                <w:szCs w:val="24"/>
              </w:rPr>
              <w:t>.2020.</w:t>
            </w:r>
          </w:p>
          <w:p w14:paraId="232B9EFB" w14:textId="77777777" w:rsidR="00D51C5E" w:rsidRDefault="00D51C5E" w:rsidP="00D51C5E">
            <w:pPr>
              <w:rPr>
                <w:sz w:val="24"/>
                <w:szCs w:val="24"/>
              </w:rPr>
            </w:pPr>
            <w:r>
              <w:rPr>
                <w:sz w:val="24"/>
                <w:szCs w:val="24"/>
              </w:rPr>
              <w:t>OBJ</w:t>
            </w:r>
            <w:r w:rsidR="00D25779">
              <w:rPr>
                <w:sz w:val="24"/>
                <w:szCs w:val="24"/>
              </w:rPr>
              <w:t>AVA KONAČNIH REZULTATA: 15.9</w:t>
            </w:r>
            <w:r>
              <w:rPr>
                <w:sz w:val="24"/>
                <w:szCs w:val="24"/>
              </w:rPr>
              <w:t>.2020.</w:t>
            </w:r>
          </w:p>
          <w:p w14:paraId="5B7EC618" w14:textId="77777777" w:rsidR="00D51C5E" w:rsidRDefault="00D51C5E" w:rsidP="00D25779">
            <w:pPr>
              <w:rPr>
                <w:sz w:val="24"/>
                <w:szCs w:val="24"/>
              </w:rPr>
            </w:pPr>
            <w:r>
              <w:rPr>
                <w:sz w:val="24"/>
                <w:szCs w:val="24"/>
              </w:rPr>
              <w:t>PODJELA SVJEDODŽBI: 1</w:t>
            </w:r>
            <w:r w:rsidR="00D25779">
              <w:rPr>
                <w:sz w:val="24"/>
                <w:szCs w:val="24"/>
              </w:rPr>
              <w:t>7.9</w:t>
            </w:r>
            <w:r>
              <w:rPr>
                <w:sz w:val="24"/>
                <w:szCs w:val="24"/>
              </w:rPr>
              <w:t>.2020.</w:t>
            </w:r>
          </w:p>
        </w:tc>
      </w:tr>
    </w:tbl>
    <w:p w14:paraId="0AECF20C" w14:textId="77777777" w:rsidR="00D51C5E" w:rsidRPr="00D51C5E" w:rsidRDefault="00D51C5E" w:rsidP="003A1150">
      <w:pPr>
        <w:rPr>
          <w:rFonts w:ascii="Calibri Light" w:hAnsi="Calibri Light" w:cs="Calibri Light"/>
          <w:b/>
          <w:i/>
          <w:u w:val="single"/>
        </w:rPr>
      </w:pPr>
    </w:p>
    <w:p w14:paraId="3F0E5EAC" w14:textId="77777777" w:rsidR="00D51C5E" w:rsidRDefault="00D51C5E" w:rsidP="003A1150">
      <w:pPr>
        <w:rPr>
          <w:rFonts w:ascii="Calibri Light" w:hAnsi="Calibri Light" w:cs="Calibri Light"/>
        </w:rPr>
      </w:pPr>
    </w:p>
    <w:p w14:paraId="2552BBAF" w14:textId="77777777" w:rsidR="00D51C5E" w:rsidRDefault="00D51C5E" w:rsidP="003A1150">
      <w:pPr>
        <w:rPr>
          <w:rFonts w:ascii="Calibri Light" w:hAnsi="Calibri Light" w:cs="Calibri Light"/>
        </w:rPr>
      </w:pPr>
    </w:p>
    <w:p w14:paraId="71F70230" w14:textId="77777777" w:rsidR="00D51C5E" w:rsidRDefault="00D51C5E" w:rsidP="003A1150">
      <w:pPr>
        <w:rPr>
          <w:rFonts w:ascii="Calibri Light" w:hAnsi="Calibri Light" w:cs="Calibri Light"/>
        </w:rPr>
      </w:pPr>
    </w:p>
    <w:p w14:paraId="2C1BCE92" w14:textId="77777777" w:rsidR="00D51C5E" w:rsidRDefault="00D51C5E" w:rsidP="003A1150">
      <w:pPr>
        <w:rPr>
          <w:rFonts w:ascii="Calibri Light" w:hAnsi="Calibri Light" w:cs="Calibri Light"/>
        </w:rPr>
      </w:pPr>
    </w:p>
    <w:p w14:paraId="41D07681" w14:textId="77777777" w:rsidR="00D51C5E" w:rsidRDefault="00D51C5E" w:rsidP="003A1150">
      <w:pPr>
        <w:rPr>
          <w:rFonts w:ascii="Calibri Light" w:hAnsi="Calibri Light" w:cs="Calibri Light"/>
        </w:rPr>
      </w:pPr>
    </w:p>
    <w:p w14:paraId="755F06EE" w14:textId="77777777" w:rsidR="00D51C5E" w:rsidRDefault="00D51C5E" w:rsidP="003A1150">
      <w:pPr>
        <w:rPr>
          <w:rFonts w:ascii="Calibri Light" w:hAnsi="Calibri Light" w:cs="Calibri Light"/>
        </w:rPr>
      </w:pPr>
    </w:p>
    <w:p w14:paraId="5999D105" w14:textId="77777777" w:rsidR="00D51C5E" w:rsidRDefault="00D51C5E" w:rsidP="003A1150">
      <w:pPr>
        <w:rPr>
          <w:rFonts w:ascii="Calibri Light" w:hAnsi="Calibri Light" w:cs="Calibri Light"/>
        </w:rPr>
      </w:pPr>
    </w:p>
    <w:p w14:paraId="7CF490B1" w14:textId="77777777" w:rsidR="00D51C5E" w:rsidRDefault="00D51C5E" w:rsidP="003A1150">
      <w:pPr>
        <w:rPr>
          <w:rFonts w:ascii="Calibri Light" w:hAnsi="Calibri Light" w:cs="Calibri Light"/>
        </w:rPr>
      </w:pPr>
    </w:p>
    <w:p w14:paraId="4D5FDB5F" w14:textId="77777777" w:rsidR="00D51C5E" w:rsidRDefault="00D51C5E" w:rsidP="003A1150">
      <w:pPr>
        <w:rPr>
          <w:rFonts w:ascii="Calibri Light" w:hAnsi="Calibri Light" w:cs="Calibri Light"/>
        </w:rPr>
      </w:pPr>
    </w:p>
    <w:p w14:paraId="716FBC20" w14:textId="77777777" w:rsidR="00D51C5E" w:rsidRDefault="00D51C5E" w:rsidP="003A1150">
      <w:pPr>
        <w:rPr>
          <w:rFonts w:ascii="Calibri Light" w:hAnsi="Calibri Light" w:cs="Calibri Light"/>
        </w:rPr>
      </w:pPr>
    </w:p>
    <w:p w14:paraId="6691180D" w14:textId="77777777" w:rsidR="00D51C5E" w:rsidRDefault="00D51C5E" w:rsidP="003A1150">
      <w:pPr>
        <w:rPr>
          <w:rFonts w:ascii="Calibri Light" w:hAnsi="Calibri Light" w:cs="Calibri Light"/>
        </w:rPr>
      </w:pPr>
    </w:p>
    <w:p w14:paraId="67549173" w14:textId="77777777" w:rsidR="008B391B" w:rsidRDefault="008B391B" w:rsidP="003A1150">
      <w:pPr>
        <w:rPr>
          <w:rFonts w:ascii="Calibri Light" w:hAnsi="Calibri Light" w:cs="Calibri Light"/>
        </w:rPr>
      </w:pPr>
    </w:p>
    <w:p w14:paraId="325CC3BE" w14:textId="77777777" w:rsidR="008B391B" w:rsidRDefault="008B391B" w:rsidP="003A1150">
      <w:pPr>
        <w:rPr>
          <w:rFonts w:ascii="Calibri Light" w:hAnsi="Calibri Light" w:cs="Calibri Light"/>
        </w:rPr>
      </w:pPr>
    </w:p>
    <w:p w14:paraId="2BCE1722" w14:textId="77777777" w:rsidR="008B391B" w:rsidRDefault="008B391B" w:rsidP="003A1150">
      <w:pPr>
        <w:rPr>
          <w:rFonts w:ascii="Calibri Light" w:hAnsi="Calibri Light" w:cs="Calibri Light"/>
        </w:rPr>
      </w:pPr>
    </w:p>
    <w:p w14:paraId="1C5A354A" w14:textId="77777777" w:rsidR="008B391B" w:rsidRDefault="008B391B" w:rsidP="003A1150">
      <w:pPr>
        <w:rPr>
          <w:rFonts w:ascii="Calibri Light" w:hAnsi="Calibri Light" w:cs="Calibri Light"/>
        </w:rPr>
      </w:pPr>
    </w:p>
    <w:p w14:paraId="4BBB2BBA" w14:textId="77777777" w:rsidR="008B391B" w:rsidRDefault="008B391B" w:rsidP="003A1150">
      <w:pPr>
        <w:rPr>
          <w:rFonts w:ascii="Calibri Light" w:hAnsi="Calibri Light" w:cs="Calibri Light"/>
        </w:rPr>
      </w:pPr>
    </w:p>
    <w:p w14:paraId="66896239" w14:textId="77777777" w:rsidR="008B391B" w:rsidRDefault="008B391B" w:rsidP="003A1150">
      <w:pPr>
        <w:rPr>
          <w:rFonts w:ascii="Calibri Light" w:hAnsi="Calibri Light" w:cs="Calibri Light"/>
        </w:rPr>
      </w:pPr>
    </w:p>
    <w:p w14:paraId="3F8A14E0" w14:textId="77777777" w:rsidR="008B391B" w:rsidRDefault="008B391B" w:rsidP="003A1150">
      <w:pPr>
        <w:rPr>
          <w:rFonts w:ascii="Calibri Light" w:hAnsi="Calibri Light" w:cs="Calibri Light"/>
        </w:rPr>
      </w:pPr>
    </w:p>
    <w:p w14:paraId="2F4FABFE" w14:textId="77777777" w:rsidR="008B391B" w:rsidRDefault="008B391B" w:rsidP="003A1150">
      <w:pPr>
        <w:rPr>
          <w:rFonts w:ascii="Calibri Light" w:hAnsi="Calibri Light" w:cs="Calibri Light"/>
        </w:rPr>
      </w:pPr>
    </w:p>
    <w:p w14:paraId="1E860837" w14:textId="77777777" w:rsidR="008B391B" w:rsidRDefault="008B391B" w:rsidP="003A1150">
      <w:pPr>
        <w:rPr>
          <w:rFonts w:ascii="Calibri Light" w:hAnsi="Calibri Light" w:cs="Calibri Light"/>
        </w:rPr>
      </w:pPr>
    </w:p>
    <w:p w14:paraId="16F5F0C3" w14:textId="77777777" w:rsidR="008B391B" w:rsidRDefault="008B391B" w:rsidP="003A1150">
      <w:pPr>
        <w:rPr>
          <w:rFonts w:ascii="Calibri Light" w:hAnsi="Calibri Light" w:cs="Calibri Light"/>
        </w:rPr>
      </w:pPr>
    </w:p>
    <w:p w14:paraId="742226F4" w14:textId="77777777" w:rsidR="008B391B" w:rsidRDefault="008B391B" w:rsidP="003A1150">
      <w:pPr>
        <w:rPr>
          <w:rFonts w:ascii="Calibri Light" w:hAnsi="Calibri Light" w:cs="Calibri Light"/>
        </w:rPr>
      </w:pPr>
    </w:p>
    <w:p w14:paraId="5D3D4EBB" w14:textId="77777777" w:rsidR="008B391B" w:rsidRDefault="008B391B" w:rsidP="003A1150">
      <w:pPr>
        <w:rPr>
          <w:rFonts w:ascii="Calibri Light" w:hAnsi="Calibri Light" w:cs="Calibri Light"/>
        </w:rPr>
      </w:pPr>
    </w:p>
    <w:p w14:paraId="140251F3" w14:textId="77777777" w:rsidR="008B391B" w:rsidRDefault="008B391B" w:rsidP="003A1150">
      <w:pPr>
        <w:rPr>
          <w:rFonts w:ascii="Calibri Light" w:hAnsi="Calibri Light" w:cs="Calibri Light"/>
        </w:rPr>
      </w:pPr>
    </w:p>
    <w:p w14:paraId="380E8DFA" w14:textId="77777777" w:rsidR="008B391B" w:rsidRDefault="008B391B" w:rsidP="003A1150">
      <w:pPr>
        <w:rPr>
          <w:rFonts w:ascii="Calibri Light" w:hAnsi="Calibri Light" w:cs="Calibri Light"/>
        </w:rPr>
      </w:pPr>
    </w:p>
    <w:p w14:paraId="21697A3A" w14:textId="77777777" w:rsidR="008B391B" w:rsidRDefault="008B391B" w:rsidP="003A1150">
      <w:pPr>
        <w:rPr>
          <w:rFonts w:ascii="Calibri Light" w:hAnsi="Calibri Light" w:cs="Calibri Light"/>
        </w:rPr>
      </w:pPr>
    </w:p>
    <w:p w14:paraId="6682C4B5" w14:textId="77777777" w:rsidR="008B391B" w:rsidRPr="00436637" w:rsidRDefault="008B391B" w:rsidP="003A1150">
      <w:pPr>
        <w:rPr>
          <w:rFonts w:ascii="Calibri Light" w:hAnsi="Calibri Light" w:cs="Calibri Light"/>
        </w:rPr>
      </w:pPr>
    </w:p>
    <w:p w14:paraId="41C13217" w14:textId="77777777" w:rsidR="007C5D96" w:rsidRPr="00436637" w:rsidRDefault="007C5D96" w:rsidP="003A1150">
      <w:pPr>
        <w:pStyle w:val="Naslov3"/>
        <w:rPr>
          <w:rFonts w:ascii="Calibri Light" w:hAnsi="Calibri Light" w:cs="Calibri Light"/>
        </w:rPr>
      </w:pPr>
      <w:bookmarkStart w:id="65" w:name="_Toc525541477"/>
      <w:bookmarkStart w:id="66" w:name="_Toc525541755"/>
      <w:bookmarkStart w:id="67" w:name="_Toc20392223"/>
      <w:r w:rsidRPr="00436637">
        <w:rPr>
          <w:rFonts w:ascii="Calibri Light" w:hAnsi="Calibri Light" w:cs="Calibri Light"/>
        </w:rPr>
        <w:lastRenderedPageBreak/>
        <w:t>KALENDAR IZRADBE I OBRANE ZAVRŠNOG RADA</w:t>
      </w:r>
      <w:bookmarkEnd w:id="55"/>
      <w:bookmarkEnd w:id="56"/>
      <w:bookmarkEnd w:id="57"/>
      <w:bookmarkEnd w:id="58"/>
      <w:bookmarkEnd w:id="59"/>
      <w:bookmarkEnd w:id="60"/>
      <w:bookmarkEnd w:id="61"/>
      <w:bookmarkEnd w:id="62"/>
      <w:bookmarkEnd w:id="63"/>
      <w:bookmarkEnd w:id="64"/>
      <w:bookmarkEnd w:id="65"/>
      <w:bookmarkEnd w:id="66"/>
      <w:bookmarkEnd w:id="67"/>
      <w:r w:rsidR="00E800E2" w:rsidRPr="00436637">
        <w:rPr>
          <w:rFonts w:ascii="Calibri Light" w:hAnsi="Calibri Light" w:cs="Calibri Light"/>
        </w:rPr>
        <w:t xml:space="preserve"> </w:t>
      </w:r>
    </w:p>
    <w:p w14:paraId="2BAB6A22" w14:textId="77777777" w:rsidR="00B4655F" w:rsidRPr="00436637" w:rsidRDefault="00B4655F" w:rsidP="00B4655F">
      <w:pPr>
        <w:rPr>
          <w:rFonts w:ascii="Calibri Light" w:hAnsi="Calibri Light" w:cs="Calibri Light"/>
        </w:rPr>
      </w:pPr>
    </w:p>
    <w:tbl>
      <w:tblPr>
        <w:tblStyle w:val="ivopisnatablicapopisa7"/>
        <w:tblW w:w="0" w:type="auto"/>
        <w:tblLook w:val="04A0" w:firstRow="1" w:lastRow="0" w:firstColumn="1" w:lastColumn="0" w:noHBand="0" w:noVBand="1"/>
      </w:tblPr>
      <w:tblGrid>
        <w:gridCol w:w="8788"/>
      </w:tblGrid>
      <w:tr w:rsidR="00E53BEA" w:rsidRPr="00436637" w14:paraId="04BCABBD" w14:textId="77777777" w:rsidTr="002416A6">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9004" w:type="dxa"/>
          </w:tcPr>
          <w:p w14:paraId="6A1362A8" w14:textId="77777777" w:rsidR="00E800E2" w:rsidRPr="00436637" w:rsidRDefault="00E800E2" w:rsidP="0025375E">
            <w:pPr>
              <w:rPr>
                <w:rStyle w:val="Neupadljivoisticanje"/>
                <w:rFonts w:ascii="Calibri Light" w:eastAsia="Calibri" w:hAnsi="Calibri Light" w:cs="Calibri Light"/>
                <w:sz w:val="22"/>
              </w:rPr>
            </w:pPr>
            <w:r w:rsidRPr="00790A9F">
              <w:rPr>
                <w:rStyle w:val="Neupadljivoisticanje"/>
                <w:rFonts w:ascii="Calibri Light" w:eastAsia="Calibri" w:hAnsi="Calibri Light" w:cs="Calibri Light"/>
                <w:sz w:val="24"/>
              </w:rPr>
              <w:t>KALENDAR IZRADBE I OBRANE ZAVRŠNOG RADA</w:t>
            </w:r>
          </w:p>
        </w:tc>
      </w:tr>
      <w:tr w:rsidR="00E53BEA" w:rsidRPr="00436637" w14:paraId="27F6791D" w14:textId="77777777" w:rsidTr="002416A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004" w:type="dxa"/>
          </w:tcPr>
          <w:p w14:paraId="551529EE" w14:textId="77777777" w:rsidR="003A7B91" w:rsidRPr="00436637" w:rsidRDefault="008A7390" w:rsidP="003A7B91">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Pr="00790A9F">
              <w:rPr>
                <w:rFonts w:ascii="Calibri Light" w:eastAsia="Calibri" w:hAnsi="Calibri Light" w:cs="Calibri Light"/>
                <w:b/>
                <w:color w:val="auto"/>
                <w:sz w:val="22"/>
              </w:rPr>
              <w:t>4</w:t>
            </w:r>
            <w:r w:rsidR="00446891" w:rsidRPr="00790A9F">
              <w:rPr>
                <w:rFonts w:ascii="Calibri Light" w:eastAsia="Calibri" w:hAnsi="Calibri Light" w:cs="Calibri Light"/>
                <w:b/>
                <w:color w:val="auto"/>
                <w:sz w:val="22"/>
              </w:rPr>
              <w:t xml:space="preserve">. </w:t>
            </w:r>
            <w:r w:rsidRPr="00790A9F">
              <w:rPr>
                <w:rFonts w:ascii="Calibri Light" w:eastAsia="Calibri" w:hAnsi="Calibri Light" w:cs="Calibri Light"/>
                <w:b/>
                <w:color w:val="auto"/>
                <w:sz w:val="22"/>
              </w:rPr>
              <w:t>listopada 2019</w:t>
            </w:r>
            <w:r w:rsidR="00E800E2" w:rsidRPr="00790A9F">
              <w:rPr>
                <w:rFonts w:ascii="Calibri Light" w:eastAsia="Calibri" w:hAnsi="Calibri Light" w:cs="Calibri Light"/>
                <w:b/>
                <w:color w:val="auto"/>
                <w:sz w:val="22"/>
              </w:rPr>
              <w:t xml:space="preserve">. </w:t>
            </w:r>
            <w:r w:rsidR="00E800E2" w:rsidRPr="00436637">
              <w:rPr>
                <w:rFonts w:ascii="Calibri Light" w:eastAsia="Calibri" w:hAnsi="Calibri Light" w:cs="Calibri Light"/>
                <w:color w:val="auto"/>
                <w:sz w:val="22"/>
              </w:rPr>
              <w:t xml:space="preserve">– objava </w:t>
            </w:r>
            <w:proofErr w:type="spellStart"/>
            <w:r w:rsidR="00E800E2" w:rsidRPr="00436637">
              <w:rPr>
                <w:rFonts w:ascii="Calibri Light" w:eastAsia="Calibri" w:hAnsi="Calibri Light" w:cs="Calibri Light"/>
                <w:color w:val="auto"/>
                <w:sz w:val="22"/>
              </w:rPr>
              <w:t>vremenika</w:t>
            </w:r>
            <w:proofErr w:type="spellEnd"/>
            <w:r w:rsidR="00E800E2" w:rsidRPr="00436637">
              <w:rPr>
                <w:rFonts w:ascii="Calibri Light" w:eastAsia="Calibri" w:hAnsi="Calibri Light" w:cs="Calibri Light"/>
                <w:color w:val="auto"/>
                <w:sz w:val="22"/>
              </w:rPr>
              <w:t xml:space="preserve"> izradbe i obrane završnog rada</w:t>
            </w:r>
          </w:p>
        </w:tc>
      </w:tr>
      <w:tr w:rsidR="00E53BEA" w:rsidRPr="00436637" w14:paraId="17875A43" w14:textId="77777777" w:rsidTr="002416A6">
        <w:trPr>
          <w:trHeight w:val="367"/>
        </w:trPr>
        <w:tc>
          <w:tcPr>
            <w:cnfStyle w:val="001000000000" w:firstRow="0" w:lastRow="0" w:firstColumn="1" w:lastColumn="0" w:oddVBand="0" w:evenVBand="0" w:oddHBand="0" w:evenHBand="0" w:firstRowFirstColumn="0" w:firstRowLastColumn="0" w:lastRowFirstColumn="0" w:lastRowLastColumn="0"/>
            <w:tcW w:w="9004" w:type="dxa"/>
          </w:tcPr>
          <w:p w14:paraId="3591055C" w14:textId="77777777" w:rsidR="00E800E2" w:rsidRPr="00436637" w:rsidRDefault="00B26C23" w:rsidP="00446891">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003A7B91" w:rsidRPr="00790A9F">
              <w:rPr>
                <w:rFonts w:ascii="Calibri Light" w:eastAsia="Calibri" w:hAnsi="Calibri Light" w:cs="Calibri Light"/>
                <w:b/>
                <w:color w:val="auto"/>
                <w:sz w:val="22"/>
              </w:rPr>
              <w:t>18. listopada 2019</w:t>
            </w:r>
            <w:r w:rsidR="00E800E2" w:rsidRPr="00790A9F">
              <w:rPr>
                <w:rFonts w:ascii="Calibri Light" w:eastAsia="Calibri" w:hAnsi="Calibri Light" w:cs="Calibri Light"/>
                <w:b/>
                <w:color w:val="auto"/>
                <w:sz w:val="22"/>
              </w:rPr>
              <w:t>.</w:t>
            </w:r>
            <w:r w:rsidR="00E800E2" w:rsidRPr="00436637">
              <w:rPr>
                <w:rFonts w:ascii="Calibri Light" w:eastAsia="Calibri" w:hAnsi="Calibri Light" w:cs="Calibri Light"/>
                <w:color w:val="auto"/>
                <w:sz w:val="22"/>
              </w:rPr>
              <w:t xml:space="preserve"> – donošenje tema za završni rad</w:t>
            </w:r>
          </w:p>
        </w:tc>
      </w:tr>
      <w:tr w:rsidR="00E53BEA" w:rsidRPr="00436637" w14:paraId="638FC46B" w14:textId="77777777" w:rsidTr="002416A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004" w:type="dxa"/>
          </w:tcPr>
          <w:p w14:paraId="3E9E8CE3" w14:textId="77777777" w:rsidR="00E800E2" w:rsidRPr="00436637" w:rsidRDefault="003A7B91" w:rsidP="0025375E">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Pr="00790A9F">
              <w:rPr>
                <w:rFonts w:ascii="Calibri Light" w:eastAsia="Calibri" w:hAnsi="Calibri Light" w:cs="Calibri Light"/>
                <w:b/>
                <w:color w:val="auto"/>
                <w:sz w:val="22"/>
              </w:rPr>
              <w:t>31. listopada 2019</w:t>
            </w:r>
            <w:r w:rsidR="00E800E2" w:rsidRPr="00436637">
              <w:rPr>
                <w:rFonts w:ascii="Calibri Light" w:eastAsia="Calibri" w:hAnsi="Calibri Light" w:cs="Calibri Light"/>
                <w:color w:val="auto"/>
                <w:sz w:val="22"/>
              </w:rPr>
              <w:t>. – učenici biraju teme za završni rad</w:t>
            </w:r>
          </w:p>
        </w:tc>
      </w:tr>
      <w:tr w:rsidR="00E53BEA" w:rsidRPr="00436637" w14:paraId="4B8D415B" w14:textId="77777777" w:rsidTr="002416A6">
        <w:trPr>
          <w:trHeight w:val="367"/>
        </w:trPr>
        <w:tc>
          <w:tcPr>
            <w:cnfStyle w:val="001000000000" w:firstRow="0" w:lastRow="0" w:firstColumn="1" w:lastColumn="0" w:oddVBand="0" w:evenVBand="0" w:oddHBand="0" w:evenHBand="0" w:firstRowFirstColumn="0" w:firstRowLastColumn="0" w:lastRowFirstColumn="0" w:lastRowLastColumn="0"/>
            <w:tcW w:w="9004" w:type="dxa"/>
          </w:tcPr>
          <w:p w14:paraId="1D6F228D" w14:textId="77777777" w:rsidR="0017151B" w:rsidRPr="00436637" w:rsidRDefault="003A7B91" w:rsidP="0025375E">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Pr="00790A9F">
              <w:rPr>
                <w:rFonts w:ascii="Calibri Light" w:eastAsia="Calibri" w:hAnsi="Calibri Light" w:cs="Calibri Light"/>
                <w:b/>
                <w:color w:val="auto"/>
                <w:sz w:val="22"/>
              </w:rPr>
              <w:t>30. studenog 2019</w:t>
            </w:r>
            <w:r w:rsidR="0017151B" w:rsidRPr="00790A9F">
              <w:rPr>
                <w:rFonts w:ascii="Calibri Light" w:eastAsia="Calibri" w:hAnsi="Calibri Light" w:cs="Calibri Light"/>
                <w:b/>
                <w:color w:val="auto"/>
                <w:sz w:val="22"/>
              </w:rPr>
              <w:t>.</w:t>
            </w:r>
            <w:r w:rsidR="0017151B" w:rsidRPr="00436637">
              <w:rPr>
                <w:rFonts w:ascii="Calibri Light" w:eastAsia="Calibri" w:hAnsi="Calibri Light" w:cs="Calibri Light"/>
                <w:color w:val="auto"/>
                <w:sz w:val="22"/>
              </w:rPr>
              <w:t xml:space="preserve"> – imenovanje povjerenstva za Obranu završnog rada</w:t>
            </w:r>
          </w:p>
        </w:tc>
      </w:tr>
      <w:tr w:rsidR="00E53BEA" w:rsidRPr="00436637" w14:paraId="7C325D30" w14:textId="77777777" w:rsidTr="002416A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004" w:type="dxa"/>
          </w:tcPr>
          <w:p w14:paraId="05111A80" w14:textId="77777777" w:rsidR="00E800E2" w:rsidRPr="00436637" w:rsidRDefault="00E800E2" w:rsidP="0025375E">
            <w:pPr>
              <w:rPr>
                <w:rStyle w:val="Neupadljivoisticanje"/>
                <w:rFonts w:ascii="Calibri Light" w:eastAsia="Calibri" w:hAnsi="Calibri Light" w:cs="Calibri Light"/>
                <w:sz w:val="22"/>
              </w:rPr>
            </w:pPr>
            <w:r w:rsidRPr="00436637">
              <w:rPr>
                <w:rStyle w:val="Neupadljivoisticanje"/>
                <w:rFonts w:ascii="Calibri Light" w:eastAsia="Calibri" w:hAnsi="Calibri Light" w:cs="Calibri Light"/>
                <w:sz w:val="22"/>
              </w:rPr>
              <w:t>PRIJAVA OBRANE ZAVRŠNOG RADA</w:t>
            </w:r>
          </w:p>
        </w:tc>
      </w:tr>
      <w:tr w:rsidR="00E53BEA" w:rsidRPr="00436637" w14:paraId="06B2EECB" w14:textId="77777777" w:rsidTr="002416A6">
        <w:trPr>
          <w:trHeight w:val="367"/>
        </w:trPr>
        <w:tc>
          <w:tcPr>
            <w:cnfStyle w:val="001000000000" w:firstRow="0" w:lastRow="0" w:firstColumn="1" w:lastColumn="0" w:oddVBand="0" w:evenVBand="0" w:oddHBand="0" w:evenHBand="0" w:firstRowFirstColumn="0" w:firstRowLastColumn="0" w:lastRowFirstColumn="0" w:lastRowLastColumn="0"/>
            <w:tcW w:w="9004" w:type="dxa"/>
          </w:tcPr>
          <w:p w14:paraId="332DFF96" w14:textId="77777777" w:rsidR="00E800E2" w:rsidRPr="00436637" w:rsidRDefault="003A7B91" w:rsidP="00B26C23">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Pr="00790A9F">
              <w:rPr>
                <w:rFonts w:ascii="Calibri Light" w:eastAsia="Calibri" w:hAnsi="Calibri Light" w:cs="Calibri Light"/>
                <w:b/>
                <w:color w:val="auto"/>
                <w:sz w:val="22"/>
              </w:rPr>
              <w:t>31. ožujka 2020</w:t>
            </w:r>
            <w:r w:rsidR="00E800E2" w:rsidRPr="00436637">
              <w:rPr>
                <w:rFonts w:ascii="Calibri Light" w:eastAsia="Calibri" w:hAnsi="Calibri Light" w:cs="Calibri Light"/>
                <w:color w:val="auto"/>
                <w:sz w:val="22"/>
              </w:rPr>
              <w:t>. - prijava za ljetni ispitni rok</w:t>
            </w:r>
          </w:p>
        </w:tc>
      </w:tr>
      <w:tr w:rsidR="00E53BEA" w:rsidRPr="00436637" w14:paraId="4F025813" w14:textId="77777777" w:rsidTr="002416A6">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04" w:type="dxa"/>
          </w:tcPr>
          <w:p w14:paraId="197F984C" w14:textId="77777777" w:rsidR="00E800E2" w:rsidRPr="00436637" w:rsidRDefault="00446891" w:rsidP="00D14AC1">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00D14AC1" w:rsidRPr="00790A9F">
              <w:rPr>
                <w:rFonts w:ascii="Calibri Light" w:eastAsia="Calibri" w:hAnsi="Calibri Light" w:cs="Calibri Light"/>
                <w:b/>
                <w:color w:val="auto"/>
                <w:sz w:val="22"/>
              </w:rPr>
              <w:t>8</w:t>
            </w:r>
            <w:r w:rsidR="003A7B91" w:rsidRPr="00790A9F">
              <w:rPr>
                <w:rFonts w:ascii="Calibri Light" w:eastAsia="Calibri" w:hAnsi="Calibri Light" w:cs="Calibri Light"/>
                <w:b/>
                <w:color w:val="auto"/>
                <w:sz w:val="22"/>
              </w:rPr>
              <w:t>. svibnja 2020</w:t>
            </w:r>
            <w:r w:rsidR="00E800E2" w:rsidRPr="00790A9F">
              <w:rPr>
                <w:rFonts w:ascii="Calibri Light" w:eastAsia="Calibri" w:hAnsi="Calibri Light" w:cs="Calibri Light"/>
                <w:b/>
                <w:color w:val="auto"/>
                <w:sz w:val="22"/>
              </w:rPr>
              <w:t>.</w:t>
            </w:r>
            <w:r w:rsidR="00E800E2" w:rsidRPr="00436637">
              <w:rPr>
                <w:rFonts w:ascii="Calibri Light" w:eastAsia="Calibri" w:hAnsi="Calibri Light" w:cs="Calibri Light"/>
                <w:color w:val="auto"/>
                <w:sz w:val="22"/>
              </w:rPr>
              <w:t xml:space="preserve"> – pisani dio izradbe koju je prihvatio mentor predati u urudžbeni zapisnik za ljetn</w:t>
            </w:r>
            <w:r w:rsidR="00B26C23" w:rsidRPr="00436637">
              <w:rPr>
                <w:rFonts w:ascii="Calibri Light" w:eastAsia="Calibri" w:hAnsi="Calibri Light" w:cs="Calibri Light"/>
                <w:color w:val="auto"/>
                <w:sz w:val="22"/>
              </w:rPr>
              <w:t>i ispitni rok, do</w:t>
            </w:r>
            <w:r w:rsidR="003A7B91" w:rsidRPr="00436637">
              <w:rPr>
                <w:rFonts w:ascii="Calibri Light" w:eastAsia="Calibri" w:hAnsi="Calibri Light" w:cs="Calibri Light"/>
                <w:color w:val="auto"/>
                <w:sz w:val="22"/>
              </w:rPr>
              <w:t xml:space="preserve"> </w:t>
            </w:r>
            <w:r w:rsidR="003A7B91" w:rsidRPr="00790A9F">
              <w:rPr>
                <w:rFonts w:ascii="Calibri Light" w:eastAsia="Calibri" w:hAnsi="Calibri Light" w:cs="Calibri Light"/>
                <w:b/>
                <w:color w:val="auto"/>
                <w:sz w:val="22"/>
              </w:rPr>
              <w:t>10. srpnja 2020</w:t>
            </w:r>
            <w:r w:rsidR="00E800E2" w:rsidRPr="00790A9F">
              <w:rPr>
                <w:rFonts w:ascii="Calibri Light" w:eastAsia="Calibri" w:hAnsi="Calibri Light" w:cs="Calibri Light"/>
                <w:b/>
                <w:color w:val="auto"/>
                <w:sz w:val="22"/>
              </w:rPr>
              <w:t xml:space="preserve">. </w:t>
            </w:r>
            <w:r w:rsidR="00E800E2" w:rsidRPr="00436637">
              <w:rPr>
                <w:rFonts w:ascii="Calibri Light" w:eastAsia="Calibri" w:hAnsi="Calibri Light" w:cs="Calibri Light"/>
                <w:color w:val="auto"/>
                <w:sz w:val="22"/>
              </w:rPr>
              <w:t>za jesenski ispitni rok</w:t>
            </w:r>
          </w:p>
        </w:tc>
      </w:tr>
      <w:tr w:rsidR="00E53BEA" w:rsidRPr="00436637" w14:paraId="33738607" w14:textId="77777777" w:rsidTr="002416A6">
        <w:trPr>
          <w:trHeight w:val="756"/>
        </w:trPr>
        <w:tc>
          <w:tcPr>
            <w:cnfStyle w:val="001000000000" w:firstRow="0" w:lastRow="0" w:firstColumn="1" w:lastColumn="0" w:oddVBand="0" w:evenVBand="0" w:oddHBand="0" w:evenHBand="0" w:firstRowFirstColumn="0" w:firstRowLastColumn="0" w:lastRowFirstColumn="0" w:lastRowLastColumn="0"/>
            <w:tcW w:w="9004" w:type="dxa"/>
          </w:tcPr>
          <w:p w14:paraId="27F9C126" w14:textId="77777777" w:rsidR="00E800E2" w:rsidRPr="00436637" w:rsidRDefault="003A7B91" w:rsidP="00B26C23">
            <w:pPr>
              <w:rPr>
                <w:rFonts w:ascii="Calibri Light" w:eastAsia="Calibri" w:hAnsi="Calibri Light" w:cs="Calibri Light"/>
                <w:color w:val="auto"/>
                <w:sz w:val="22"/>
              </w:rPr>
            </w:pPr>
            <w:r w:rsidRPr="00436637">
              <w:rPr>
                <w:rFonts w:ascii="Calibri Light" w:eastAsia="Calibri" w:hAnsi="Calibri Light" w:cs="Calibri Light"/>
                <w:color w:val="auto"/>
                <w:sz w:val="22"/>
              </w:rPr>
              <w:t xml:space="preserve">do </w:t>
            </w:r>
            <w:r w:rsidRPr="00790A9F">
              <w:rPr>
                <w:rFonts w:ascii="Calibri Light" w:eastAsia="Calibri" w:hAnsi="Calibri Light" w:cs="Calibri Light"/>
                <w:b/>
                <w:color w:val="auto"/>
                <w:sz w:val="22"/>
              </w:rPr>
              <w:t>30. studenog 2020</w:t>
            </w:r>
            <w:r w:rsidR="00E800E2" w:rsidRPr="00790A9F">
              <w:rPr>
                <w:rFonts w:ascii="Calibri Light" w:eastAsia="Calibri" w:hAnsi="Calibri Light" w:cs="Calibri Light"/>
                <w:b/>
                <w:color w:val="auto"/>
                <w:sz w:val="22"/>
              </w:rPr>
              <w:t>.</w:t>
            </w:r>
            <w:r w:rsidR="00E800E2" w:rsidRPr="00436637">
              <w:rPr>
                <w:rFonts w:ascii="Calibri Light" w:eastAsia="Calibri" w:hAnsi="Calibri Light" w:cs="Calibri Light"/>
                <w:color w:val="auto"/>
                <w:sz w:val="22"/>
              </w:rPr>
              <w:t xml:space="preserve"> – pisani dio izradbe koju je prihvatio mentor predati u urudžbeni zapisnik za zimski ispitni rok</w:t>
            </w:r>
          </w:p>
        </w:tc>
      </w:tr>
      <w:tr w:rsidR="00E53BEA" w:rsidRPr="00436637" w14:paraId="282DADF1" w14:textId="77777777" w:rsidTr="002416A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04" w:type="dxa"/>
          </w:tcPr>
          <w:p w14:paraId="71E98F5C" w14:textId="77777777" w:rsidR="00E800E2" w:rsidRPr="00790A9F" w:rsidRDefault="00E800E2" w:rsidP="0025375E">
            <w:pPr>
              <w:rPr>
                <w:rStyle w:val="Neupadljivoisticanje"/>
                <w:rFonts w:ascii="Calibri Light" w:eastAsia="Calibri" w:hAnsi="Calibri Light" w:cs="Calibri Light"/>
                <w:sz w:val="24"/>
              </w:rPr>
            </w:pPr>
            <w:r w:rsidRPr="00790A9F">
              <w:rPr>
                <w:rStyle w:val="Neupadljivoisticanje"/>
                <w:rFonts w:ascii="Calibri Light" w:eastAsia="Calibri" w:hAnsi="Calibri Light" w:cs="Calibri Light"/>
                <w:sz w:val="24"/>
              </w:rPr>
              <w:t>OBRANA ZAVRŠNOG RADA</w:t>
            </w:r>
          </w:p>
        </w:tc>
      </w:tr>
      <w:tr w:rsidR="00E53BEA" w:rsidRPr="00436637" w14:paraId="137993CD" w14:textId="77777777" w:rsidTr="002416A6">
        <w:trPr>
          <w:trHeight w:val="389"/>
        </w:trPr>
        <w:tc>
          <w:tcPr>
            <w:cnfStyle w:val="001000000000" w:firstRow="0" w:lastRow="0" w:firstColumn="1" w:lastColumn="0" w:oddVBand="0" w:evenVBand="0" w:oddHBand="0" w:evenHBand="0" w:firstRowFirstColumn="0" w:firstRowLastColumn="0" w:lastRowFirstColumn="0" w:lastRowLastColumn="0"/>
            <w:tcW w:w="9004" w:type="dxa"/>
          </w:tcPr>
          <w:p w14:paraId="7B76B137" w14:textId="77777777" w:rsidR="00E800E2" w:rsidRPr="00436637" w:rsidRDefault="0017151B" w:rsidP="00B26C23">
            <w:pPr>
              <w:rPr>
                <w:rFonts w:ascii="Calibri Light" w:eastAsia="Calibri" w:hAnsi="Calibri Light" w:cs="Calibri Light"/>
                <w:color w:val="auto"/>
                <w:sz w:val="22"/>
              </w:rPr>
            </w:pPr>
            <w:r w:rsidRPr="00790A9F">
              <w:rPr>
                <w:rFonts w:ascii="Calibri Light" w:eastAsia="Calibri" w:hAnsi="Calibri Light" w:cs="Calibri Light"/>
                <w:b/>
                <w:color w:val="auto"/>
                <w:sz w:val="22"/>
              </w:rPr>
              <w:t>2</w:t>
            </w:r>
            <w:r w:rsidR="00A86B22">
              <w:rPr>
                <w:rFonts w:ascii="Calibri Light" w:eastAsia="Calibri" w:hAnsi="Calibri Light" w:cs="Calibri Light"/>
                <w:b/>
                <w:color w:val="auto"/>
                <w:sz w:val="22"/>
              </w:rPr>
              <w:t>9</w:t>
            </w:r>
            <w:r w:rsidR="003A7B91" w:rsidRPr="00790A9F">
              <w:rPr>
                <w:rFonts w:ascii="Calibri Light" w:eastAsia="Calibri" w:hAnsi="Calibri Light" w:cs="Calibri Light"/>
                <w:b/>
                <w:color w:val="auto"/>
                <w:sz w:val="22"/>
              </w:rPr>
              <w:t>. svibnja 2020</w:t>
            </w:r>
            <w:r w:rsidRPr="00436637">
              <w:rPr>
                <w:rFonts w:ascii="Calibri Light" w:eastAsia="Calibri" w:hAnsi="Calibri Light" w:cs="Calibri Light"/>
                <w:color w:val="auto"/>
                <w:sz w:val="22"/>
              </w:rPr>
              <w:t>. – sjednica P</w:t>
            </w:r>
            <w:r w:rsidR="00E800E2" w:rsidRPr="00436637">
              <w:rPr>
                <w:rFonts w:ascii="Calibri Light" w:eastAsia="Calibri" w:hAnsi="Calibri Light" w:cs="Calibri Light"/>
                <w:color w:val="auto"/>
                <w:sz w:val="22"/>
              </w:rPr>
              <w:t>rosudbenog odbora</w:t>
            </w:r>
          </w:p>
        </w:tc>
      </w:tr>
      <w:tr w:rsidR="00E53BEA" w:rsidRPr="00436637" w14:paraId="28BCD8F2" w14:textId="77777777" w:rsidTr="002416A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04" w:type="dxa"/>
          </w:tcPr>
          <w:p w14:paraId="3A27ED06" w14:textId="77777777" w:rsidR="00E800E2" w:rsidRPr="00A86B22" w:rsidRDefault="00A86B22" w:rsidP="00A86B22">
            <w:pPr>
              <w:rPr>
                <w:rFonts w:ascii="Calibri Light" w:eastAsia="Calibri" w:hAnsi="Calibri Light" w:cs="Calibri Light"/>
                <w:sz w:val="22"/>
              </w:rPr>
            </w:pPr>
            <w:r>
              <w:rPr>
                <w:rFonts w:ascii="Calibri Light" w:eastAsia="Calibri" w:hAnsi="Calibri Light" w:cs="Calibri Light"/>
                <w:b/>
                <w:sz w:val="22"/>
              </w:rPr>
              <w:t>3.,4. i 5.</w:t>
            </w:r>
            <w:r w:rsidR="003C6ECD" w:rsidRPr="00A86B22">
              <w:rPr>
                <w:rFonts w:ascii="Calibri Light" w:eastAsia="Calibri" w:hAnsi="Calibri Light" w:cs="Calibri Light"/>
                <w:b/>
                <w:sz w:val="22"/>
              </w:rPr>
              <w:t>lipnja 2020</w:t>
            </w:r>
            <w:r w:rsidR="00E800E2" w:rsidRPr="00A86B22">
              <w:rPr>
                <w:rFonts w:ascii="Calibri Light" w:eastAsia="Calibri" w:hAnsi="Calibri Light" w:cs="Calibri Light"/>
                <w:b/>
                <w:sz w:val="22"/>
              </w:rPr>
              <w:t>.</w:t>
            </w:r>
            <w:r w:rsidR="00E800E2" w:rsidRPr="00A86B22">
              <w:rPr>
                <w:rFonts w:ascii="Calibri Light" w:eastAsia="Calibri" w:hAnsi="Calibri Light" w:cs="Calibri Light"/>
                <w:sz w:val="22"/>
              </w:rPr>
              <w:t xml:space="preserve"> – ljetni ispitni rok</w:t>
            </w:r>
          </w:p>
        </w:tc>
      </w:tr>
      <w:tr w:rsidR="00E53BEA" w:rsidRPr="00436637" w14:paraId="53C838E8" w14:textId="77777777" w:rsidTr="002416A6">
        <w:trPr>
          <w:trHeight w:val="389"/>
        </w:trPr>
        <w:tc>
          <w:tcPr>
            <w:cnfStyle w:val="001000000000" w:firstRow="0" w:lastRow="0" w:firstColumn="1" w:lastColumn="0" w:oddVBand="0" w:evenVBand="0" w:oddHBand="0" w:evenHBand="0" w:firstRowFirstColumn="0" w:firstRowLastColumn="0" w:lastRowFirstColumn="0" w:lastRowLastColumn="0"/>
            <w:tcW w:w="9004" w:type="dxa"/>
          </w:tcPr>
          <w:p w14:paraId="6FDB869D" w14:textId="77777777" w:rsidR="00E800E2" w:rsidRPr="00436637" w:rsidRDefault="00A6215E" w:rsidP="0025375E">
            <w:pPr>
              <w:rPr>
                <w:rFonts w:ascii="Calibri Light" w:eastAsia="Calibri" w:hAnsi="Calibri Light" w:cs="Calibri Light"/>
                <w:color w:val="auto"/>
                <w:sz w:val="22"/>
              </w:rPr>
            </w:pPr>
            <w:r>
              <w:rPr>
                <w:rFonts w:ascii="Calibri Light" w:eastAsia="Calibri" w:hAnsi="Calibri Light" w:cs="Calibri Light"/>
                <w:b/>
                <w:color w:val="auto"/>
                <w:sz w:val="22"/>
              </w:rPr>
              <w:t>5</w:t>
            </w:r>
            <w:r w:rsidR="003A7B91" w:rsidRPr="00790A9F">
              <w:rPr>
                <w:rFonts w:ascii="Calibri Light" w:eastAsia="Calibri" w:hAnsi="Calibri Light" w:cs="Calibri Light"/>
                <w:b/>
                <w:color w:val="auto"/>
                <w:sz w:val="22"/>
              </w:rPr>
              <w:t>. lipnja 2020</w:t>
            </w:r>
            <w:r w:rsidR="0017151B" w:rsidRPr="00790A9F">
              <w:rPr>
                <w:rFonts w:ascii="Calibri Light" w:eastAsia="Calibri" w:hAnsi="Calibri Light" w:cs="Calibri Light"/>
                <w:b/>
                <w:color w:val="auto"/>
                <w:sz w:val="22"/>
              </w:rPr>
              <w:t>.</w:t>
            </w:r>
            <w:r w:rsidR="0017151B" w:rsidRPr="00436637">
              <w:rPr>
                <w:rFonts w:ascii="Calibri Light" w:eastAsia="Calibri" w:hAnsi="Calibri Light" w:cs="Calibri Light"/>
                <w:color w:val="auto"/>
                <w:sz w:val="22"/>
              </w:rPr>
              <w:t xml:space="preserve"> – sjednica P</w:t>
            </w:r>
            <w:r w:rsidR="00E800E2" w:rsidRPr="00436637">
              <w:rPr>
                <w:rFonts w:ascii="Calibri Light" w:eastAsia="Calibri" w:hAnsi="Calibri Light" w:cs="Calibri Light"/>
                <w:color w:val="auto"/>
                <w:sz w:val="22"/>
              </w:rPr>
              <w:t>rosudbenog odbora</w:t>
            </w:r>
          </w:p>
        </w:tc>
      </w:tr>
      <w:tr w:rsidR="00E53BEA" w:rsidRPr="00436637" w14:paraId="7251A768" w14:textId="77777777" w:rsidTr="002416A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04" w:type="dxa"/>
          </w:tcPr>
          <w:p w14:paraId="433C107F" w14:textId="77777777" w:rsidR="00E800E2" w:rsidRPr="00436637" w:rsidRDefault="003A7B91" w:rsidP="0025375E">
            <w:pPr>
              <w:rPr>
                <w:rFonts w:ascii="Calibri Light" w:eastAsia="Calibri" w:hAnsi="Calibri Light" w:cs="Calibri Light"/>
                <w:color w:val="auto"/>
                <w:sz w:val="22"/>
              </w:rPr>
            </w:pPr>
            <w:r w:rsidRPr="00790A9F">
              <w:rPr>
                <w:rFonts w:ascii="Calibri Light" w:eastAsia="Calibri" w:hAnsi="Calibri Light" w:cs="Calibri Light"/>
                <w:b/>
                <w:color w:val="auto"/>
                <w:sz w:val="22"/>
              </w:rPr>
              <w:t>24. kolovoza 2020</w:t>
            </w:r>
            <w:r w:rsidR="0017151B" w:rsidRPr="00790A9F">
              <w:rPr>
                <w:rFonts w:ascii="Calibri Light" w:eastAsia="Calibri" w:hAnsi="Calibri Light" w:cs="Calibri Light"/>
                <w:b/>
                <w:color w:val="auto"/>
                <w:sz w:val="22"/>
              </w:rPr>
              <w:t>.</w:t>
            </w:r>
            <w:r w:rsidR="0017151B" w:rsidRPr="00436637">
              <w:rPr>
                <w:rFonts w:ascii="Calibri Light" w:eastAsia="Calibri" w:hAnsi="Calibri Light" w:cs="Calibri Light"/>
                <w:color w:val="auto"/>
                <w:sz w:val="22"/>
              </w:rPr>
              <w:t xml:space="preserve"> – sjednica P</w:t>
            </w:r>
            <w:r w:rsidR="00E800E2" w:rsidRPr="00436637">
              <w:rPr>
                <w:rFonts w:ascii="Calibri Light" w:eastAsia="Calibri" w:hAnsi="Calibri Light" w:cs="Calibri Light"/>
                <w:color w:val="auto"/>
                <w:sz w:val="22"/>
              </w:rPr>
              <w:t>rosudbenog odbora</w:t>
            </w:r>
          </w:p>
        </w:tc>
      </w:tr>
      <w:tr w:rsidR="00E53BEA" w:rsidRPr="00436637" w14:paraId="571C89A7" w14:textId="77777777" w:rsidTr="002416A6">
        <w:trPr>
          <w:trHeight w:val="389"/>
        </w:trPr>
        <w:tc>
          <w:tcPr>
            <w:cnfStyle w:val="001000000000" w:firstRow="0" w:lastRow="0" w:firstColumn="1" w:lastColumn="0" w:oddVBand="0" w:evenVBand="0" w:oddHBand="0" w:evenHBand="0" w:firstRowFirstColumn="0" w:firstRowLastColumn="0" w:lastRowFirstColumn="0" w:lastRowLastColumn="0"/>
            <w:tcW w:w="9004" w:type="dxa"/>
          </w:tcPr>
          <w:p w14:paraId="419047BA" w14:textId="77777777" w:rsidR="00E800E2" w:rsidRPr="00436637" w:rsidRDefault="003A7B91" w:rsidP="0025375E">
            <w:pPr>
              <w:rPr>
                <w:rFonts w:ascii="Calibri Light" w:eastAsia="Calibri" w:hAnsi="Calibri Light" w:cs="Calibri Light"/>
                <w:color w:val="auto"/>
                <w:sz w:val="22"/>
              </w:rPr>
            </w:pPr>
            <w:r w:rsidRPr="00790A9F">
              <w:rPr>
                <w:rFonts w:ascii="Calibri Light" w:eastAsia="Calibri" w:hAnsi="Calibri Light" w:cs="Calibri Light"/>
                <w:b/>
                <w:color w:val="auto"/>
                <w:sz w:val="22"/>
              </w:rPr>
              <w:t>25. kolovoza 2020</w:t>
            </w:r>
            <w:r w:rsidR="00E800E2" w:rsidRPr="00436637">
              <w:rPr>
                <w:rFonts w:ascii="Calibri Light" w:eastAsia="Calibri" w:hAnsi="Calibri Light" w:cs="Calibri Light"/>
                <w:color w:val="auto"/>
                <w:sz w:val="22"/>
              </w:rPr>
              <w:t>. – jesenski ispitni rok</w:t>
            </w:r>
          </w:p>
        </w:tc>
      </w:tr>
      <w:tr w:rsidR="00E53BEA" w:rsidRPr="00436637" w14:paraId="4791FCA9" w14:textId="77777777" w:rsidTr="002416A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04" w:type="dxa"/>
          </w:tcPr>
          <w:p w14:paraId="7CD9B8C3" w14:textId="77777777" w:rsidR="00E800E2" w:rsidRPr="00436637" w:rsidRDefault="003A7B91" w:rsidP="0025375E">
            <w:pPr>
              <w:rPr>
                <w:rFonts w:ascii="Calibri Light" w:eastAsia="Calibri" w:hAnsi="Calibri Light" w:cs="Calibri Light"/>
                <w:color w:val="auto"/>
                <w:sz w:val="22"/>
              </w:rPr>
            </w:pPr>
            <w:r w:rsidRPr="00790A9F">
              <w:rPr>
                <w:rFonts w:ascii="Calibri Light" w:eastAsia="Calibri" w:hAnsi="Calibri Light" w:cs="Calibri Light"/>
                <w:b/>
                <w:color w:val="auto"/>
                <w:sz w:val="22"/>
              </w:rPr>
              <w:t>27. kolovoza 2020</w:t>
            </w:r>
            <w:r w:rsidR="0017151B" w:rsidRPr="00790A9F">
              <w:rPr>
                <w:rFonts w:ascii="Calibri Light" w:eastAsia="Calibri" w:hAnsi="Calibri Light" w:cs="Calibri Light"/>
                <w:b/>
                <w:color w:val="auto"/>
                <w:sz w:val="22"/>
              </w:rPr>
              <w:t>.</w:t>
            </w:r>
            <w:r w:rsidR="0017151B" w:rsidRPr="00436637">
              <w:rPr>
                <w:rFonts w:ascii="Calibri Light" w:eastAsia="Calibri" w:hAnsi="Calibri Light" w:cs="Calibri Light"/>
                <w:color w:val="auto"/>
                <w:sz w:val="22"/>
              </w:rPr>
              <w:t xml:space="preserve"> – sjednica P</w:t>
            </w:r>
            <w:r w:rsidR="00E800E2" w:rsidRPr="00436637">
              <w:rPr>
                <w:rFonts w:ascii="Calibri Light" w:eastAsia="Calibri" w:hAnsi="Calibri Light" w:cs="Calibri Light"/>
                <w:color w:val="auto"/>
                <w:sz w:val="22"/>
              </w:rPr>
              <w:t>rosudbenog odbora (Nakon SNV)</w:t>
            </w:r>
          </w:p>
        </w:tc>
      </w:tr>
      <w:tr w:rsidR="00E53BEA" w:rsidRPr="00436637" w14:paraId="21806B1F" w14:textId="77777777" w:rsidTr="002416A6">
        <w:trPr>
          <w:trHeight w:val="389"/>
        </w:trPr>
        <w:tc>
          <w:tcPr>
            <w:cnfStyle w:val="001000000000" w:firstRow="0" w:lastRow="0" w:firstColumn="1" w:lastColumn="0" w:oddVBand="0" w:evenVBand="0" w:oddHBand="0" w:evenHBand="0" w:firstRowFirstColumn="0" w:firstRowLastColumn="0" w:lastRowFirstColumn="0" w:lastRowLastColumn="0"/>
            <w:tcW w:w="9004" w:type="dxa"/>
          </w:tcPr>
          <w:p w14:paraId="4696C7EB" w14:textId="77777777" w:rsidR="00E800E2" w:rsidRPr="00436637" w:rsidRDefault="00E800E2" w:rsidP="0025375E">
            <w:pPr>
              <w:rPr>
                <w:rStyle w:val="Neupadljivoisticanje"/>
                <w:rFonts w:ascii="Calibri Light" w:eastAsia="Calibri" w:hAnsi="Calibri Light" w:cs="Calibri Light"/>
                <w:sz w:val="22"/>
              </w:rPr>
            </w:pPr>
            <w:r w:rsidRPr="00436637">
              <w:rPr>
                <w:rStyle w:val="Neupadljivoisticanje"/>
                <w:rFonts w:ascii="Calibri Light" w:eastAsia="Calibri" w:hAnsi="Calibri Light" w:cs="Calibri Light"/>
                <w:sz w:val="22"/>
              </w:rPr>
              <w:t>SVEČANA PODJELA SVJEDODŽBI ZAVRŠNIM RAZREDIMA</w:t>
            </w:r>
          </w:p>
        </w:tc>
      </w:tr>
      <w:tr w:rsidR="00E53BEA" w:rsidRPr="00436637" w14:paraId="7AB72183" w14:textId="77777777" w:rsidTr="002416A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04" w:type="dxa"/>
          </w:tcPr>
          <w:p w14:paraId="569A5B8D" w14:textId="77777777" w:rsidR="00E800E2" w:rsidRPr="00436637" w:rsidRDefault="00A6215E" w:rsidP="0025375E">
            <w:pPr>
              <w:rPr>
                <w:rFonts w:ascii="Calibri Light" w:eastAsia="Calibri" w:hAnsi="Calibri Light" w:cs="Calibri Light"/>
                <w:color w:val="auto"/>
                <w:sz w:val="22"/>
              </w:rPr>
            </w:pPr>
            <w:r>
              <w:rPr>
                <w:rFonts w:ascii="Calibri Light" w:eastAsia="Calibri" w:hAnsi="Calibri Light" w:cs="Calibri Light"/>
                <w:b/>
                <w:color w:val="auto"/>
                <w:sz w:val="22"/>
              </w:rPr>
              <w:t>10</w:t>
            </w:r>
            <w:r w:rsidR="003A7B91" w:rsidRPr="00790A9F">
              <w:rPr>
                <w:rFonts w:ascii="Calibri Light" w:eastAsia="Calibri" w:hAnsi="Calibri Light" w:cs="Calibri Light"/>
                <w:b/>
                <w:color w:val="auto"/>
                <w:sz w:val="22"/>
              </w:rPr>
              <w:t>. lipnja 2020</w:t>
            </w:r>
            <w:r w:rsidR="00720920" w:rsidRPr="00436637">
              <w:rPr>
                <w:rFonts w:ascii="Calibri Light" w:eastAsia="Calibri" w:hAnsi="Calibri Light" w:cs="Calibri Light"/>
                <w:color w:val="auto"/>
                <w:sz w:val="22"/>
              </w:rPr>
              <w:t>.</w:t>
            </w:r>
          </w:p>
        </w:tc>
      </w:tr>
      <w:tr w:rsidR="00E53BEA" w:rsidRPr="00436637" w14:paraId="7800BB49" w14:textId="77777777" w:rsidTr="002416A6">
        <w:trPr>
          <w:trHeight w:val="389"/>
        </w:trPr>
        <w:tc>
          <w:tcPr>
            <w:cnfStyle w:val="001000000000" w:firstRow="0" w:lastRow="0" w:firstColumn="1" w:lastColumn="0" w:oddVBand="0" w:evenVBand="0" w:oddHBand="0" w:evenHBand="0" w:firstRowFirstColumn="0" w:firstRowLastColumn="0" w:lastRowFirstColumn="0" w:lastRowLastColumn="0"/>
            <w:tcW w:w="9004" w:type="dxa"/>
          </w:tcPr>
          <w:p w14:paraId="5E8D9101" w14:textId="77777777" w:rsidR="00E800E2" w:rsidRPr="00436637" w:rsidRDefault="00E800E2" w:rsidP="0025375E">
            <w:pPr>
              <w:rPr>
                <w:rStyle w:val="Neupadljivoisticanje"/>
                <w:rFonts w:ascii="Calibri Light" w:eastAsia="Calibri" w:hAnsi="Calibri Light" w:cs="Calibri Light"/>
                <w:sz w:val="22"/>
              </w:rPr>
            </w:pPr>
            <w:r w:rsidRPr="00436637">
              <w:rPr>
                <w:rStyle w:val="Neupadljivoisticanje"/>
                <w:rFonts w:ascii="Calibri Light" w:eastAsia="Calibri" w:hAnsi="Calibri Light" w:cs="Calibri Light"/>
                <w:sz w:val="22"/>
              </w:rPr>
              <w:t>PODJELA SVJEDODŽBI UČENICIMA NAKON JESENSKOG ROKA</w:t>
            </w:r>
          </w:p>
        </w:tc>
      </w:tr>
      <w:tr w:rsidR="00E53BEA" w:rsidRPr="00436637" w14:paraId="47BDB24C" w14:textId="77777777" w:rsidTr="002416A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004" w:type="dxa"/>
          </w:tcPr>
          <w:p w14:paraId="4F1DDD40" w14:textId="77777777" w:rsidR="00E800E2" w:rsidRPr="00790A9F" w:rsidRDefault="003A7B91" w:rsidP="0029370E">
            <w:pPr>
              <w:rPr>
                <w:rFonts w:ascii="Calibri Light" w:eastAsia="Calibri" w:hAnsi="Calibri Light" w:cs="Calibri Light"/>
                <w:b/>
                <w:color w:val="auto"/>
                <w:sz w:val="22"/>
              </w:rPr>
            </w:pPr>
            <w:r w:rsidRPr="00790A9F">
              <w:rPr>
                <w:rFonts w:ascii="Calibri Light" w:eastAsia="Calibri" w:hAnsi="Calibri Light" w:cs="Calibri Light"/>
                <w:b/>
                <w:color w:val="auto"/>
                <w:sz w:val="22"/>
              </w:rPr>
              <w:t>28. kolovoza 2020.</w:t>
            </w:r>
            <w:r w:rsidR="00E800E2" w:rsidRPr="00790A9F">
              <w:rPr>
                <w:rFonts w:ascii="Calibri Light" w:eastAsia="Calibri" w:hAnsi="Calibri Light" w:cs="Calibri Light"/>
                <w:b/>
                <w:color w:val="auto"/>
                <w:sz w:val="22"/>
              </w:rPr>
              <w:t>.</w:t>
            </w:r>
          </w:p>
        </w:tc>
      </w:tr>
    </w:tbl>
    <w:p w14:paraId="536DE37A" w14:textId="77777777" w:rsidR="003F0A1E" w:rsidRPr="00436637" w:rsidRDefault="00324DC1" w:rsidP="0025375E">
      <w:pPr>
        <w:rPr>
          <w:rFonts w:ascii="Calibri Light" w:hAnsi="Calibri Light" w:cs="Calibri Light"/>
          <w:b/>
          <w:bCs/>
          <w:i/>
          <w:iCs/>
        </w:rPr>
      </w:pPr>
      <w:bookmarkStart w:id="68" w:name="_Toc367779240"/>
      <w:bookmarkStart w:id="69" w:name="_Toc367779425"/>
      <w:bookmarkStart w:id="70" w:name="_Toc399329301"/>
      <w:bookmarkStart w:id="71" w:name="_Toc399330116"/>
      <w:bookmarkStart w:id="72" w:name="_Toc399330161"/>
      <w:bookmarkStart w:id="73" w:name="_Toc399402748"/>
      <w:bookmarkStart w:id="74" w:name="_Toc430545729"/>
      <w:bookmarkStart w:id="75" w:name="_Toc430549664"/>
      <w:r w:rsidRPr="00436637">
        <w:rPr>
          <w:rFonts w:ascii="Calibri Light" w:hAnsi="Calibri Light" w:cs="Calibri Light"/>
          <w:b/>
          <w:bCs/>
          <w:i/>
          <w:iCs/>
        </w:rPr>
        <w:br/>
      </w:r>
    </w:p>
    <w:p w14:paraId="39BC9F4E" w14:textId="77777777" w:rsidR="00B26C23" w:rsidRPr="00436637" w:rsidRDefault="00B26C23" w:rsidP="0025375E">
      <w:pPr>
        <w:rPr>
          <w:rFonts w:ascii="Calibri Light" w:hAnsi="Calibri Light" w:cs="Calibri Light"/>
          <w:b/>
          <w:bCs/>
          <w:i/>
          <w:iCs/>
        </w:rPr>
      </w:pPr>
    </w:p>
    <w:p w14:paraId="143840F7" w14:textId="77777777" w:rsidR="00B26C23" w:rsidRPr="00436637" w:rsidRDefault="00B26C23" w:rsidP="0025375E">
      <w:pPr>
        <w:rPr>
          <w:rFonts w:ascii="Calibri Light" w:hAnsi="Calibri Light" w:cs="Calibri Light"/>
          <w:b/>
          <w:bCs/>
          <w:i/>
          <w:iCs/>
        </w:rPr>
      </w:pPr>
    </w:p>
    <w:p w14:paraId="4D20FE19" w14:textId="77777777" w:rsidR="00B26C23" w:rsidRPr="00436637" w:rsidRDefault="00B26C23" w:rsidP="0025375E">
      <w:pPr>
        <w:rPr>
          <w:rFonts w:ascii="Calibri Light" w:hAnsi="Calibri Light" w:cs="Calibri Light"/>
          <w:b/>
          <w:bCs/>
          <w:i/>
          <w:iCs/>
        </w:rPr>
      </w:pPr>
    </w:p>
    <w:p w14:paraId="05C0F208" w14:textId="77777777" w:rsidR="00B26C23" w:rsidRPr="00436637" w:rsidRDefault="00B26C23" w:rsidP="0025375E">
      <w:pPr>
        <w:rPr>
          <w:rFonts w:ascii="Calibri Light" w:hAnsi="Calibri Light" w:cs="Calibri Light"/>
          <w:b/>
          <w:bCs/>
          <w:i/>
          <w:iCs/>
        </w:rPr>
      </w:pPr>
    </w:p>
    <w:p w14:paraId="5611D46D" w14:textId="77777777" w:rsidR="006F7866" w:rsidRPr="00436637" w:rsidRDefault="006F7866" w:rsidP="0025375E">
      <w:pPr>
        <w:rPr>
          <w:rFonts w:ascii="Calibri Light" w:hAnsi="Calibri Light" w:cs="Calibri Light"/>
          <w:b/>
          <w:bCs/>
          <w:i/>
          <w:iCs/>
        </w:rPr>
      </w:pPr>
    </w:p>
    <w:p w14:paraId="050F4A4B" w14:textId="77777777" w:rsidR="006F7866" w:rsidRPr="00436637" w:rsidRDefault="006F7866" w:rsidP="0025375E">
      <w:pPr>
        <w:rPr>
          <w:rFonts w:ascii="Calibri Light" w:hAnsi="Calibri Light" w:cs="Calibri Light"/>
          <w:b/>
          <w:bCs/>
          <w:i/>
          <w:iCs/>
        </w:rPr>
      </w:pPr>
    </w:p>
    <w:p w14:paraId="36A1D9EA" w14:textId="77777777" w:rsidR="00F36BBA" w:rsidRPr="00436637" w:rsidRDefault="00F36BBA" w:rsidP="0025375E">
      <w:pPr>
        <w:rPr>
          <w:rFonts w:ascii="Calibri Light" w:hAnsi="Calibri Light" w:cs="Calibri Light"/>
          <w:b/>
          <w:bCs/>
          <w:i/>
          <w:iCs/>
        </w:rPr>
      </w:pPr>
    </w:p>
    <w:p w14:paraId="7A31C876" w14:textId="77777777" w:rsidR="003F0A1E" w:rsidRPr="00436637" w:rsidRDefault="007C5D96" w:rsidP="003A1150">
      <w:pPr>
        <w:pStyle w:val="Naslov3"/>
        <w:rPr>
          <w:rFonts w:ascii="Calibri Light" w:eastAsiaTheme="minorEastAsia" w:hAnsi="Calibri Light" w:cs="Calibri Light"/>
          <w:lang w:eastAsia="hr-HR"/>
        </w:rPr>
      </w:pPr>
      <w:bookmarkStart w:id="76" w:name="_Toc461536939"/>
      <w:bookmarkStart w:id="77" w:name="_Toc461537658"/>
      <w:bookmarkStart w:id="78" w:name="_Toc461538330"/>
      <w:bookmarkStart w:id="79" w:name="_Toc461538361"/>
      <w:bookmarkStart w:id="80" w:name="_Toc461538443"/>
      <w:bookmarkStart w:id="81" w:name="_Toc461538475"/>
      <w:bookmarkStart w:id="82" w:name="_Toc525541478"/>
      <w:bookmarkStart w:id="83" w:name="_Toc525541756"/>
      <w:bookmarkStart w:id="84" w:name="_Toc20392224"/>
      <w:r w:rsidRPr="00436637">
        <w:rPr>
          <w:rFonts w:ascii="Calibri Light" w:eastAsiaTheme="minorEastAsia" w:hAnsi="Calibri Light" w:cs="Calibri Light"/>
          <w:lang w:eastAsia="hr-HR"/>
        </w:rPr>
        <w:lastRenderedPageBreak/>
        <w:t>DNEVNA I TJEDNA ORGANIZACIJA RADA</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2E44AA1" w14:textId="77777777" w:rsidR="000A7C70" w:rsidRPr="00436637" w:rsidRDefault="000A7C70" w:rsidP="000A7C70">
      <w:pPr>
        <w:rPr>
          <w:rFonts w:ascii="Calibri Light" w:hAnsi="Calibri Light" w:cs="Calibri Light"/>
        </w:rPr>
      </w:pPr>
    </w:p>
    <w:p w14:paraId="6B0FF4C0" w14:textId="77777777" w:rsidR="007C5D96" w:rsidRPr="00436637" w:rsidRDefault="007C5D96" w:rsidP="0025375E">
      <w:pPr>
        <w:rPr>
          <w:rFonts w:ascii="Calibri Light" w:hAnsi="Calibri Light" w:cs="Calibri Light"/>
          <w:bCs/>
          <w:iCs/>
        </w:rPr>
      </w:pPr>
      <w:r w:rsidRPr="00436637">
        <w:rPr>
          <w:rFonts w:ascii="Calibri Light" w:hAnsi="Calibri Light" w:cs="Calibri Light"/>
          <w:bCs/>
          <w:iCs/>
        </w:rPr>
        <w:t>Nastava se u Srednjoj školi</w:t>
      </w:r>
      <w:r w:rsidR="005B3294" w:rsidRPr="00436637">
        <w:rPr>
          <w:rFonts w:ascii="Calibri Light" w:hAnsi="Calibri Light" w:cs="Calibri Light"/>
          <w:bCs/>
          <w:iCs/>
        </w:rPr>
        <w:t xml:space="preserve"> Jelkovec </w:t>
      </w:r>
      <w:r w:rsidRPr="00436637">
        <w:rPr>
          <w:rFonts w:ascii="Calibri Light" w:hAnsi="Calibri Light" w:cs="Calibri Light"/>
          <w:bCs/>
          <w:iCs/>
        </w:rPr>
        <w:t>odvija u jednoj smjeni, na adresi Vladi</w:t>
      </w:r>
      <w:r w:rsidR="00E800E2" w:rsidRPr="00436637">
        <w:rPr>
          <w:rFonts w:ascii="Calibri Light" w:hAnsi="Calibri Light" w:cs="Calibri Light"/>
          <w:bCs/>
          <w:iCs/>
        </w:rPr>
        <w:t>mira Stahuljaka 1, u Sesvetama.</w:t>
      </w:r>
    </w:p>
    <w:p w14:paraId="5E2D6A07" w14:textId="77777777" w:rsidR="007C5D96" w:rsidRPr="00436637" w:rsidRDefault="007C5D96" w:rsidP="0025375E">
      <w:pPr>
        <w:rPr>
          <w:rFonts w:ascii="Calibri Light" w:hAnsi="Calibri Light" w:cs="Calibri Light"/>
        </w:rPr>
      </w:pPr>
      <w:bookmarkStart w:id="85" w:name="_Toc461536940"/>
      <w:bookmarkStart w:id="86" w:name="_Toc461537659"/>
      <w:r w:rsidRPr="00436637">
        <w:rPr>
          <w:rFonts w:ascii="Calibri Light" w:hAnsi="Calibri Light" w:cs="Calibri Light"/>
        </w:rPr>
        <w:t>RASPORED ZVONA</w:t>
      </w:r>
      <w:bookmarkEnd w:id="85"/>
      <w:bookmarkEnd w:id="86"/>
    </w:p>
    <w:p w14:paraId="0F496730" w14:textId="77777777" w:rsidR="005F4CDC" w:rsidRPr="00436637" w:rsidRDefault="005F4CDC" w:rsidP="0025375E">
      <w:pPr>
        <w:rPr>
          <w:rFonts w:ascii="Calibri Light" w:hAnsi="Calibri Light" w:cs="Calibri Light"/>
        </w:rPr>
      </w:pPr>
    </w:p>
    <w:tbl>
      <w:tblPr>
        <w:tblStyle w:val="ivopisnatablicapopisa7"/>
        <w:tblW w:w="4337" w:type="dxa"/>
        <w:tblLook w:val="0680" w:firstRow="0" w:lastRow="0" w:firstColumn="1" w:lastColumn="0" w:noHBand="1" w:noVBand="1"/>
      </w:tblPr>
      <w:tblGrid>
        <w:gridCol w:w="850"/>
        <w:gridCol w:w="3487"/>
      </w:tblGrid>
      <w:tr w:rsidR="00E53BEA" w:rsidRPr="00436637" w14:paraId="6829D245"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0E084B59"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1.</w:t>
            </w:r>
          </w:p>
        </w:tc>
        <w:tc>
          <w:tcPr>
            <w:tcW w:w="3487" w:type="dxa"/>
            <w:noWrap/>
          </w:tcPr>
          <w:p w14:paraId="6F3F3D91"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8.00 – 8.45</w:t>
            </w:r>
          </w:p>
        </w:tc>
      </w:tr>
      <w:tr w:rsidR="00E53BEA" w:rsidRPr="00436637" w14:paraId="706BD758"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27747ECE"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2.</w:t>
            </w:r>
          </w:p>
        </w:tc>
        <w:tc>
          <w:tcPr>
            <w:tcW w:w="3487" w:type="dxa"/>
          </w:tcPr>
          <w:p w14:paraId="3B31613B"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rPr>
            </w:pPr>
            <w:r w:rsidRPr="00436637">
              <w:rPr>
                <w:rFonts w:ascii="Calibri Light" w:hAnsi="Calibri Light" w:cs="Calibri Light"/>
                <w:color w:val="auto"/>
              </w:rPr>
              <w:t>8.50 – 9.35</w:t>
            </w:r>
          </w:p>
        </w:tc>
      </w:tr>
      <w:tr w:rsidR="00E53BEA" w:rsidRPr="00436637" w14:paraId="14E9B500"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74312CAC"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3.</w:t>
            </w:r>
          </w:p>
        </w:tc>
        <w:tc>
          <w:tcPr>
            <w:tcW w:w="3487" w:type="dxa"/>
          </w:tcPr>
          <w:p w14:paraId="1D8BBD4B"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rPr>
            </w:pPr>
            <w:r w:rsidRPr="00436637">
              <w:rPr>
                <w:rFonts w:ascii="Calibri Light" w:hAnsi="Calibri Light" w:cs="Calibri Light"/>
                <w:color w:val="auto"/>
              </w:rPr>
              <w:t>9.40 – 10.25</w:t>
            </w:r>
          </w:p>
        </w:tc>
      </w:tr>
      <w:tr w:rsidR="00E53BEA" w:rsidRPr="00436637" w14:paraId="4ED2CE05"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64D170CD"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4.</w:t>
            </w:r>
          </w:p>
        </w:tc>
        <w:tc>
          <w:tcPr>
            <w:tcW w:w="3487" w:type="dxa"/>
          </w:tcPr>
          <w:p w14:paraId="51E16454"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rPr>
            </w:pPr>
            <w:r w:rsidRPr="00436637">
              <w:rPr>
                <w:rFonts w:ascii="Calibri Light" w:hAnsi="Calibri Light" w:cs="Calibri Light"/>
                <w:color w:val="auto"/>
              </w:rPr>
              <w:t>10.45 – 11.30</w:t>
            </w:r>
          </w:p>
        </w:tc>
      </w:tr>
      <w:tr w:rsidR="00E53BEA" w:rsidRPr="00436637" w14:paraId="4E279389"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0836780D"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5.</w:t>
            </w:r>
          </w:p>
        </w:tc>
        <w:tc>
          <w:tcPr>
            <w:tcW w:w="3487" w:type="dxa"/>
          </w:tcPr>
          <w:p w14:paraId="2CA84338"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rPr>
            </w:pPr>
            <w:r w:rsidRPr="00436637">
              <w:rPr>
                <w:rFonts w:ascii="Calibri Light" w:hAnsi="Calibri Light" w:cs="Calibri Light"/>
                <w:color w:val="auto"/>
              </w:rPr>
              <w:t>11.35 – 12.20</w:t>
            </w:r>
          </w:p>
        </w:tc>
      </w:tr>
      <w:tr w:rsidR="00E53BEA" w:rsidRPr="00436637" w14:paraId="2AADF90F"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5F53C097"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6.</w:t>
            </w:r>
          </w:p>
        </w:tc>
        <w:tc>
          <w:tcPr>
            <w:tcW w:w="3487" w:type="dxa"/>
          </w:tcPr>
          <w:p w14:paraId="2B10482F"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rPr>
            </w:pPr>
            <w:r w:rsidRPr="00436637">
              <w:rPr>
                <w:rFonts w:ascii="Calibri Light" w:hAnsi="Calibri Light" w:cs="Calibri Light"/>
                <w:color w:val="auto"/>
              </w:rPr>
              <w:t>12.25 – 13.10</w:t>
            </w:r>
          </w:p>
        </w:tc>
      </w:tr>
      <w:tr w:rsidR="00E53BEA" w:rsidRPr="00436637" w14:paraId="58894670" w14:textId="77777777" w:rsidTr="00F36BBA">
        <w:trPr>
          <w:trHeight w:val="510"/>
        </w:trPr>
        <w:tc>
          <w:tcPr>
            <w:cnfStyle w:val="001000000000" w:firstRow="0" w:lastRow="0" w:firstColumn="1" w:lastColumn="0" w:oddVBand="0" w:evenVBand="0" w:oddHBand="0" w:evenHBand="0" w:firstRowFirstColumn="0" w:firstRowLastColumn="0" w:lastRowFirstColumn="0" w:lastRowLastColumn="0"/>
            <w:tcW w:w="850" w:type="dxa"/>
          </w:tcPr>
          <w:p w14:paraId="6F3880F3"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7.</w:t>
            </w:r>
          </w:p>
        </w:tc>
        <w:tc>
          <w:tcPr>
            <w:tcW w:w="3487" w:type="dxa"/>
          </w:tcPr>
          <w:p w14:paraId="65B7D593"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13.15 – 14.00</w:t>
            </w:r>
          </w:p>
        </w:tc>
      </w:tr>
    </w:tbl>
    <w:p w14:paraId="25600EF4" w14:textId="77777777" w:rsidR="007C5D96" w:rsidRPr="00436637" w:rsidRDefault="007C5D96" w:rsidP="00DF1759">
      <w:pPr>
        <w:jc w:val="both"/>
        <w:rPr>
          <w:rFonts w:ascii="Calibri Light" w:hAnsi="Calibri Light" w:cs="Calibri Light"/>
          <w:bCs/>
          <w:iCs/>
        </w:rPr>
      </w:pPr>
    </w:p>
    <w:p w14:paraId="712A7F6E" w14:textId="77777777" w:rsidR="007C5D96" w:rsidRPr="00436637" w:rsidRDefault="007C5D96" w:rsidP="00DF1759">
      <w:pPr>
        <w:jc w:val="both"/>
        <w:rPr>
          <w:rFonts w:ascii="Calibri Light" w:hAnsi="Calibri Light" w:cs="Calibri Light"/>
          <w:bCs/>
          <w:iCs/>
        </w:rPr>
      </w:pPr>
      <w:r w:rsidRPr="00436637">
        <w:rPr>
          <w:rFonts w:ascii="Calibri Light" w:hAnsi="Calibri Light" w:cs="Calibri Light"/>
          <w:bCs/>
          <w:iCs/>
        </w:rPr>
        <w:t>Nakon sedmog sata izvodi se fakultativna nastava, dodatna i dopunska te izvannastavne aktivnosti i vježbe iz strukovnih predmeta u sljedećem rasporedu</w:t>
      </w:r>
      <w:r w:rsidR="00E800E2" w:rsidRPr="00436637">
        <w:rPr>
          <w:rFonts w:ascii="Calibri Light" w:hAnsi="Calibri Light" w:cs="Calibri Light"/>
          <w:bCs/>
          <w:iCs/>
        </w:rPr>
        <w:t xml:space="preserve"> ( od ove se školske godine u učionicama 001, 002, 003, 004, 005 odvija i nastava za četvrte razrede OŠ Jelkovec s početkom u 14.00 sati) </w:t>
      </w:r>
      <w:r w:rsidRPr="00436637">
        <w:rPr>
          <w:rFonts w:ascii="Calibri Light" w:hAnsi="Calibri Light" w:cs="Calibri Light"/>
          <w:bCs/>
          <w:iCs/>
        </w:rPr>
        <w:t>:</w:t>
      </w:r>
    </w:p>
    <w:p w14:paraId="0667822B" w14:textId="77777777" w:rsidR="007C5D96" w:rsidRPr="00436637" w:rsidRDefault="007C5D96" w:rsidP="0025375E">
      <w:pPr>
        <w:rPr>
          <w:rFonts w:ascii="Calibri Light" w:hAnsi="Calibri Light" w:cs="Calibri Light"/>
          <w:bCs/>
          <w:iCs/>
        </w:rPr>
      </w:pPr>
    </w:p>
    <w:tbl>
      <w:tblPr>
        <w:tblStyle w:val="ivopisnatablicapopisa7"/>
        <w:tblW w:w="0" w:type="auto"/>
        <w:tblLook w:val="0680" w:firstRow="0" w:lastRow="0" w:firstColumn="1" w:lastColumn="0" w:noHBand="1" w:noVBand="1"/>
      </w:tblPr>
      <w:tblGrid>
        <w:gridCol w:w="850"/>
        <w:gridCol w:w="3487"/>
      </w:tblGrid>
      <w:tr w:rsidR="00E53BEA" w:rsidRPr="00436637" w14:paraId="15CCE8F4" w14:textId="77777777" w:rsidTr="00F36BBA">
        <w:trPr>
          <w:trHeight w:val="550"/>
        </w:trPr>
        <w:tc>
          <w:tcPr>
            <w:cnfStyle w:val="001000000000" w:firstRow="0" w:lastRow="0" w:firstColumn="1" w:lastColumn="0" w:oddVBand="0" w:evenVBand="0" w:oddHBand="0" w:evenHBand="0" w:firstRowFirstColumn="0" w:firstRowLastColumn="0" w:lastRowFirstColumn="0" w:lastRowLastColumn="0"/>
            <w:tcW w:w="850" w:type="dxa"/>
          </w:tcPr>
          <w:p w14:paraId="4BF971FA"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8.</w:t>
            </w:r>
          </w:p>
        </w:tc>
        <w:tc>
          <w:tcPr>
            <w:tcW w:w="3487" w:type="dxa"/>
          </w:tcPr>
          <w:p w14:paraId="3B96732A"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14.15 – 15.00</w:t>
            </w:r>
          </w:p>
        </w:tc>
      </w:tr>
      <w:tr w:rsidR="00E53BEA" w:rsidRPr="00436637" w14:paraId="15B737A6" w14:textId="77777777" w:rsidTr="00F36BBA">
        <w:trPr>
          <w:trHeight w:val="550"/>
        </w:trPr>
        <w:tc>
          <w:tcPr>
            <w:cnfStyle w:val="001000000000" w:firstRow="0" w:lastRow="0" w:firstColumn="1" w:lastColumn="0" w:oddVBand="0" w:evenVBand="0" w:oddHBand="0" w:evenHBand="0" w:firstRowFirstColumn="0" w:firstRowLastColumn="0" w:lastRowFirstColumn="0" w:lastRowLastColumn="0"/>
            <w:tcW w:w="850" w:type="dxa"/>
          </w:tcPr>
          <w:p w14:paraId="7111922F"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9.</w:t>
            </w:r>
          </w:p>
        </w:tc>
        <w:tc>
          <w:tcPr>
            <w:tcW w:w="3487" w:type="dxa"/>
          </w:tcPr>
          <w:p w14:paraId="4A220218"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15.05 – 15.50</w:t>
            </w:r>
          </w:p>
        </w:tc>
      </w:tr>
      <w:tr w:rsidR="00E53BEA" w:rsidRPr="00436637" w14:paraId="338C3067" w14:textId="77777777" w:rsidTr="00F36BBA">
        <w:trPr>
          <w:trHeight w:val="397"/>
        </w:trPr>
        <w:tc>
          <w:tcPr>
            <w:cnfStyle w:val="001000000000" w:firstRow="0" w:lastRow="0" w:firstColumn="1" w:lastColumn="0" w:oddVBand="0" w:evenVBand="0" w:oddHBand="0" w:evenHBand="0" w:firstRowFirstColumn="0" w:firstRowLastColumn="0" w:lastRowFirstColumn="0" w:lastRowLastColumn="0"/>
            <w:tcW w:w="850" w:type="dxa"/>
          </w:tcPr>
          <w:p w14:paraId="30DEA87B" w14:textId="77777777" w:rsidR="007C5D96" w:rsidRPr="00436637" w:rsidRDefault="007C5D96" w:rsidP="0025375E">
            <w:pPr>
              <w:rPr>
                <w:rFonts w:ascii="Calibri Light" w:hAnsi="Calibri Light" w:cs="Calibri Light"/>
                <w:color w:val="auto"/>
                <w:sz w:val="22"/>
              </w:rPr>
            </w:pPr>
            <w:r w:rsidRPr="00436637">
              <w:rPr>
                <w:rFonts w:ascii="Calibri Light" w:hAnsi="Calibri Light" w:cs="Calibri Light"/>
                <w:color w:val="auto"/>
                <w:sz w:val="22"/>
              </w:rPr>
              <w:t>10.</w:t>
            </w:r>
          </w:p>
        </w:tc>
        <w:tc>
          <w:tcPr>
            <w:tcW w:w="3487" w:type="dxa"/>
          </w:tcPr>
          <w:p w14:paraId="68F253F8" w14:textId="77777777" w:rsidR="007C5D96" w:rsidRPr="00436637" w:rsidRDefault="007C5D96"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15.55 – 16.40</w:t>
            </w:r>
          </w:p>
        </w:tc>
      </w:tr>
    </w:tbl>
    <w:p w14:paraId="2429BB0F" w14:textId="77777777" w:rsidR="007C5D96" w:rsidRPr="00436637" w:rsidRDefault="007C5D96" w:rsidP="0025375E">
      <w:pPr>
        <w:rPr>
          <w:rFonts w:ascii="Calibri Light" w:hAnsi="Calibri Light" w:cs="Calibri Light"/>
          <w:bCs/>
          <w:iCs/>
        </w:rPr>
      </w:pPr>
    </w:p>
    <w:p w14:paraId="6FF9E78B" w14:textId="77777777" w:rsidR="007C5D96" w:rsidRPr="00436637" w:rsidRDefault="007C5D96" w:rsidP="0025375E">
      <w:pPr>
        <w:rPr>
          <w:rFonts w:ascii="Calibri Light" w:hAnsi="Calibri Light" w:cs="Calibri Light"/>
          <w:bCs/>
          <w:iCs/>
        </w:rPr>
      </w:pPr>
    </w:p>
    <w:p w14:paraId="6134A912" w14:textId="77777777" w:rsidR="007C5D96" w:rsidRPr="00436637" w:rsidRDefault="007C5D96" w:rsidP="0025375E">
      <w:pPr>
        <w:rPr>
          <w:rFonts w:ascii="Calibri Light" w:hAnsi="Calibri Light" w:cs="Calibri Light"/>
          <w:bCs/>
          <w:iCs/>
        </w:rPr>
      </w:pPr>
    </w:p>
    <w:p w14:paraId="3C46EED5" w14:textId="77777777" w:rsidR="007C5D96" w:rsidRPr="00436637" w:rsidRDefault="007C5D96" w:rsidP="0025375E">
      <w:pPr>
        <w:rPr>
          <w:rFonts w:ascii="Calibri Light" w:hAnsi="Calibri Light" w:cs="Calibri Light"/>
          <w:bCs/>
          <w:iCs/>
        </w:rPr>
      </w:pPr>
    </w:p>
    <w:p w14:paraId="08452C50" w14:textId="77777777" w:rsidR="007C5D96" w:rsidRPr="00436637" w:rsidRDefault="007C5D96" w:rsidP="0025375E">
      <w:pPr>
        <w:rPr>
          <w:rFonts w:ascii="Calibri Light" w:hAnsi="Calibri Light" w:cs="Calibri Light"/>
          <w:bCs/>
          <w:iCs/>
        </w:rPr>
      </w:pPr>
    </w:p>
    <w:p w14:paraId="60C19EC0" w14:textId="77777777" w:rsidR="007C5D96" w:rsidRPr="00436637" w:rsidRDefault="007C5D96" w:rsidP="0025375E">
      <w:pPr>
        <w:rPr>
          <w:rFonts w:ascii="Calibri Light" w:hAnsi="Calibri Light" w:cs="Calibri Light"/>
          <w:bCs/>
          <w:iCs/>
        </w:rPr>
      </w:pPr>
    </w:p>
    <w:p w14:paraId="7EF41399" w14:textId="77777777" w:rsidR="001E264D" w:rsidRPr="00436637" w:rsidRDefault="003F0A1E" w:rsidP="003A1150">
      <w:pPr>
        <w:pStyle w:val="Naslov3"/>
        <w:rPr>
          <w:rFonts w:ascii="Calibri Light" w:hAnsi="Calibri Light" w:cs="Calibri Light"/>
        </w:rPr>
      </w:pPr>
      <w:bookmarkStart w:id="87" w:name="_Toc430545730"/>
      <w:bookmarkStart w:id="88" w:name="_Toc430549665"/>
      <w:r w:rsidRPr="00436637">
        <w:rPr>
          <w:rFonts w:ascii="Calibri Light" w:hAnsi="Calibri Light" w:cs="Calibri Light"/>
          <w:bCs/>
          <w:i/>
        </w:rPr>
        <w:br w:type="page"/>
      </w:r>
      <w:bookmarkStart w:id="89" w:name="_Toc461536941"/>
      <w:bookmarkStart w:id="90" w:name="_Toc461537660"/>
      <w:bookmarkStart w:id="91" w:name="_Toc525541479"/>
      <w:bookmarkStart w:id="92" w:name="_Toc525541757"/>
      <w:bookmarkStart w:id="93" w:name="_Toc20392225"/>
      <w:r w:rsidR="007C5D96" w:rsidRPr="00436637">
        <w:rPr>
          <w:rFonts w:ascii="Calibri Light" w:hAnsi="Calibri Light" w:cs="Calibri Light"/>
        </w:rPr>
        <w:lastRenderedPageBreak/>
        <w:t>TJEDNI I GODIŠNJI BROJ SATI NASTAVE PO RAZREDIMA</w:t>
      </w:r>
      <w:bookmarkEnd w:id="87"/>
      <w:bookmarkEnd w:id="88"/>
      <w:bookmarkEnd w:id="89"/>
      <w:bookmarkEnd w:id="90"/>
      <w:bookmarkEnd w:id="91"/>
      <w:bookmarkEnd w:id="92"/>
      <w:bookmarkEnd w:id="93"/>
    </w:p>
    <w:p w14:paraId="74A0CB57" w14:textId="77777777" w:rsidR="00173159" w:rsidRPr="00436637" w:rsidRDefault="00173159" w:rsidP="003A1150">
      <w:pPr>
        <w:rPr>
          <w:rFonts w:ascii="Calibri Light" w:hAnsi="Calibri Light" w:cs="Calibri Light"/>
        </w:rPr>
      </w:pPr>
    </w:p>
    <w:p w14:paraId="57A5C50F" w14:textId="77777777" w:rsidR="00614400" w:rsidRPr="00436637" w:rsidRDefault="00127EFF" w:rsidP="003A1150">
      <w:pPr>
        <w:rPr>
          <w:rFonts w:ascii="Calibri Light" w:hAnsi="Calibri Light" w:cs="Calibri Light"/>
        </w:rPr>
      </w:pPr>
      <w:r w:rsidRPr="00436637">
        <w:rPr>
          <w:rFonts w:ascii="Calibri Light" w:hAnsi="Calibri Light" w:cs="Calibri Light"/>
          <w:noProof/>
          <w:lang w:val="en-US"/>
        </w:rPr>
        <w:drawing>
          <wp:inline distT="0" distB="0" distL="0" distR="0" wp14:anchorId="040BC207" wp14:editId="521F2AE2">
            <wp:extent cx="7521530" cy="3541372"/>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553377" cy="3556367"/>
                    </a:xfrm>
                    <a:prstGeom prst="rect">
                      <a:avLst/>
                    </a:prstGeom>
                    <a:noFill/>
                    <a:ln>
                      <a:noFill/>
                    </a:ln>
                  </pic:spPr>
                </pic:pic>
              </a:graphicData>
            </a:graphic>
          </wp:inline>
        </w:drawing>
      </w:r>
      <w:r w:rsidR="003F0A1E" w:rsidRPr="00436637">
        <w:rPr>
          <w:rFonts w:ascii="Calibri Light" w:hAnsi="Calibri Light" w:cs="Calibri Light"/>
        </w:rPr>
        <w:br w:type="page"/>
      </w:r>
      <w:r w:rsidR="00614400" w:rsidRPr="00436637">
        <w:rPr>
          <w:rFonts w:ascii="Calibri Light" w:hAnsi="Calibri Light" w:cs="Calibri Light"/>
          <w:bCs/>
          <w:iCs/>
        </w:rPr>
        <w:lastRenderedPageBreak/>
        <w:t>Srednja škola Jelkovec upisala je školske godine 201</w:t>
      </w:r>
      <w:r w:rsidR="00FF138E" w:rsidRPr="00436637">
        <w:rPr>
          <w:rFonts w:ascii="Calibri Light" w:hAnsi="Calibri Light" w:cs="Calibri Light"/>
          <w:bCs/>
          <w:iCs/>
        </w:rPr>
        <w:t>9./2020</w:t>
      </w:r>
      <w:r w:rsidR="00614400" w:rsidRPr="00436637">
        <w:rPr>
          <w:rFonts w:ascii="Calibri Light" w:hAnsi="Calibri Light" w:cs="Calibri Light"/>
          <w:bCs/>
          <w:iCs/>
        </w:rPr>
        <w:t>. u prve razrede učenike</w:t>
      </w:r>
      <w:r w:rsidR="00AB5F93" w:rsidRPr="00436637">
        <w:rPr>
          <w:rFonts w:ascii="Calibri Light" w:hAnsi="Calibri Light" w:cs="Calibri Light"/>
          <w:bCs/>
          <w:iCs/>
        </w:rPr>
        <w:t xml:space="preserve"> u</w:t>
      </w:r>
      <w:r w:rsidR="000D7EA9" w:rsidRPr="00436637">
        <w:rPr>
          <w:rFonts w:ascii="Calibri Light" w:hAnsi="Calibri Light" w:cs="Calibri Light"/>
          <w:bCs/>
          <w:iCs/>
        </w:rPr>
        <w:t>:</w:t>
      </w:r>
    </w:p>
    <w:p w14:paraId="0D85C56A" w14:textId="77777777" w:rsidR="00614400" w:rsidRPr="00436637" w:rsidRDefault="00AB5F93" w:rsidP="003A1150">
      <w:pPr>
        <w:rPr>
          <w:rFonts w:ascii="Calibri Light" w:hAnsi="Calibri Light" w:cs="Calibri Light"/>
          <w:bCs/>
          <w:iCs/>
        </w:rPr>
      </w:pPr>
      <w:r w:rsidRPr="00436637">
        <w:rPr>
          <w:rFonts w:ascii="Calibri Light" w:hAnsi="Calibri Light" w:cs="Calibri Light"/>
          <w:bCs/>
          <w:iCs/>
        </w:rPr>
        <w:t xml:space="preserve">Strukovnu kvalifikaciju / zanimanje: </w:t>
      </w:r>
      <w:r w:rsidR="00614400" w:rsidRPr="00436637">
        <w:rPr>
          <w:rFonts w:ascii="Calibri Light" w:hAnsi="Calibri Light" w:cs="Calibri Light"/>
          <w:bCs/>
          <w:iCs/>
        </w:rPr>
        <w:t>ELEKTROTEHNIČAR – 1 razredni odjel</w:t>
      </w:r>
    </w:p>
    <w:p w14:paraId="5FF33BBD" w14:textId="77777777" w:rsidR="005236C0" w:rsidRPr="00436637" w:rsidRDefault="005236C0" w:rsidP="003A1150">
      <w:pPr>
        <w:rPr>
          <w:rFonts w:ascii="Calibri Light" w:hAnsi="Calibri Light" w:cs="Calibri Light"/>
          <w:bCs/>
          <w:iCs/>
        </w:rPr>
      </w:pPr>
      <w:r w:rsidRPr="00436637">
        <w:rPr>
          <w:rFonts w:ascii="Calibri Light" w:hAnsi="Calibri Light" w:cs="Calibri Light"/>
          <w:bCs/>
          <w:iCs/>
        </w:rPr>
        <w:t>Strukovnu kvalifikaciju / zanimanje: TEHNIČAR ZA ELEKTRONIKU – 1 razredni odjel</w:t>
      </w:r>
    </w:p>
    <w:p w14:paraId="11479F66" w14:textId="77777777" w:rsidR="00540C60" w:rsidRPr="00436637" w:rsidRDefault="00AB5F93" w:rsidP="003A1150">
      <w:pPr>
        <w:rPr>
          <w:rFonts w:ascii="Calibri Light" w:hAnsi="Calibri Light" w:cs="Calibri Light"/>
          <w:bCs/>
          <w:iCs/>
        </w:rPr>
      </w:pPr>
      <w:r w:rsidRPr="00436637">
        <w:rPr>
          <w:rFonts w:ascii="Calibri Light" w:hAnsi="Calibri Light" w:cs="Calibri Light"/>
          <w:bCs/>
          <w:iCs/>
        </w:rPr>
        <w:t xml:space="preserve">Strukovnu kvalifikaciju / zanimanje: </w:t>
      </w:r>
      <w:r w:rsidR="00614400" w:rsidRPr="00436637">
        <w:rPr>
          <w:rFonts w:ascii="Calibri Light" w:hAnsi="Calibri Light" w:cs="Calibri Light"/>
          <w:bCs/>
          <w:iCs/>
        </w:rPr>
        <w:t>TEHNIČAR ZA RAČUNALSTVO</w:t>
      </w:r>
      <w:r w:rsidR="00717E16" w:rsidRPr="00436637">
        <w:rPr>
          <w:rFonts w:ascii="Calibri Light" w:hAnsi="Calibri Light" w:cs="Calibri Light"/>
          <w:bCs/>
          <w:iCs/>
        </w:rPr>
        <w:t>, NOVI STRUKOVNI KURIKULUM</w:t>
      </w:r>
      <w:r w:rsidR="00614400" w:rsidRPr="00436637">
        <w:rPr>
          <w:rFonts w:ascii="Calibri Light" w:hAnsi="Calibri Light" w:cs="Calibri Light"/>
          <w:bCs/>
          <w:iCs/>
        </w:rPr>
        <w:t xml:space="preserve"> – </w:t>
      </w:r>
      <w:r w:rsidR="005236C0" w:rsidRPr="00436637">
        <w:rPr>
          <w:rFonts w:ascii="Calibri Light" w:hAnsi="Calibri Light" w:cs="Calibri Light"/>
          <w:bCs/>
          <w:iCs/>
        </w:rPr>
        <w:t>3</w:t>
      </w:r>
      <w:r w:rsidR="00614400" w:rsidRPr="00436637">
        <w:rPr>
          <w:rFonts w:ascii="Calibri Light" w:hAnsi="Calibri Light" w:cs="Calibri Light"/>
          <w:bCs/>
          <w:iCs/>
        </w:rPr>
        <w:t xml:space="preserve"> razredna odjela</w:t>
      </w:r>
      <w:r w:rsidR="0000348B" w:rsidRPr="00436637">
        <w:rPr>
          <w:rFonts w:ascii="Calibri Light" w:hAnsi="Calibri Light" w:cs="Calibri Light"/>
          <w:bCs/>
          <w:iCs/>
        </w:rPr>
        <w:t xml:space="preserve">, </w:t>
      </w:r>
    </w:p>
    <w:p w14:paraId="03BAC873" w14:textId="77777777" w:rsidR="00614400" w:rsidRPr="00436637" w:rsidRDefault="00614400" w:rsidP="003A1150">
      <w:pPr>
        <w:rPr>
          <w:rFonts w:ascii="Calibri Light" w:hAnsi="Calibri Light" w:cs="Calibri Light"/>
          <w:bCs/>
          <w:iCs/>
        </w:rPr>
      </w:pPr>
      <w:r w:rsidRPr="00436637">
        <w:rPr>
          <w:rFonts w:ascii="Calibri Light" w:hAnsi="Calibri Light" w:cs="Calibri Light"/>
          <w:bCs/>
          <w:iCs/>
        </w:rPr>
        <w:t xml:space="preserve">tako da škola ima </w:t>
      </w:r>
      <w:r w:rsidR="00036C7F" w:rsidRPr="00436637">
        <w:rPr>
          <w:rFonts w:ascii="Calibri Light" w:hAnsi="Calibri Light" w:cs="Calibri Light"/>
          <w:bCs/>
          <w:iCs/>
        </w:rPr>
        <w:t>20</w:t>
      </w:r>
      <w:r w:rsidRPr="00436637">
        <w:rPr>
          <w:rFonts w:ascii="Calibri Light" w:hAnsi="Calibri Light" w:cs="Calibri Light"/>
          <w:bCs/>
          <w:iCs/>
        </w:rPr>
        <w:t xml:space="preserve"> razrednih odjela i 4</w:t>
      </w:r>
      <w:bookmarkStart w:id="94" w:name="_Toc430545744"/>
      <w:bookmarkStart w:id="95" w:name="_Toc430549679"/>
      <w:r w:rsidR="005F40B0">
        <w:rPr>
          <w:rFonts w:ascii="Calibri Light" w:hAnsi="Calibri Light" w:cs="Calibri Light"/>
          <w:bCs/>
          <w:iCs/>
        </w:rPr>
        <w:t>62</w:t>
      </w:r>
      <w:r w:rsidR="00717E16" w:rsidRPr="00436637">
        <w:rPr>
          <w:rFonts w:ascii="Calibri Light" w:hAnsi="Calibri Light" w:cs="Calibri Light"/>
          <w:bCs/>
          <w:iCs/>
        </w:rPr>
        <w:t xml:space="preserve"> učenika.</w:t>
      </w:r>
    </w:p>
    <w:p w14:paraId="2FA8A6B1" w14:textId="77777777" w:rsidR="002E2DD1" w:rsidRPr="00436637" w:rsidRDefault="002E2DD1" w:rsidP="003A1150">
      <w:pPr>
        <w:rPr>
          <w:rFonts w:ascii="Calibri Light" w:hAnsi="Calibri Light" w:cs="Calibri Light"/>
          <w:bCs/>
          <w:iCs/>
        </w:rPr>
      </w:pPr>
    </w:p>
    <w:p w14:paraId="740F8FA4" w14:textId="77777777" w:rsidR="00614400" w:rsidRPr="00436637" w:rsidRDefault="00614400" w:rsidP="003A1150">
      <w:pPr>
        <w:pStyle w:val="Naslov3"/>
        <w:rPr>
          <w:rFonts w:ascii="Calibri Light" w:hAnsi="Calibri Light" w:cs="Calibri Light"/>
        </w:rPr>
      </w:pPr>
      <w:bookmarkStart w:id="96" w:name="_Toc461536942"/>
      <w:bookmarkStart w:id="97" w:name="_Toc461537661"/>
      <w:bookmarkStart w:id="98" w:name="_Toc525541480"/>
      <w:bookmarkStart w:id="99" w:name="_Toc525541758"/>
      <w:bookmarkStart w:id="100" w:name="_Toc20392226"/>
      <w:r w:rsidRPr="00436637">
        <w:rPr>
          <w:rFonts w:ascii="Calibri Light" w:hAnsi="Calibri Light" w:cs="Calibri Light"/>
        </w:rPr>
        <w:t>RAZREDNICI U 201</w:t>
      </w:r>
      <w:r w:rsidR="00913951" w:rsidRPr="00436637">
        <w:rPr>
          <w:rFonts w:ascii="Calibri Light" w:hAnsi="Calibri Light" w:cs="Calibri Light"/>
        </w:rPr>
        <w:t>9./2020</w:t>
      </w:r>
      <w:r w:rsidRPr="00436637">
        <w:rPr>
          <w:rFonts w:ascii="Calibri Light" w:hAnsi="Calibri Light" w:cs="Calibri Light"/>
        </w:rPr>
        <w:t>.</w:t>
      </w:r>
      <w:bookmarkEnd w:id="94"/>
      <w:bookmarkEnd w:id="95"/>
      <w:r w:rsidRPr="00436637">
        <w:rPr>
          <w:rFonts w:ascii="Calibri Light" w:hAnsi="Calibri Light" w:cs="Calibri Light"/>
        </w:rPr>
        <w:t xml:space="preserve"> ŠK. GOD.</w:t>
      </w:r>
      <w:bookmarkEnd w:id="96"/>
      <w:bookmarkEnd w:id="97"/>
      <w:bookmarkEnd w:id="98"/>
      <w:bookmarkEnd w:id="99"/>
      <w:bookmarkEnd w:id="100"/>
    </w:p>
    <w:p w14:paraId="14068163" w14:textId="77777777" w:rsidR="002E2DD1" w:rsidRPr="00436637" w:rsidRDefault="002E2DD1" w:rsidP="002E2DD1">
      <w:pPr>
        <w:rPr>
          <w:rFonts w:ascii="Calibri Light" w:hAnsi="Calibri Light" w:cs="Calibri Light"/>
        </w:rPr>
      </w:pPr>
    </w:p>
    <w:tbl>
      <w:tblPr>
        <w:tblStyle w:val="Srednjipopis2-Isticanje3"/>
        <w:tblW w:w="5000" w:type="pct"/>
        <w:tblLook w:val="06A0" w:firstRow="1" w:lastRow="0" w:firstColumn="1" w:lastColumn="0" w:noHBand="1" w:noVBand="1"/>
      </w:tblPr>
      <w:tblGrid>
        <w:gridCol w:w="1194"/>
        <w:gridCol w:w="3726"/>
        <w:gridCol w:w="3868"/>
      </w:tblGrid>
      <w:tr w:rsidR="00E53BEA" w:rsidRPr="00436637" w14:paraId="3CF28D9D" w14:textId="77777777" w:rsidTr="009740A5">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679" w:type="pct"/>
          </w:tcPr>
          <w:p w14:paraId="589E81B7" w14:textId="77777777" w:rsidR="006C645B" w:rsidRPr="00436637" w:rsidRDefault="006C645B" w:rsidP="0025375E">
            <w:pPr>
              <w:rPr>
                <w:rFonts w:ascii="Calibri Light" w:hAnsi="Calibri Light" w:cs="Calibri Light"/>
                <w:color w:val="auto"/>
                <w:sz w:val="22"/>
                <w:szCs w:val="22"/>
              </w:rPr>
            </w:pPr>
            <w:r w:rsidRPr="00436637">
              <w:rPr>
                <w:rFonts w:ascii="Calibri Light" w:hAnsi="Calibri Light" w:cs="Calibri Light"/>
                <w:color w:val="auto"/>
                <w:sz w:val="22"/>
                <w:szCs w:val="22"/>
              </w:rPr>
              <w:t>RAZREDNI ODJEL</w:t>
            </w:r>
          </w:p>
        </w:tc>
        <w:tc>
          <w:tcPr>
            <w:tcW w:w="2120" w:type="pct"/>
          </w:tcPr>
          <w:p w14:paraId="53E31FA6" w14:textId="77777777" w:rsidR="006C645B" w:rsidRPr="00436637" w:rsidRDefault="006C645B" w:rsidP="0025375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sz w:val="22"/>
                <w:szCs w:val="22"/>
              </w:rPr>
            </w:pPr>
            <w:r w:rsidRPr="00436637">
              <w:rPr>
                <w:rFonts w:ascii="Calibri Light" w:hAnsi="Calibri Light" w:cs="Calibri Light"/>
                <w:color w:val="auto"/>
                <w:sz w:val="22"/>
                <w:szCs w:val="22"/>
              </w:rPr>
              <w:t>RAZREDNIK</w:t>
            </w:r>
          </w:p>
        </w:tc>
        <w:tc>
          <w:tcPr>
            <w:tcW w:w="2201" w:type="pct"/>
          </w:tcPr>
          <w:p w14:paraId="4B41F8CC" w14:textId="77777777" w:rsidR="006C645B" w:rsidRPr="00436637" w:rsidRDefault="006C645B" w:rsidP="0025375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sz w:val="22"/>
                <w:szCs w:val="22"/>
              </w:rPr>
            </w:pPr>
            <w:r w:rsidRPr="00436637">
              <w:rPr>
                <w:rFonts w:ascii="Calibri Light" w:hAnsi="Calibri Light" w:cs="Calibri Light"/>
                <w:color w:val="auto"/>
                <w:sz w:val="22"/>
                <w:szCs w:val="22"/>
              </w:rPr>
              <w:t>ZAMJENIK RAZREDNIKA</w:t>
            </w:r>
          </w:p>
        </w:tc>
      </w:tr>
      <w:tr w:rsidR="00E53BEA" w:rsidRPr="00436637" w14:paraId="0C5553C3"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402FA244" w14:textId="77777777" w:rsidR="006C645B" w:rsidRPr="00436637" w:rsidRDefault="006C645B" w:rsidP="0025375E">
            <w:pPr>
              <w:rPr>
                <w:rFonts w:ascii="Calibri Light" w:hAnsi="Calibri Light" w:cs="Calibri Light"/>
                <w:color w:val="auto"/>
              </w:rPr>
            </w:pPr>
            <w:r w:rsidRPr="00436637">
              <w:rPr>
                <w:rFonts w:ascii="Calibri Light" w:hAnsi="Calibri Light" w:cs="Calibri Light"/>
                <w:color w:val="auto"/>
              </w:rPr>
              <w:t>1.a</w:t>
            </w:r>
          </w:p>
        </w:tc>
        <w:tc>
          <w:tcPr>
            <w:tcW w:w="2120" w:type="pct"/>
          </w:tcPr>
          <w:p w14:paraId="7E70E98F"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Drago Štimac</w:t>
            </w:r>
          </w:p>
        </w:tc>
        <w:tc>
          <w:tcPr>
            <w:tcW w:w="2201" w:type="pct"/>
          </w:tcPr>
          <w:p w14:paraId="4CBD1181"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Matija </w:t>
            </w:r>
            <w:proofErr w:type="spellStart"/>
            <w:r w:rsidRPr="00436637">
              <w:rPr>
                <w:rFonts w:ascii="Calibri Light" w:hAnsi="Calibri Light" w:cs="Calibri Light"/>
                <w:color w:val="auto"/>
              </w:rPr>
              <w:t>Herjavić</w:t>
            </w:r>
            <w:proofErr w:type="spellEnd"/>
          </w:p>
        </w:tc>
      </w:tr>
      <w:tr w:rsidR="00E53BEA" w:rsidRPr="00436637" w14:paraId="7BD06B89"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407B27C5" w14:textId="77777777" w:rsidR="006C645B" w:rsidRPr="00436637" w:rsidRDefault="006C645B" w:rsidP="0025375E">
            <w:pPr>
              <w:rPr>
                <w:rFonts w:ascii="Calibri Light" w:hAnsi="Calibri Light" w:cs="Calibri Light"/>
                <w:color w:val="auto"/>
              </w:rPr>
            </w:pPr>
            <w:r w:rsidRPr="00436637">
              <w:rPr>
                <w:rFonts w:ascii="Calibri Light" w:hAnsi="Calibri Light" w:cs="Calibri Light"/>
                <w:color w:val="auto"/>
              </w:rPr>
              <w:t>1.b</w:t>
            </w:r>
          </w:p>
        </w:tc>
        <w:tc>
          <w:tcPr>
            <w:tcW w:w="2120" w:type="pct"/>
          </w:tcPr>
          <w:p w14:paraId="4FB198CB"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Marija Jurčević</w:t>
            </w:r>
          </w:p>
        </w:tc>
        <w:tc>
          <w:tcPr>
            <w:tcW w:w="2201" w:type="pct"/>
          </w:tcPr>
          <w:p w14:paraId="6B3F709F" w14:textId="77777777" w:rsidR="006C645B" w:rsidRPr="00436637" w:rsidRDefault="00A43795" w:rsidP="00C4341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Anita </w:t>
            </w:r>
            <w:proofErr w:type="spellStart"/>
            <w:r w:rsidRPr="00436637">
              <w:rPr>
                <w:rFonts w:ascii="Calibri Light" w:hAnsi="Calibri Light" w:cs="Calibri Light"/>
                <w:color w:val="auto"/>
              </w:rPr>
              <w:t>Dičak</w:t>
            </w:r>
            <w:proofErr w:type="spellEnd"/>
            <w:r w:rsidRPr="00436637">
              <w:rPr>
                <w:rFonts w:ascii="Calibri Light" w:hAnsi="Calibri Light" w:cs="Calibri Light"/>
                <w:color w:val="auto"/>
              </w:rPr>
              <w:t xml:space="preserve"> Majić</w:t>
            </w:r>
            <w:r w:rsidR="00C43412" w:rsidRPr="00436637">
              <w:rPr>
                <w:rFonts w:ascii="Calibri Light" w:hAnsi="Calibri Light" w:cs="Calibri Light"/>
                <w:color w:val="auto"/>
              </w:rPr>
              <w:t xml:space="preserve"> </w:t>
            </w:r>
          </w:p>
        </w:tc>
      </w:tr>
      <w:tr w:rsidR="00E53BEA" w:rsidRPr="00436637" w14:paraId="3DC8E427"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05BA56A4" w14:textId="77777777" w:rsidR="006C645B" w:rsidRPr="00436637" w:rsidRDefault="006C645B" w:rsidP="0025375E">
            <w:pPr>
              <w:rPr>
                <w:rFonts w:ascii="Calibri Light" w:hAnsi="Calibri Light" w:cs="Calibri Light"/>
                <w:color w:val="auto"/>
              </w:rPr>
            </w:pPr>
            <w:r w:rsidRPr="00436637">
              <w:rPr>
                <w:rFonts w:ascii="Calibri Light" w:hAnsi="Calibri Light" w:cs="Calibri Light"/>
                <w:color w:val="auto"/>
              </w:rPr>
              <w:t>1.c</w:t>
            </w:r>
          </w:p>
        </w:tc>
        <w:tc>
          <w:tcPr>
            <w:tcW w:w="2120" w:type="pct"/>
          </w:tcPr>
          <w:p w14:paraId="589A8C65"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Branka Miličević</w:t>
            </w:r>
          </w:p>
        </w:tc>
        <w:tc>
          <w:tcPr>
            <w:tcW w:w="2201" w:type="pct"/>
          </w:tcPr>
          <w:p w14:paraId="3C08EF16"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Janja </w:t>
            </w:r>
            <w:proofErr w:type="spellStart"/>
            <w:r w:rsidRPr="00436637">
              <w:rPr>
                <w:rFonts w:ascii="Calibri Light" w:hAnsi="Calibri Light" w:cs="Calibri Light"/>
                <w:color w:val="auto"/>
              </w:rPr>
              <w:t>Čićek</w:t>
            </w:r>
            <w:proofErr w:type="spellEnd"/>
            <w:r w:rsidRPr="00436637">
              <w:rPr>
                <w:rFonts w:ascii="Calibri Light" w:hAnsi="Calibri Light" w:cs="Calibri Light"/>
                <w:color w:val="auto"/>
              </w:rPr>
              <w:t xml:space="preserve"> Tadić</w:t>
            </w:r>
          </w:p>
        </w:tc>
      </w:tr>
      <w:tr w:rsidR="00E53BEA" w:rsidRPr="00436637" w14:paraId="453CF5C0"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5EE578BE" w14:textId="77777777" w:rsidR="006C645B" w:rsidRPr="00436637" w:rsidRDefault="006C645B" w:rsidP="0025375E">
            <w:pPr>
              <w:rPr>
                <w:rFonts w:ascii="Calibri Light" w:hAnsi="Calibri Light" w:cs="Calibri Light"/>
                <w:color w:val="auto"/>
              </w:rPr>
            </w:pPr>
            <w:r w:rsidRPr="00436637">
              <w:rPr>
                <w:rFonts w:ascii="Calibri Light" w:hAnsi="Calibri Light" w:cs="Calibri Light"/>
                <w:color w:val="auto"/>
              </w:rPr>
              <w:t>1.d</w:t>
            </w:r>
          </w:p>
        </w:tc>
        <w:tc>
          <w:tcPr>
            <w:tcW w:w="2120" w:type="pct"/>
          </w:tcPr>
          <w:p w14:paraId="2456034B"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Luka Liker</w:t>
            </w:r>
          </w:p>
        </w:tc>
        <w:tc>
          <w:tcPr>
            <w:tcW w:w="2201" w:type="pct"/>
          </w:tcPr>
          <w:p w14:paraId="12C907CD" w14:textId="77777777" w:rsidR="006C645B" w:rsidRPr="00436637" w:rsidRDefault="00C43412"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Ksenija </w:t>
            </w:r>
            <w:proofErr w:type="spellStart"/>
            <w:r w:rsidRPr="00436637">
              <w:rPr>
                <w:rFonts w:ascii="Calibri Light" w:hAnsi="Calibri Light" w:cs="Calibri Light"/>
                <w:color w:val="auto"/>
              </w:rPr>
              <w:t>Šikuten</w:t>
            </w:r>
            <w:proofErr w:type="spellEnd"/>
          </w:p>
        </w:tc>
      </w:tr>
      <w:tr w:rsidR="00E53BEA" w:rsidRPr="00436637" w14:paraId="64483A2E"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4EAC9C05" w14:textId="77777777" w:rsidR="006C645B" w:rsidRPr="00436637" w:rsidRDefault="006C645B" w:rsidP="0025375E">
            <w:pPr>
              <w:rPr>
                <w:rFonts w:ascii="Calibri Light" w:hAnsi="Calibri Light" w:cs="Calibri Light"/>
                <w:color w:val="auto"/>
              </w:rPr>
            </w:pPr>
            <w:r w:rsidRPr="00436637">
              <w:rPr>
                <w:rFonts w:ascii="Calibri Light" w:hAnsi="Calibri Light" w:cs="Calibri Light"/>
                <w:color w:val="auto"/>
              </w:rPr>
              <w:t>1.e</w:t>
            </w:r>
          </w:p>
        </w:tc>
        <w:tc>
          <w:tcPr>
            <w:tcW w:w="2120" w:type="pct"/>
          </w:tcPr>
          <w:p w14:paraId="4EEA3A6A"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Kristina </w:t>
            </w:r>
            <w:proofErr w:type="spellStart"/>
            <w:r w:rsidRPr="00436637">
              <w:rPr>
                <w:rFonts w:ascii="Calibri Light" w:hAnsi="Calibri Light" w:cs="Calibri Light"/>
                <w:color w:val="auto"/>
              </w:rPr>
              <w:t>Gudlin</w:t>
            </w:r>
            <w:proofErr w:type="spellEnd"/>
          </w:p>
        </w:tc>
        <w:tc>
          <w:tcPr>
            <w:tcW w:w="2201" w:type="pct"/>
          </w:tcPr>
          <w:p w14:paraId="0ACFE31B" w14:textId="77777777" w:rsidR="006C645B" w:rsidRPr="00436637" w:rsidRDefault="00A43795"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Branka Miličević</w:t>
            </w:r>
          </w:p>
        </w:tc>
      </w:tr>
      <w:tr w:rsidR="00E53BEA" w:rsidRPr="00436637" w14:paraId="2B6BBE7C" w14:textId="77777777" w:rsidTr="009740A5">
        <w:trPr>
          <w:trHeight w:val="168"/>
        </w:trPr>
        <w:tc>
          <w:tcPr>
            <w:cnfStyle w:val="001000000000" w:firstRow="0" w:lastRow="0" w:firstColumn="1" w:lastColumn="0" w:oddVBand="0" w:evenVBand="0" w:oddHBand="0" w:evenHBand="0" w:firstRowFirstColumn="0" w:firstRowLastColumn="0" w:lastRowFirstColumn="0" w:lastRowLastColumn="0"/>
            <w:tcW w:w="679" w:type="pct"/>
          </w:tcPr>
          <w:p w14:paraId="41ECD977" w14:textId="77777777" w:rsidR="006C645B" w:rsidRPr="00436637" w:rsidRDefault="006C645B" w:rsidP="0025375E">
            <w:pPr>
              <w:rPr>
                <w:rFonts w:ascii="Calibri Light" w:hAnsi="Calibri Light" w:cs="Calibri Light"/>
                <w:color w:val="auto"/>
              </w:rPr>
            </w:pPr>
          </w:p>
        </w:tc>
        <w:tc>
          <w:tcPr>
            <w:tcW w:w="2120" w:type="pct"/>
          </w:tcPr>
          <w:p w14:paraId="365F9381" w14:textId="77777777" w:rsidR="006C645B" w:rsidRPr="00436637" w:rsidRDefault="006C645B"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c>
          <w:tcPr>
            <w:tcW w:w="2201" w:type="pct"/>
          </w:tcPr>
          <w:p w14:paraId="0BAA9D93" w14:textId="77777777" w:rsidR="006C645B" w:rsidRPr="00436637" w:rsidRDefault="006C645B"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r>
      <w:tr w:rsidR="00E53BEA" w:rsidRPr="00436637" w14:paraId="16822DD4"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5F7769B8" w14:textId="77777777" w:rsidR="00036C7F" w:rsidRPr="00436637" w:rsidRDefault="00036C7F" w:rsidP="0025375E">
            <w:pPr>
              <w:rPr>
                <w:rFonts w:ascii="Calibri Light" w:hAnsi="Calibri Light" w:cs="Calibri Light"/>
                <w:color w:val="auto"/>
              </w:rPr>
            </w:pPr>
            <w:r w:rsidRPr="00436637">
              <w:rPr>
                <w:rFonts w:ascii="Calibri Light" w:hAnsi="Calibri Light" w:cs="Calibri Light"/>
                <w:color w:val="auto"/>
              </w:rPr>
              <w:t>2.a</w:t>
            </w:r>
          </w:p>
        </w:tc>
        <w:tc>
          <w:tcPr>
            <w:tcW w:w="2120" w:type="pct"/>
          </w:tcPr>
          <w:p w14:paraId="031FAD69"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Matija </w:t>
            </w:r>
            <w:proofErr w:type="spellStart"/>
            <w:r w:rsidRPr="00436637">
              <w:rPr>
                <w:rFonts w:ascii="Calibri Light" w:hAnsi="Calibri Light" w:cs="Calibri Light"/>
                <w:color w:val="auto"/>
              </w:rPr>
              <w:t>Herjavić</w:t>
            </w:r>
            <w:proofErr w:type="spellEnd"/>
          </w:p>
        </w:tc>
        <w:tc>
          <w:tcPr>
            <w:tcW w:w="2201" w:type="pct"/>
          </w:tcPr>
          <w:p w14:paraId="714C4865"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Drago Štimac</w:t>
            </w:r>
          </w:p>
        </w:tc>
      </w:tr>
      <w:tr w:rsidR="00E53BEA" w:rsidRPr="00436637" w14:paraId="1CB359D0"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1B24CE0C" w14:textId="77777777" w:rsidR="00036C7F" w:rsidRPr="00436637" w:rsidRDefault="00036C7F" w:rsidP="0025375E">
            <w:pPr>
              <w:rPr>
                <w:rFonts w:ascii="Calibri Light" w:hAnsi="Calibri Light" w:cs="Calibri Light"/>
                <w:color w:val="auto"/>
              </w:rPr>
            </w:pPr>
            <w:r w:rsidRPr="00436637">
              <w:rPr>
                <w:rFonts w:ascii="Calibri Light" w:hAnsi="Calibri Light" w:cs="Calibri Light"/>
                <w:color w:val="auto"/>
              </w:rPr>
              <w:t>2.b</w:t>
            </w:r>
          </w:p>
        </w:tc>
        <w:tc>
          <w:tcPr>
            <w:tcW w:w="2120" w:type="pct"/>
          </w:tcPr>
          <w:p w14:paraId="6E016664"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Lovro Grgić</w:t>
            </w:r>
          </w:p>
        </w:tc>
        <w:tc>
          <w:tcPr>
            <w:tcW w:w="2201" w:type="pct"/>
          </w:tcPr>
          <w:p w14:paraId="46C207D5"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Željka Barišić</w:t>
            </w:r>
          </w:p>
        </w:tc>
      </w:tr>
      <w:tr w:rsidR="00E53BEA" w:rsidRPr="00436637" w14:paraId="676B03A5"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27893577" w14:textId="77777777" w:rsidR="00036C7F" w:rsidRPr="00436637" w:rsidRDefault="00036C7F" w:rsidP="0025375E">
            <w:pPr>
              <w:rPr>
                <w:rFonts w:ascii="Calibri Light" w:hAnsi="Calibri Light" w:cs="Calibri Light"/>
                <w:color w:val="auto"/>
              </w:rPr>
            </w:pPr>
            <w:r w:rsidRPr="00436637">
              <w:rPr>
                <w:rFonts w:ascii="Calibri Light" w:hAnsi="Calibri Light" w:cs="Calibri Light"/>
                <w:color w:val="auto"/>
              </w:rPr>
              <w:t>2.c</w:t>
            </w:r>
          </w:p>
        </w:tc>
        <w:tc>
          <w:tcPr>
            <w:tcW w:w="2120" w:type="pct"/>
          </w:tcPr>
          <w:p w14:paraId="55D4D2D9"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Elvira </w:t>
            </w:r>
            <w:proofErr w:type="spellStart"/>
            <w:r w:rsidRPr="00436637">
              <w:rPr>
                <w:rFonts w:ascii="Calibri Light" w:hAnsi="Calibri Light" w:cs="Calibri Light"/>
                <w:color w:val="auto"/>
              </w:rPr>
              <w:t>Čukac</w:t>
            </w:r>
            <w:proofErr w:type="spellEnd"/>
          </w:p>
        </w:tc>
        <w:tc>
          <w:tcPr>
            <w:tcW w:w="2201" w:type="pct"/>
          </w:tcPr>
          <w:p w14:paraId="60A9A6A5"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Nina Vučković Antić</w:t>
            </w:r>
          </w:p>
        </w:tc>
      </w:tr>
      <w:tr w:rsidR="00E53BEA" w:rsidRPr="00436637" w14:paraId="206A5DC5"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0F77CCE0" w14:textId="77777777" w:rsidR="00036C7F" w:rsidRPr="00436637" w:rsidRDefault="00036C7F" w:rsidP="0025375E">
            <w:pPr>
              <w:rPr>
                <w:rFonts w:ascii="Calibri Light" w:hAnsi="Calibri Light" w:cs="Calibri Light"/>
                <w:color w:val="auto"/>
              </w:rPr>
            </w:pPr>
            <w:r w:rsidRPr="00436637">
              <w:rPr>
                <w:rFonts w:ascii="Calibri Light" w:hAnsi="Calibri Light" w:cs="Calibri Light"/>
                <w:color w:val="auto"/>
              </w:rPr>
              <w:t>2.d</w:t>
            </w:r>
          </w:p>
        </w:tc>
        <w:tc>
          <w:tcPr>
            <w:tcW w:w="2120" w:type="pct"/>
          </w:tcPr>
          <w:p w14:paraId="01FB717D"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 xml:space="preserve">Janja </w:t>
            </w:r>
            <w:proofErr w:type="spellStart"/>
            <w:r w:rsidRPr="00436637">
              <w:rPr>
                <w:rFonts w:ascii="Calibri Light" w:hAnsi="Calibri Light" w:cs="Calibri Light"/>
                <w:color w:val="auto"/>
              </w:rPr>
              <w:t>Čićek</w:t>
            </w:r>
            <w:proofErr w:type="spellEnd"/>
            <w:r w:rsidRPr="00436637">
              <w:rPr>
                <w:rFonts w:ascii="Calibri Light" w:hAnsi="Calibri Light" w:cs="Calibri Light"/>
                <w:color w:val="auto"/>
              </w:rPr>
              <w:t xml:space="preserve"> Tadić</w:t>
            </w:r>
          </w:p>
        </w:tc>
        <w:tc>
          <w:tcPr>
            <w:tcW w:w="2201" w:type="pct"/>
          </w:tcPr>
          <w:p w14:paraId="263D8029"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Lidija Prka</w:t>
            </w:r>
          </w:p>
        </w:tc>
      </w:tr>
      <w:tr w:rsidR="00E53BEA" w:rsidRPr="00436637" w14:paraId="55D56E13"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2B9C13E0" w14:textId="77777777" w:rsidR="00036C7F" w:rsidRPr="00436637" w:rsidRDefault="00036C7F" w:rsidP="0025375E">
            <w:pPr>
              <w:rPr>
                <w:rFonts w:ascii="Calibri Light" w:hAnsi="Calibri Light" w:cs="Calibri Light"/>
                <w:color w:val="auto"/>
              </w:rPr>
            </w:pPr>
            <w:r w:rsidRPr="00436637">
              <w:rPr>
                <w:rFonts w:ascii="Calibri Light" w:hAnsi="Calibri Light" w:cs="Calibri Light"/>
                <w:color w:val="auto"/>
              </w:rPr>
              <w:t>2.e</w:t>
            </w:r>
          </w:p>
        </w:tc>
        <w:tc>
          <w:tcPr>
            <w:tcW w:w="2120" w:type="pct"/>
          </w:tcPr>
          <w:p w14:paraId="1DB352E4"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r w:rsidRPr="00436637">
              <w:rPr>
                <w:rFonts w:ascii="Calibri Light" w:hAnsi="Calibri Light" w:cs="Calibri Light"/>
                <w:color w:val="auto"/>
              </w:rPr>
              <w:t>Josip Marić</w:t>
            </w:r>
          </w:p>
        </w:tc>
        <w:tc>
          <w:tcPr>
            <w:tcW w:w="2201" w:type="pct"/>
          </w:tcPr>
          <w:p w14:paraId="037FB87E" w14:textId="77777777" w:rsidR="00036C7F" w:rsidRPr="00436637" w:rsidRDefault="0066533E"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Ivica </w:t>
            </w:r>
            <w:proofErr w:type="spellStart"/>
            <w:r w:rsidRPr="00436637">
              <w:rPr>
                <w:rFonts w:ascii="Calibri Light" w:hAnsi="Calibri Light" w:cs="Calibri Light"/>
                <w:color w:val="auto"/>
                <w:lang w:bidi="en-US"/>
              </w:rPr>
              <w:t>Sambol</w:t>
            </w:r>
            <w:proofErr w:type="spellEnd"/>
          </w:p>
        </w:tc>
      </w:tr>
      <w:tr w:rsidR="00E53BEA" w:rsidRPr="00436637" w14:paraId="23708102"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77ECA07F" w14:textId="77777777" w:rsidR="006C645B" w:rsidRPr="00436637" w:rsidRDefault="006C645B" w:rsidP="0025375E">
            <w:pPr>
              <w:rPr>
                <w:rFonts w:ascii="Calibri Light" w:hAnsi="Calibri Light" w:cs="Calibri Light"/>
                <w:color w:val="auto"/>
              </w:rPr>
            </w:pPr>
          </w:p>
        </w:tc>
        <w:tc>
          <w:tcPr>
            <w:tcW w:w="2120" w:type="pct"/>
          </w:tcPr>
          <w:p w14:paraId="4BD620EC" w14:textId="77777777" w:rsidR="006C645B" w:rsidRPr="00436637" w:rsidRDefault="006C645B"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c>
          <w:tcPr>
            <w:tcW w:w="2201" w:type="pct"/>
          </w:tcPr>
          <w:p w14:paraId="70B9D014" w14:textId="77777777" w:rsidR="006C645B" w:rsidRPr="00436637" w:rsidRDefault="006C645B" w:rsidP="0025375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r>
      <w:tr w:rsidR="00E53BEA" w:rsidRPr="00436637" w14:paraId="4B48F9DC"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2E11F960" w14:textId="77777777" w:rsidR="00127EFF" w:rsidRPr="00436637" w:rsidRDefault="00127EFF" w:rsidP="00127EFF">
            <w:pPr>
              <w:rPr>
                <w:rFonts w:ascii="Calibri Light" w:hAnsi="Calibri Light" w:cs="Calibri Light"/>
                <w:color w:val="auto"/>
              </w:rPr>
            </w:pPr>
            <w:r w:rsidRPr="00436637">
              <w:rPr>
                <w:rFonts w:ascii="Calibri Light" w:hAnsi="Calibri Light" w:cs="Calibri Light"/>
                <w:color w:val="auto"/>
              </w:rPr>
              <w:t>3.a</w:t>
            </w:r>
          </w:p>
        </w:tc>
        <w:tc>
          <w:tcPr>
            <w:tcW w:w="2120" w:type="pct"/>
          </w:tcPr>
          <w:p w14:paraId="0298B4F1"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Ivica </w:t>
            </w:r>
            <w:proofErr w:type="spellStart"/>
            <w:r w:rsidRPr="00436637">
              <w:rPr>
                <w:rFonts w:ascii="Calibri Light" w:hAnsi="Calibri Light" w:cs="Calibri Light"/>
                <w:color w:val="auto"/>
                <w:lang w:bidi="en-US"/>
              </w:rPr>
              <w:t>Sambol</w:t>
            </w:r>
            <w:proofErr w:type="spellEnd"/>
          </w:p>
        </w:tc>
        <w:tc>
          <w:tcPr>
            <w:tcW w:w="2201" w:type="pct"/>
          </w:tcPr>
          <w:p w14:paraId="37622598"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Mislav Čupić</w:t>
            </w:r>
          </w:p>
        </w:tc>
      </w:tr>
      <w:tr w:rsidR="00E53BEA" w:rsidRPr="00436637" w14:paraId="46348802"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49A63BE5" w14:textId="77777777" w:rsidR="00127EFF" w:rsidRPr="00436637" w:rsidRDefault="00127EFF" w:rsidP="00127EFF">
            <w:pPr>
              <w:rPr>
                <w:rFonts w:ascii="Calibri Light" w:hAnsi="Calibri Light" w:cs="Calibri Light"/>
                <w:color w:val="auto"/>
              </w:rPr>
            </w:pPr>
            <w:r w:rsidRPr="00436637">
              <w:rPr>
                <w:rFonts w:ascii="Calibri Light" w:hAnsi="Calibri Light" w:cs="Calibri Light"/>
                <w:color w:val="auto"/>
              </w:rPr>
              <w:t>3.b</w:t>
            </w:r>
          </w:p>
        </w:tc>
        <w:tc>
          <w:tcPr>
            <w:tcW w:w="2120" w:type="pct"/>
          </w:tcPr>
          <w:p w14:paraId="0954AB45"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proofErr w:type="spellStart"/>
            <w:r w:rsidRPr="00436637">
              <w:rPr>
                <w:rFonts w:ascii="Calibri Light" w:hAnsi="Calibri Light" w:cs="Calibri Light"/>
                <w:color w:val="auto"/>
                <w:lang w:bidi="en-US"/>
              </w:rPr>
              <w:t>Ives</w:t>
            </w:r>
            <w:proofErr w:type="spellEnd"/>
            <w:r w:rsidRPr="00436637">
              <w:rPr>
                <w:rFonts w:ascii="Calibri Light" w:hAnsi="Calibri Light" w:cs="Calibri Light"/>
                <w:color w:val="auto"/>
                <w:lang w:bidi="en-US"/>
              </w:rPr>
              <w:t xml:space="preserve"> Buljan </w:t>
            </w:r>
            <w:proofErr w:type="spellStart"/>
            <w:r w:rsidRPr="00436637">
              <w:rPr>
                <w:rFonts w:ascii="Calibri Light" w:hAnsi="Calibri Light" w:cs="Calibri Light"/>
                <w:color w:val="auto"/>
                <w:lang w:bidi="en-US"/>
              </w:rPr>
              <w:t>Gladović</w:t>
            </w:r>
            <w:proofErr w:type="spellEnd"/>
          </w:p>
        </w:tc>
        <w:tc>
          <w:tcPr>
            <w:tcW w:w="2201" w:type="pct"/>
          </w:tcPr>
          <w:p w14:paraId="103B18D6"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Marko </w:t>
            </w:r>
            <w:proofErr w:type="spellStart"/>
            <w:r w:rsidRPr="00436637">
              <w:rPr>
                <w:rFonts w:ascii="Calibri Light" w:hAnsi="Calibri Light" w:cs="Calibri Light"/>
                <w:color w:val="auto"/>
                <w:lang w:bidi="en-US"/>
              </w:rPr>
              <w:t>Gradiček</w:t>
            </w:r>
            <w:proofErr w:type="spellEnd"/>
          </w:p>
        </w:tc>
      </w:tr>
      <w:tr w:rsidR="00E53BEA" w:rsidRPr="00436637" w14:paraId="4D09368D"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68528C64" w14:textId="77777777" w:rsidR="00127EFF" w:rsidRPr="00436637" w:rsidRDefault="00127EFF" w:rsidP="00127EFF">
            <w:pPr>
              <w:rPr>
                <w:rFonts w:ascii="Calibri Light" w:hAnsi="Calibri Light" w:cs="Calibri Light"/>
                <w:color w:val="auto"/>
              </w:rPr>
            </w:pPr>
            <w:r w:rsidRPr="00436637">
              <w:rPr>
                <w:rFonts w:ascii="Calibri Light" w:hAnsi="Calibri Light" w:cs="Calibri Light"/>
                <w:color w:val="auto"/>
              </w:rPr>
              <w:t>3.c</w:t>
            </w:r>
          </w:p>
        </w:tc>
        <w:tc>
          <w:tcPr>
            <w:tcW w:w="2120" w:type="pct"/>
          </w:tcPr>
          <w:p w14:paraId="41E0C619"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Jelena Ribarić </w:t>
            </w:r>
            <w:proofErr w:type="spellStart"/>
            <w:r w:rsidRPr="00436637">
              <w:rPr>
                <w:rFonts w:ascii="Calibri Light" w:hAnsi="Calibri Light" w:cs="Calibri Light"/>
                <w:color w:val="auto"/>
                <w:lang w:bidi="en-US"/>
              </w:rPr>
              <w:t>Završki</w:t>
            </w:r>
            <w:proofErr w:type="spellEnd"/>
          </w:p>
        </w:tc>
        <w:tc>
          <w:tcPr>
            <w:tcW w:w="2201" w:type="pct"/>
          </w:tcPr>
          <w:p w14:paraId="671C8AE4"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Zlatko Novakovi</w:t>
            </w:r>
            <w:r w:rsidR="00472431" w:rsidRPr="00436637">
              <w:rPr>
                <w:rFonts w:ascii="Calibri Light" w:hAnsi="Calibri Light" w:cs="Calibri Light"/>
                <w:color w:val="auto"/>
                <w:lang w:bidi="en-US"/>
              </w:rPr>
              <w:t>ć</w:t>
            </w:r>
          </w:p>
        </w:tc>
      </w:tr>
      <w:tr w:rsidR="00E53BEA" w:rsidRPr="00436637" w14:paraId="6370E766"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757EA45F" w14:textId="77777777" w:rsidR="00127EFF" w:rsidRPr="00436637" w:rsidRDefault="00127EFF" w:rsidP="00127EFF">
            <w:pPr>
              <w:rPr>
                <w:rFonts w:ascii="Calibri Light" w:hAnsi="Calibri Light" w:cs="Calibri Light"/>
                <w:color w:val="auto"/>
              </w:rPr>
            </w:pPr>
            <w:r w:rsidRPr="00436637">
              <w:rPr>
                <w:rFonts w:ascii="Calibri Light" w:hAnsi="Calibri Light" w:cs="Calibri Light"/>
                <w:color w:val="auto"/>
              </w:rPr>
              <w:t>3.d</w:t>
            </w:r>
          </w:p>
        </w:tc>
        <w:tc>
          <w:tcPr>
            <w:tcW w:w="2120" w:type="pct"/>
          </w:tcPr>
          <w:p w14:paraId="1674D8F6"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Nina Vučković Antić</w:t>
            </w:r>
          </w:p>
        </w:tc>
        <w:tc>
          <w:tcPr>
            <w:tcW w:w="2201" w:type="pct"/>
          </w:tcPr>
          <w:p w14:paraId="1BB40001"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Lidija </w:t>
            </w:r>
            <w:proofErr w:type="spellStart"/>
            <w:r w:rsidRPr="00436637">
              <w:rPr>
                <w:rFonts w:ascii="Calibri Light" w:hAnsi="Calibri Light" w:cs="Calibri Light"/>
                <w:color w:val="auto"/>
                <w:lang w:bidi="en-US"/>
              </w:rPr>
              <w:t>Klakočar</w:t>
            </w:r>
            <w:proofErr w:type="spellEnd"/>
          </w:p>
        </w:tc>
      </w:tr>
      <w:tr w:rsidR="00E53BEA" w:rsidRPr="00436637" w14:paraId="3539ADD5"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7D6A275E" w14:textId="77777777" w:rsidR="00127EFF" w:rsidRPr="00436637" w:rsidRDefault="00127EFF" w:rsidP="00127EFF">
            <w:pPr>
              <w:rPr>
                <w:rFonts w:ascii="Calibri Light" w:hAnsi="Calibri Light" w:cs="Calibri Light"/>
                <w:color w:val="auto"/>
              </w:rPr>
            </w:pPr>
            <w:r w:rsidRPr="00436637">
              <w:rPr>
                <w:rFonts w:ascii="Calibri Light" w:hAnsi="Calibri Light" w:cs="Calibri Light"/>
                <w:color w:val="auto"/>
              </w:rPr>
              <w:t>3.e</w:t>
            </w:r>
          </w:p>
        </w:tc>
        <w:tc>
          <w:tcPr>
            <w:tcW w:w="2120" w:type="pct"/>
          </w:tcPr>
          <w:p w14:paraId="6C752FE4"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Vlatka </w:t>
            </w:r>
            <w:proofErr w:type="spellStart"/>
            <w:r w:rsidRPr="00436637">
              <w:rPr>
                <w:rFonts w:ascii="Calibri Light" w:hAnsi="Calibri Light" w:cs="Calibri Light"/>
                <w:color w:val="auto"/>
                <w:lang w:bidi="en-US"/>
              </w:rPr>
              <w:t>Miketinac</w:t>
            </w:r>
            <w:proofErr w:type="spellEnd"/>
            <w:r w:rsidRPr="00436637">
              <w:rPr>
                <w:rFonts w:ascii="Calibri Light" w:hAnsi="Calibri Light" w:cs="Calibri Light"/>
                <w:color w:val="auto"/>
                <w:lang w:bidi="en-US"/>
              </w:rPr>
              <w:t xml:space="preserve"> Vlašić</w:t>
            </w:r>
          </w:p>
        </w:tc>
        <w:tc>
          <w:tcPr>
            <w:tcW w:w="2201" w:type="pct"/>
          </w:tcPr>
          <w:p w14:paraId="66BB29A6" w14:textId="77777777" w:rsidR="00127EFF" w:rsidRPr="00436637" w:rsidRDefault="0066533E"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Ivica Palikuća</w:t>
            </w:r>
          </w:p>
        </w:tc>
      </w:tr>
      <w:tr w:rsidR="00E53BEA" w:rsidRPr="00436637" w14:paraId="45AC0EBB"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00CE86C5" w14:textId="77777777" w:rsidR="00127EFF" w:rsidRPr="00436637" w:rsidRDefault="00127EFF" w:rsidP="00127EFF">
            <w:pPr>
              <w:rPr>
                <w:rFonts w:ascii="Calibri Light" w:hAnsi="Calibri Light" w:cs="Calibri Light"/>
                <w:color w:val="auto"/>
              </w:rPr>
            </w:pPr>
          </w:p>
        </w:tc>
        <w:tc>
          <w:tcPr>
            <w:tcW w:w="2120" w:type="pct"/>
          </w:tcPr>
          <w:p w14:paraId="0E14E47F" w14:textId="77777777" w:rsidR="00127EFF" w:rsidRPr="00436637" w:rsidRDefault="00127EFF"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c>
          <w:tcPr>
            <w:tcW w:w="2201" w:type="pct"/>
          </w:tcPr>
          <w:p w14:paraId="528EA711" w14:textId="77777777" w:rsidR="00127EFF" w:rsidRPr="00436637" w:rsidRDefault="00127EFF" w:rsidP="00127EF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rPr>
            </w:pPr>
          </w:p>
        </w:tc>
      </w:tr>
      <w:tr w:rsidR="0066533E" w:rsidRPr="00436637" w14:paraId="36A62E2F"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74BDEC1B" w14:textId="77777777" w:rsidR="0066533E" w:rsidRPr="00436637" w:rsidRDefault="0066533E" w:rsidP="0066533E">
            <w:pPr>
              <w:rPr>
                <w:rFonts w:ascii="Calibri Light" w:hAnsi="Calibri Light" w:cs="Calibri Light"/>
                <w:color w:val="auto"/>
              </w:rPr>
            </w:pPr>
            <w:r w:rsidRPr="00436637">
              <w:rPr>
                <w:rFonts w:ascii="Calibri Light" w:hAnsi="Calibri Light" w:cs="Calibri Light"/>
                <w:color w:val="auto"/>
              </w:rPr>
              <w:t>4.a</w:t>
            </w:r>
          </w:p>
        </w:tc>
        <w:tc>
          <w:tcPr>
            <w:tcW w:w="2120" w:type="pct"/>
          </w:tcPr>
          <w:p w14:paraId="3517AF49"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Zlatko Novaković</w:t>
            </w:r>
          </w:p>
        </w:tc>
        <w:tc>
          <w:tcPr>
            <w:tcW w:w="2201" w:type="pct"/>
          </w:tcPr>
          <w:p w14:paraId="68AC5783"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Jelena Ribarić </w:t>
            </w:r>
            <w:proofErr w:type="spellStart"/>
            <w:r w:rsidRPr="00436637">
              <w:rPr>
                <w:rFonts w:ascii="Calibri Light" w:hAnsi="Calibri Light" w:cs="Calibri Light"/>
                <w:color w:val="auto"/>
                <w:lang w:bidi="en-US"/>
              </w:rPr>
              <w:t>Završki</w:t>
            </w:r>
            <w:proofErr w:type="spellEnd"/>
          </w:p>
        </w:tc>
      </w:tr>
      <w:tr w:rsidR="0066533E" w:rsidRPr="00436637" w14:paraId="1ADD907A"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204682A4" w14:textId="77777777" w:rsidR="0066533E" w:rsidRPr="00436637" w:rsidRDefault="0066533E" w:rsidP="0066533E">
            <w:pPr>
              <w:rPr>
                <w:rFonts w:ascii="Calibri Light" w:hAnsi="Calibri Light" w:cs="Calibri Light"/>
                <w:color w:val="auto"/>
              </w:rPr>
            </w:pPr>
            <w:r w:rsidRPr="00436637">
              <w:rPr>
                <w:rFonts w:ascii="Calibri Light" w:hAnsi="Calibri Light" w:cs="Calibri Light"/>
                <w:color w:val="auto"/>
              </w:rPr>
              <w:t>4.b</w:t>
            </w:r>
          </w:p>
        </w:tc>
        <w:tc>
          <w:tcPr>
            <w:tcW w:w="2120" w:type="pct"/>
          </w:tcPr>
          <w:p w14:paraId="4C0E7E95"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 xml:space="preserve">Marko </w:t>
            </w:r>
            <w:proofErr w:type="spellStart"/>
            <w:r w:rsidRPr="00436637">
              <w:rPr>
                <w:rFonts w:ascii="Calibri Light" w:hAnsi="Calibri Light" w:cs="Calibri Light"/>
                <w:color w:val="auto"/>
                <w:lang w:bidi="en-US"/>
              </w:rPr>
              <w:t>Gradiček</w:t>
            </w:r>
            <w:proofErr w:type="spellEnd"/>
          </w:p>
        </w:tc>
        <w:tc>
          <w:tcPr>
            <w:tcW w:w="2201" w:type="pct"/>
          </w:tcPr>
          <w:p w14:paraId="631AEC06"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proofErr w:type="spellStart"/>
            <w:r w:rsidRPr="00436637">
              <w:rPr>
                <w:rFonts w:ascii="Calibri Light" w:hAnsi="Calibri Light" w:cs="Calibri Light"/>
                <w:color w:val="auto"/>
                <w:lang w:bidi="en-US"/>
              </w:rPr>
              <w:t>Ives</w:t>
            </w:r>
            <w:proofErr w:type="spellEnd"/>
            <w:r w:rsidRPr="00436637">
              <w:rPr>
                <w:rFonts w:ascii="Calibri Light" w:hAnsi="Calibri Light" w:cs="Calibri Light"/>
                <w:color w:val="auto"/>
                <w:lang w:bidi="en-US"/>
              </w:rPr>
              <w:t xml:space="preserve"> Buljan </w:t>
            </w:r>
            <w:proofErr w:type="spellStart"/>
            <w:r w:rsidRPr="00436637">
              <w:rPr>
                <w:rFonts w:ascii="Calibri Light" w:hAnsi="Calibri Light" w:cs="Calibri Light"/>
                <w:color w:val="auto"/>
                <w:lang w:bidi="en-US"/>
              </w:rPr>
              <w:t>Gladović</w:t>
            </w:r>
            <w:proofErr w:type="spellEnd"/>
          </w:p>
        </w:tc>
      </w:tr>
      <w:tr w:rsidR="0066533E" w:rsidRPr="00436637" w14:paraId="38B23D84"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40FC5A2F" w14:textId="77777777" w:rsidR="0066533E" w:rsidRPr="00436637" w:rsidRDefault="0066533E" w:rsidP="0066533E">
            <w:pPr>
              <w:rPr>
                <w:rFonts w:ascii="Calibri Light" w:hAnsi="Calibri Light" w:cs="Calibri Light"/>
                <w:color w:val="auto"/>
              </w:rPr>
            </w:pPr>
            <w:r w:rsidRPr="00436637">
              <w:rPr>
                <w:rFonts w:ascii="Calibri Light" w:hAnsi="Calibri Light" w:cs="Calibri Light"/>
                <w:color w:val="auto"/>
              </w:rPr>
              <w:t>4.c</w:t>
            </w:r>
          </w:p>
        </w:tc>
        <w:tc>
          <w:tcPr>
            <w:tcW w:w="2120" w:type="pct"/>
          </w:tcPr>
          <w:p w14:paraId="2C1C89F4"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Maja Šiško</w:t>
            </w:r>
          </w:p>
        </w:tc>
        <w:tc>
          <w:tcPr>
            <w:tcW w:w="2201" w:type="pct"/>
          </w:tcPr>
          <w:p w14:paraId="5DE5170D"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Branka Barić</w:t>
            </w:r>
          </w:p>
        </w:tc>
      </w:tr>
      <w:tr w:rsidR="0066533E" w:rsidRPr="00436637" w14:paraId="67C80A73" w14:textId="77777777" w:rsidTr="009740A5">
        <w:trPr>
          <w:trHeight w:val="267"/>
        </w:trPr>
        <w:tc>
          <w:tcPr>
            <w:cnfStyle w:val="001000000000" w:firstRow="0" w:lastRow="0" w:firstColumn="1" w:lastColumn="0" w:oddVBand="0" w:evenVBand="0" w:oddHBand="0" w:evenHBand="0" w:firstRowFirstColumn="0" w:firstRowLastColumn="0" w:lastRowFirstColumn="0" w:lastRowLastColumn="0"/>
            <w:tcW w:w="679" w:type="pct"/>
          </w:tcPr>
          <w:p w14:paraId="28EECB18" w14:textId="77777777" w:rsidR="0066533E" w:rsidRPr="00436637" w:rsidRDefault="0066533E" w:rsidP="0066533E">
            <w:pPr>
              <w:rPr>
                <w:rFonts w:ascii="Calibri Light" w:hAnsi="Calibri Light" w:cs="Calibri Light"/>
                <w:color w:val="auto"/>
              </w:rPr>
            </w:pPr>
            <w:r w:rsidRPr="00436637">
              <w:rPr>
                <w:rFonts w:ascii="Calibri Light" w:hAnsi="Calibri Light" w:cs="Calibri Light"/>
                <w:color w:val="auto"/>
              </w:rPr>
              <w:t>4.d</w:t>
            </w:r>
          </w:p>
        </w:tc>
        <w:tc>
          <w:tcPr>
            <w:tcW w:w="2120" w:type="pct"/>
          </w:tcPr>
          <w:p w14:paraId="6BF21EE6"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Branka Barić</w:t>
            </w:r>
          </w:p>
        </w:tc>
        <w:tc>
          <w:tcPr>
            <w:tcW w:w="2201" w:type="pct"/>
          </w:tcPr>
          <w:p w14:paraId="42984CD3"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Maja Šiško</w:t>
            </w:r>
          </w:p>
        </w:tc>
      </w:tr>
      <w:tr w:rsidR="0066533E" w:rsidRPr="00436637" w14:paraId="017B0E7E" w14:textId="77777777" w:rsidTr="009740A5">
        <w:trPr>
          <w:trHeight w:val="282"/>
        </w:trPr>
        <w:tc>
          <w:tcPr>
            <w:cnfStyle w:val="001000000000" w:firstRow="0" w:lastRow="0" w:firstColumn="1" w:lastColumn="0" w:oddVBand="0" w:evenVBand="0" w:oddHBand="0" w:evenHBand="0" w:firstRowFirstColumn="0" w:firstRowLastColumn="0" w:lastRowFirstColumn="0" w:lastRowLastColumn="0"/>
            <w:tcW w:w="679" w:type="pct"/>
          </w:tcPr>
          <w:p w14:paraId="0045C8C7" w14:textId="77777777" w:rsidR="0066533E" w:rsidRPr="00436637" w:rsidRDefault="0066533E" w:rsidP="0066533E">
            <w:pPr>
              <w:rPr>
                <w:rFonts w:ascii="Calibri Light" w:hAnsi="Calibri Light" w:cs="Calibri Light"/>
                <w:color w:val="auto"/>
              </w:rPr>
            </w:pPr>
            <w:r w:rsidRPr="00436637">
              <w:rPr>
                <w:rFonts w:ascii="Calibri Light" w:hAnsi="Calibri Light" w:cs="Calibri Light"/>
                <w:color w:val="auto"/>
              </w:rPr>
              <w:t>4.e</w:t>
            </w:r>
          </w:p>
        </w:tc>
        <w:tc>
          <w:tcPr>
            <w:tcW w:w="2120" w:type="pct"/>
          </w:tcPr>
          <w:p w14:paraId="10343C75"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Željka Barišić</w:t>
            </w:r>
          </w:p>
        </w:tc>
        <w:tc>
          <w:tcPr>
            <w:tcW w:w="2201" w:type="pct"/>
          </w:tcPr>
          <w:p w14:paraId="3F0016E4" w14:textId="77777777" w:rsidR="0066533E" w:rsidRPr="00436637" w:rsidRDefault="0066533E" w:rsidP="006653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lang w:bidi="en-US"/>
              </w:rPr>
            </w:pPr>
            <w:r w:rsidRPr="00436637">
              <w:rPr>
                <w:rFonts w:ascii="Calibri Light" w:hAnsi="Calibri Light" w:cs="Calibri Light"/>
                <w:color w:val="auto"/>
                <w:lang w:bidi="en-US"/>
              </w:rPr>
              <w:t>Josip Marić</w:t>
            </w:r>
          </w:p>
        </w:tc>
      </w:tr>
    </w:tbl>
    <w:p w14:paraId="68E79F69" w14:textId="77777777" w:rsidR="00614400" w:rsidRPr="00436637" w:rsidRDefault="00614400" w:rsidP="0025375E">
      <w:pPr>
        <w:rPr>
          <w:rFonts w:ascii="Calibri Light" w:hAnsi="Calibri Light" w:cs="Calibri Light"/>
          <w:bCs/>
          <w:iCs/>
        </w:rPr>
      </w:pPr>
    </w:p>
    <w:p w14:paraId="18DB5C5C" w14:textId="77777777" w:rsidR="00984442" w:rsidRPr="00436637" w:rsidRDefault="00984442" w:rsidP="0025375E">
      <w:pPr>
        <w:rPr>
          <w:rFonts w:ascii="Calibri Light" w:hAnsi="Calibri Light" w:cs="Calibri Light"/>
          <w:bCs/>
          <w:iCs/>
        </w:rPr>
      </w:pPr>
    </w:p>
    <w:p w14:paraId="3272F2DD" w14:textId="77777777" w:rsidR="00984442" w:rsidRPr="00436637" w:rsidRDefault="00984442" w:rsidP="0025375E">
      <w:pPr>
        <w:rPr>
          <w:rFonts w:ascii="Calibri Light" w:hAnsi="Calibri Light" w:cs="Calibri Light"/>
          <w:bCs/>
          <w:iCs/>
        </w:rPr>
      </w:pPr>
    </w:p>
    <w:p w14:paraId="7EDBE006" w14:textId="77777777" w:rsidR="00984442" w:rsidRPr="00436637" w:rsidRDefault="00984442" w:rsidP="0025375E">
      <w:pPr>
        <w:rPr>
          <w:rFonts w:ascii="Calibri Light" w:hAnsi="Calibri Light" w:cs="Calibri Light"/>
          <w:bCs/>
          <w:iCs/>
        </w:rPr>
      </w:pPr>
    </w:p>
    <w:p w14:paraId="542E3AEB" w14:textId="77777777" w:rsidR="00984442" w:rsidRPr="00436637" w:rsidRDefault="00984442" w:rsidP="0025375E">
      <w:pPr>
        <w:rPr>
          <w:rFonts w:ascii="Calibri Light" w:hAnsi="Calibri Light" w:cs="Calibri Light"/>
          <w:bCs/>
          <w:iCs/>
        </w:rPr>
      </w:pPr>
    </w:p>
    <w:p w14:paraId="0C972337" w14:textId="77777777" w:rsidR="002416A6" w:rsidRPr="00436637" w:rsidRDefault="002416A6" w:rsidP="0025375E">
      <w:pPr>
        <w:rPr>
          <w:rFonts w:ascii="Calibri Light" w:hAnsi="Calibri Light" w:cs="Calibri Light"/>
          <w:bCs/>
          <w:iCs/>
        </w:rPr>
      </w:pPr>
    </w:p>
    <w:p w14:paraId="1D2EA04B" w14:textId="77777777" w:rsidR="00984442" w:rsidRPr="00436637" w:rsidRDefault="00791DDB" w:rsidP="003A1150">
      <w:pPr>
        <w:pStyle w:val="Naslov3"/>
        <w:rPr>
          <w:rFonts w:ascii="Calibri Light" w:hAnsi="Calibri Light" w:cs="Calibri Light"/>
        </w:rPr>
      </w:pPr>
      <w:bookmarkStart w:id="101" w:name="_Toc430545749"/>
      <w:bookmarkStart w:id="102" w:name="_Toc430549684"/>
      <w:bookmarkStart w:id="103" w:name="_Toc461536943"/>
      <w:bookmarkStart w:id="104" w:name="_Toc461537662"/>
      <w:bookmarkStart w:id="105" w:name="_Toc525541481"/>
      <w:bookmarkStart w:id="106" w:name="_Toc525541759"/>
      <w:bookmarkStart w:id="107" w:name="_Toc20392227"/>
      <w:r w:rsidRPr="00436637">
        <w:rPr>
          <w:rFonts w:ascii="Calibri Light" w:hAnsi="Calibri Light" w:cs="Calibri Light"/>
        </w:rPr>
        <w:lastRenderedPageBreak/>
        <w:t xml:space="preserve">FAKULTATIVNA, DODATNA, </w:t>
      </w:r>
      <w:r w:rsidR="00984442" w:rsidRPr="00436637">
        <w:rPr>
          <w:rFonts w:ascii="Calibri Light" w:hAnsi="Calibri Light" w:cs="Calibri Light"/>
        </w:rPr>
        <w:t>DOPUNSKA NASTAVA</w:t>
      </w:r>
      <w:r w:rsidRPr="00436637">
        <w:rPr>
          <w:rFonts w:ascii="Calibri Light" w:hAnsi="Calibri Light" w:cs="Calibri Light"/>
        </w:rPr>
        <w:t xml:space="preserve"> I IZVANNASTAVNE AKTIVNOSTI</w:t>
      </w:r>
      <w:r w:rsidR="00984442" w:rsidRPr="00436637">
        <w:rPr>
          <w:rFonts w:ascii="Calibri Light" w:hAnsi="Calibri Light" w:cs="Calibri Light"/>
        </w:rPr>
        <w:t xml:space="preserve"> 201</w:t>
      </w:r>
      <w:r w:rsidR="00A12C07" w:rsidRPr="00436637">
        <w:rPr>
          <w:rFonts w:ascii="Calibri Light" w:hAnsi="Calibri Light" w:cs="Calibri Light"/>
        </w:rPr>
        <w:t>9./2020</w:t>
      </w:r>
      <w:r w:rsidR="00984442" w:rsidRPr="00436637">
        <w:rPr>
          <w:rFonts w:ascii="Calibri Light" w:hAnsi="Calibri Light" w:cs="Calibri Light"/>
        </w:rPr>
        <w:t>.</w:t>
      </w:r>
      <w:bookmarkEnd w:id="101"/>
      <w:bookmarkEnd w:id="102"/>
      <w:bookmarkEnd w:id="103"/>
      <w:bookmarkEnd w:id="104"/>
      <w:bookmarkEnd w:id="105"/>
      <w:bookmarkEnd w:id="106"/>
      <w:bookmarkEnd w:id="107"/>
    </w:p>
    <w:p w14:paraId="20C81046" w14:textId="77777777" w:rsidR="000B0576" w:rsidRPr="00436637" w:rsidRDefault="000B0576" w:rsidP="0025375E">
      <w:pPr>
        <w:rPr>
          <w:rFonts w:ascii="Calibri Light" w:hAnsi="Calibri Light" w:cs="Calibri Light"/>
          <w:i/>
        </w:rPr>
      </w:pPr>
    </w:p>
    <w:tbl>
      <w:tblPr>
        <w:tblStyle w:val="Srednjipopis2-Isticanje3"/>
        <w:tblpPr w:leftFromText="180" w:rightFromText="180" w:vertAnchor="text" w:horzAnchor="margin" w:tblpXSpec="center" w:tblpY="123"/>
        <w:tblW w:w="9962" w:type="dxa"/>
        <w:tblLayout w:type="fixed"/>
        <w:tblLook w:val="06A0" w:firstRow="1" w:lastRow="0" w:firstColumn="1" w:lastColumn="0" w:noHBand="1" w:noVBand="1"/>
      </w:tblPr>
      <w:tblGrid>
        <w:gridCol w:w="710"/>
        <w:gridCol w:w="3749"/>
        <w:gridCol w:w="4070"/>
        <w:gridCol w:w="1433"/>
      </w:tblGrid>
      <w:tr w:rsidR="00E53BEA" w:rsidRPr="00436637" w14:paraId="4733BAD6" w14:textId="77777777" w:rsidTr="00CC25C1">
        <w:trPr>
          <w:cnfStyle w:val="100000000000" w:firstRow="1" w:lastRow="0" w:firstColumn="0" w:lastColumn="0" w:oddVBand="0" w:evenVBand="0" w:oddHBand="0" w:evenHBand="0" w:firstRowFirstColumn="0" w:firstRowLastColumn="0" w:lastRowFirstColumn="0" w:lastRowLastColumn="0"/>
          <w:trHeight w:val="632"/>
        </w:trPr>
        <w:tc>
          <w:tcPr>
            <w:cnfStyle w:val="001000000100" w:firstRow="0" w:lastRow="0" w:firstColumn="1" w:lastColumn="0" w:oddVBand="0" w:evenVBand="0" w:oddHBand="0" w:evenHBand="0" w:firstRowFirstColumn="1" w:firstRowLastColumn="0" w:lastRowFirstColumn="0" w:lastRowLastColumn="0"/>
            <w:tcW w:w="710" w:type="dxa"/>
          </w:tcPr>
          <w:p w14:paraId="36251BA8" w14:textId="77777777" w:rsidR="00C75EA4" w:rsidRPr="00436637" w:rsidRDefault="00C75EA4" w:rsidP="0025375E">
            <w:pPr>
              <w:rPr>
                <w:rFonts w:ascii="Calibri Light" w:hAnsi="Calibri Light" w:cs="Calibri Light"/>
                <w:i/>
                <w:iCs/>
                <w:sz w:val="22"/>
                <w:szCs w:val="22"/>
              </w:rPr>
            </w:pPr>
            <w:r w:rsidRPr="00436637">
              <w:rPr>
                <w:rFonts w:ascii="Calibri Light" w:hAnsi="Calibri Light" w:cs="Calibri Light"/>
                <w:i/>
                <w:iCs/>
                <w:sz w:val="22"/>
                <w:szCs w:val="22"/>
              </w:rPr>
              <w:t>R. B.</w:t>
            </w:r>
          </w:p>
        </w:tc>
        <w:tc>
          <w:tcPr>
            <w:tcW w:w="3749" w:type="dxa"/>
          </w:tcPr>
          <w:p w14:paraId="48A2C7C9" w14:textId="77777777" w:rsidR="00C75EA4" w:rsidRPr="00436637" w:rsidRDefault="00C75EA4" w:rsidP="0025375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i/>
                <w:iCs/>
                <w:sz w:val="22"/>
                <w:szCs w:val="22"/>
                <w:lang w:bidi="en-US"/>
              </w:rPr>
            </w:pPr>
            <w:r w:rsidRPr="00436637">
              <w:rPr>
                <w:rFonts w:ascii="Calibri Light" w:hAnsi="Calibri Light" w:cs="Calibri Light"/>
                <w:i/>
                <w:iCs/>
                <w:sz w:val="22"/>
                <w:szCs w:val="22"/>
                <w:lang w:bidi="en-US"/>
              </w:rPr>
              <w:t>IME I PREZIME NASTAVNIKA</w:t>
            </w:r>
          </w:p>
        </w:tc>
        <w:tc>
          <w:tcPr>
            <w:tcW w:w="4070" w:type="dxa"/>
          </w:tcPr>
          <w:p w14:paraId="27D73600" w14:textId="77777777" w:rsidR="00C75EA4" w:rsidRPr="00436637" w:rsidRDefault="00C75EA4" w:rsidP="0025375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i/>
                <w:iCs/>
                <w:sz w:val="22"/>
                <w:szCs w:val="22"/>
                <w:lang w:bidi="en-US"/>
              </w:rPr>
            </w:pPr>
            <w:r w:rsidRPr="00436637">
              <w:rPr>
                <w:rFonts w:ascii="Calibri Light" w:hAnsi="Calibri Light" w:cs="Calibri Light"/>
                <w:i/>
                <w:iCs/>
                <w:sz w:val="22"/>
                <w:szCs w:val="22"/>
                <w:lang w:bidi="en-US"/>
              </w:rPr>
              <w:t>NAZIV</w:t>
            </w:r>
          </w:p>
        </w:tc>
        <w:tc>
          <w:tcPr>
            <w:tcW w:w="1433" w:type="dxa"/>
          </w:tcPr>
          <w:p w14:paraId="063F5886" w14:textId="77777777" w:rsidR="00C75EA4" w:rsidRPr="00436637" w:rsidRDefault="00C75EA4" w:rsidP="0025375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i/>
                <w:iCs/>
                <w:sz w:val="22"/>
                <w:szCs w:val="22"/>
                <w:lang w:bidi="en-US"/>
              </w:rPr>
            </w:pPr>
            <w:r w:rsidRPr="00436637">
              <w:rPr>
                <w:rFonts w:ascii="Calibri Light" w:hAnsi="Calibri Light" w:cs="Calibri Light"/>
                <w:i/>
                <w:iCs/>
                <w:sz w:val="22"/>
                <w:szCs w:val="22"/>
                <w:lang w:bidi="en-US"/>
              </w:rPr>
              <w:t>SATI TJEDNO</w:t>
            </w:r>
          </w:p>
        </w:tc>
      </w:tr>
      <w:tr w:rsidR="00E53BEA" w:rsidRPr="00436637" w14:paraId="7835C2C1" w14:textId="77777777" w:rsidTr="00CC25C1">
        <w:trPr>
          <w:trHeight w:val="312"/>
        </w:trPr>
        <w:tc>
          <w:tcPr>
            <w:cnfStyle w:val="001000000000" w:firstRow="0" w:lastRow="0" w:firstColumn="1" w:lastColumn="0" w:oddVBand="0" w:evenVBand="0" w:oddHBand="0" w:evenHBand="0" w:firstRowFirstColumn="0" w:firstRowLastColumn="0" w:lastRowFirstColumn="0" w:lastRowLastColumn="0"/>
            <w:tcW w:w="710" w:type="dxa"/>
          </w:tcPr>
          <w:p w14:paraId="26937963" w14:textId="77777777" w:rsidR="000B0576" w:rsidRPr="00436637" w:rsidRDefault="000B0576" w:rsidP="00CE00C7">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1.</w:t>
            </w:r>
          </w:p>
        </w:tc>
        <w:tc>
          <w:tcPr>
            <w:tcW w:w="3749" w:type="dxa"/>
          </w:tcPr>
          <w:p w14:paraId="02A4960C" w14:textId="77777777" w:rsidR="000B0576" w:rsidRPr="00436637" w:rsidRDefault="009E2518" w:rsidP="002E2DD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ELVIRA ČUKAC</w:t>
            </w:r>
          </w:p>
        </w:tc>
        <w:tc>
          <w:tcPr>
            <w:tcW w:w="4070" w:type="dxa"/>
          </w:tcPr>
          <w:p w14:paraId="7F1CFDFB" w14:textId="77777777" w:rsidR="000B0576" w:rsidRPr="00436637" w:rsidRDefault="009E2518" w:rsidP="002E2DD1">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ZAVIČAJNA GRUPA</w:t>
            </w:r>
          </w:p>
        </w:tc>
        <w:tc>
          <w:tcPr>
            <w:tcW w:w="1433" w:type="dxa"/>
          </w:tcPr>
          <w:p w14:paraId="16488C29" w14:textId="77777777" w:rsidR="000B0576" w:rsidRPr="00436637" w:rsidRDefault="009E2518" w:rsidP="002E2DD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1</w:t>
            </w:r>
          </w:p>
        </w:tc>
      </w:tr>
      <w:tr w:rsidR="00E53BEA" w:rsidRPr="00436637" w14:paraId="22668EDD" w14:textId="77777777" w:rsidTr="00CC25C1">
        <w:trPr>
          <w:trHeight w:val="312"/>
        </w:trPr>
        <w:tc>
          <w:tcPr>
            <w:cnfStyle w:val="001000000000" w:firstRow="0" w:lastRow="0" w:firstColumn="1" w:lastColumn="0" w:oddVBand="0" w:evenVBand="0" w:oddHBand="0" w:evenHBand="0" w:firstRowFirstColumn="0" w:firstRowLastColumn="0" w:lastRowFirstColumn="0" w:lastRowLastColumn="0"/>
            <w:tcW w:w="710" w:type="dxa"/>
          </w:tcPr>
          <w:p w14:paraId="417D595A" w14:textId="77777777" w:rsidR="009E2518" w:rsidRPr="00436637" w:rsidRDefault="009E2518" w:rsidP="00CE00C7">
            <w:pPr>
              <w:pStyle w:val="Odlomakpopisa"/>
              <w:numPr>
                <w:ilvl w:val="0"/>
                <w:numId w:val="6"/>
              </w:numPr>
              <w:rPr>
                <w:rFonts w:ascii="Calibri Light" w:hAnsi="Calibri Light" w:cs="Calibri Light"/>
                <w:i/>
                <w:iCs/>
                <w:sz w:val="22"/>
                <w:szCs w:val="22"/>
              </w:rPr>
            </w:pPr>
          </w:p>
        </w:tc>
        <w:tc>
          <w:tcPr>
            <w:tcW w:w="3749" w:type="dxa"/>
          </w:tcPr>
          <w:p w14:paraId="00D9B9A0" w14:textId="77777777" w:rsidR="009E2518" w:rsidRPr="00436637" w:rsidRDefault="009E2518" w:rsidP="002E2DD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BRANKA BARIĆ</w:t>
            </w:r>
          </w:p>
        </w:tc>
        <w:tc>
          <w:tcPr>
            <w:tcW w:w="4070" w:type="dxa"/>
          </w:tcPr>
          <w:p w14:paraId="3BB2E021" w14:textId="77777777" w:rsidR="009E2518" w:rsidRPr="00436637" w:rsidRDefault="009E2518" w:rsidP="002E2DD1">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NOVINARSKA</w:t>
            </w:r>
          </w:p>
        </w:tc>
        <w:tc>
          <w:tcPr>
            <w:tcW w:w="1433" w:type="dxa"/>
          </w:tcPr>
          <w:p w14:paraId="584D23E3" w14:textId="77777777" w:rsidR="009E2518" w:rsidRPr="00436637" w:rsidRDefault="00A57974" w:rsidP="002E2DD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1</w:t>
            </w:r>
          </w:p>
        </w:tc>
      </w:tr>
      <w:tr w:rsidR="008718CA" w:rsidRPr="00436637" w14:paraId="02A8BC02" w14:textId="77777777" w:rsidTr="00CC25C1">
        <w:trPr>
          <w:trHeight w:val="312"/>
        </w:trPr>
        <w:tc>
          <w:tcPr>
            <w:cnfStyle w:val="001000000000" w:firstRow="0" w:lastRow="0" w:firstColumn="1" w:lastColumn="0" w:oddVBand="0" w:evenVBand="0" w:oddHBand="0" w:evenHBand="0" w:firstRowFirstColumn="0" w:firstRowLastColumn="0" w:lastRowFirstColumn="0" w:lastRowLastColumn="0"/>
            <w:tcW w:w="710" w:type="dxa"/>
          </w:tcPr>
          <w:p w14:paraId="53836E21"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7424CA84"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LIDIJA GEORGIJEVIĆ ŠPILER</w:t>
            </w:r>
          </w:p>
        </w:tc>
        <w:tc>
          <w:tcPr>
            <w:tcW w:w="4070" w:type="dxa"/>
          </w:tcPr>
          <w:p w14:paraId="427A24B0"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HRVATSKI JEZIK – DM pripreme</w:t>
            </w:r>
          </w:p>
        </w:tc>
        <w:tc>
          <w:tcPr>
            <w:tcW w:w="1433" w:type="dxa"/>
          </w:tcPr>
          <w:p w14:paraId="62DE3BCB"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GB"/>
              </w:rPr>
            </w:pPr>
            <w:r w:rsidRPr="00436637">
              <w:rPr>
                <w:rFonts w:ascii="Calibri Light" w:hAnsi="Calibri Light" w:cs="Calibri Light"/>
                <w:lang w:val="en-GB"/>
              </w:rPr>
              <w:t>1</w:t>
            </w:r>
          </w:p>
        </w:tc>
      </w:tr>
      <w:tr w:rsidR="008718CA" w:rsidRPr="00436637" w14:paraId="4A1A280B" w14:textId="77777777" w:rsidTr="00CC25C1">
        <w:trPr>
          <w:trHeight w:val="312"/>
        </w:trPr>
        <w:tc>
          <w:tcPr>
            <w:cnfStyle w:val="001000000000" w:firstRow="0" w:lastRow="0" w:firstColumn="1" w:lastColumn="0" w:oddVBand="0" w:evenVBand="0" w:oddHBand="0" w:evenHBand="0" w:firstRowFirstColumn="0" w:firstRowLastColumn="0" w:lastRowFirstColumn="0" w:lastRowLastColumn="0"/>
            <w:tcW w:w="710" w:type="dxa"/>
          </w:tcPr>
          <w:p w14:paraId="1E41435D"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48C207D3"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LIDIJA KLAKOČAR</w:t>
            </w:r>
          </w:p>
        </w:tc>
        <w:tc>
          <w:tcPr>
            <w:tcW w:w="4070" w:type="dxa"/>
          </w:tcPr>
          <w:p w14:paraId="56B30D9B" w14:textId="77777777" w:rsidR="008718CA" w:rsidRPr="00436637" w:rsidRDefault="008718CA" w:rsidP="008718CA">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AMERIČKA KULTURA I CIVILIZACIJA</w:t>
            </w:r>
          </w:p>
        </w:tc>
        <w:tc>
          <w:tcPr>
            <w:tcW w:w="1433" w:type="dxa"/>
          </w:tcPr>
          <w:p w14:paraId="2E1DD8FD"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lang w:bidi="en-US"/>
              </w:rPr>
            </w:pPr>
            <w:r w:rsidRPr="00436637">
              <w:rPr>
                <w:rFonts w:ascii="Calibri Light" w:hAnsi="Calibri Light" w:cs="Calibri Light"/>
                <w:iCs/>
                <w:lang w:bidi="en-US"/>
              </w:rPr>
              <w:t>1</w:t>
            </w:r>
          </w:p>
        </w:tc>
      </w:tr>
      <w:tr w:rsidR="008718CA" w:rsidRPr="00436637" w14:paraId="36FA693B" w14:textId="77777777" w:rsidTr="00CC25C1">
        <w:trPr>
          <w:trHeight w:val="348"/>
        </w:trPr>
        <w:tc>
          <w:tcPr>
            <w:cnfStyle w:val="001000000000" w:firstRow="0" w:lastRow="0" w:firstColumn="1" w:lastColumn="0" w:oddVBand="0" w:evenVBand="0" w:oddHBand="0" w:evenHBand="0" w:firstRowFirstColumn="0" w:firstRowLastColumn="0" w:lastRowFirstColumn="0" w:lastRowLastColumn="0"/>
            <w:tcW w:w="710" w:type="dxa"/>
          </w:tcPr>
          <w:p w14:paraId="687F086F"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L</w:t>
            </w:r>
          </w:p>
        </w:tc>
        <w:tc>
          <w:tcPr>
            <w:tcW w:w="3749" w:type="dxa"/>
          </w:tcPr>
          <w:p w14:paraId="6C736D61"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 xml:space="preserve">LJILJANA CERAJ - </w:t>
            </w:r>
            <w:proofErr w:type="spellStart"/>
            <w:r w:rsidRPr="00436637">
              <w:rPr>
                <w:rFonts w:ascii="Calibri Light" w:hAnsi="Calibri Light" w:cs="Calibri Light"/>
                <w:lang w:bidi="en-US"/>
              </w:rPr>
              <w:t>HUšIDIĆ</w:t>
            </w:r>
            <w:proofErr w:type="spellEnd"/>
          </w:p>
        </w:tc>
        <w:tc>
          <w:tcPr>
            <w:tcW w:w="4070" w:type="dxa"/>
          </w:tcPr>
          <w:p w14:paraId="23380106"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NJEMAČKI JEZIK (FAK) - 1. i 2. razred</w:t>
            </w:r>
          </w:p>
        </w:tc>
        <w:tc>
          <w:tcPr>
            <w:tcW w:w="1433" w:type="dxa"/>
          </w:tcPr>
          <w:p w14:paraId="368C147A"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2+2</w:t>
            </w:r>
          </w:p>
        </w:tc>
      </w:tr>
      <w:tr w:rsidR="008718CA" w:rsidRPr="00436637" w14:paraId="17715C21" w14:textId="77777777" w:rsidTr="00CC25C1">
        <w:trPr>
          <w:trHeight w:val="512"/>
        </w:trPr>
        <w:tc>
          <w:tcPr>
            <w:cnfStyle w:val="001000000000" w:firstRow="0" w:lastRow="0" w:firstColumn="1" w:lastColumn="0" w:oddVBand="0" w:evenVBand="0" w:oddHBand="0" w:evenHBand="0" w:firstRowFirstColumn="0" w:firstRowLastColumn="0" w:lastRowFirstColumn="0" w:lastRowLastColumn="0"/>
            <w:tcW w:w="710" w:type="dxa"/>
          </w:tcPr>
          <w:p w14:paraId="3FA3DF44"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3.</w:t>
            </w:r>
          </w:p>
        </w:tc>
        <w:tc>
          <w:tcPr>
            <w:tcW w:w="3749" w:type="dxa"/>
          </w:tcPr>
          <w:p w14:paraId="0CB8FD96"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IVKA KOVAČEVIĆ</w:t>
            </w:r>
          </w:p>
        </w:tc>
        <w:tc>
          <w:tcPr>
            <w:tcW w:w="4070" w:type="dxa"/>
          </w:tcPr>
          <w:p w14:paraId="2FE51AB7"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NJEMAČKI JEZIK (FAK) - 3.i 4. razred</w:t>
            </w:r>
          </w:p>
        </w:tc>
        <w:tc>
          <w:tcPr>
            <w:tcW w:w="1433" w:type="dxa"/>
          </w:tcPr>
          <w:p w14:paraId="033EB34E"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2+4</w:t>
            </w:r>
          </w:p>
        </w:tc>
      </w:tr>
      <w:tr w:rsidR="008718CA" w:rsidRPr="00436637" w14:paraId="4B658C27" w14:textId="77777777" w:rsidTr="00CC25C1">
        <w:trPr>
          <w:trHeight w:val="497"/>
        </w:trPr>
        <w:tc>
          <w:tcPr>
            <w:cnfStyle w:val="001000000000" w:firstRow="0" w:lastRow="0" w:firstColumn="1" w:lastColumn="0" w:oddVBand="0" w:evenVBand="0" w:oddHBand="0" w:evenHBand="0" w:firstRowFirstColumn="0" w:firstRowLastColumn="0" w:lastRowFirstColumn="0" w:lastRowLastColumn="0"/>
            <w:tcW w:w="710" w:type="dxa"/>
          </w:tcPr>
          <w:p w14:paraId="72E81895"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5.</w:t>
            </w:r>
          </w:p>
        </w:tc>
        <w:tc>
          <w:tcPr>
            <w:tcW w:w="3749" w:type="dxa"/>
          </w:tcPr>
          <w:p w14:paraId="4D03FE9E"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LIDIJA PRKA</w:t>
            </w:r>
          </w:p>
        </w:tc>
        <w:tc>
          <w:tcPr>
            <w:tcW w:w="4070" w:type="dxa"/>
          </w:tcPr>
          <w:p w14:paraId="2D4BE238"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POVIJESNA GRUPA</w:t>
            </w:r>
          </w:p>
        </w:tc>
        <w:tc>
          <w:tcPr>
            <w:tcW w:w="1433" w:type="dxa"/>
          </w:tcPr>
          <w:p w14:paraId="53324A9F"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1</w:t>
            </w:r>
          </w:p>
        </w:tc>
      </w:tr>
      <w:tr w:rsidR="008718CA" w:rsidRPr="00436637" w14:paraId="7222F8E0" w14:textId="77777777" w:rsidTr="00CC25C1">
        <w:trPr>
          <w:trHeight w:val="512"/>
        </w:trPr>
        <w:tc>
          <w:tcPr>
            <w:cnfStyle w:val="001000000000" w:firstRow="0" w:lastRow="0" w:firstColumn="1" w:lastColumn="0" w:oddVBand="0" w:evenVBand="0" w:oddHBand="0" w:evenHBand="0" w:firstRowFirstColumn="0" w:firstRowLastColumn="0" w:lastRowFirstColumn="0" w:lastRowLastColumn="0"/>
            <w:tcW w:w="710" w:type="dxa"/>
          </w:tcPr>
          <w:p w14:paraId="11BE9E92"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6.</w:t>
            </w:r>
          </w:p>
        </w:tc>
        <w:tc>
          <w:tcPr>
            <w:tcW w:w="3749" w:type="dxa"/>
          </w:tcPr>
          <w:p w14:paraId="58D5F7D1"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BRANKA MILIČEVIĆ</w:t>
            </w:r>
          </w:p>
        </w:tc>
        <w:tc>
          <w:tcPr>
            <w:tcW w:w="4070" w:type="dxa"/>
          </w:tcPr>
          <w:p w14:paraId="2390F048"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PRVA POMOĆ</w:t>
            </w:r>
          </w:p>
        </w:tc>
        <w:tc>
          <w:tcPr>
            <w:tcW w:w="1433" w:type="dxa"/>
          </w:tcPr>
          <w:p w14:paraId="0A5ECE74"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021CB0ED" w14:textId="77777777" w:rsidTr="00CC25C1">
        <w:trPr>
          <w:trHeight w:val="497"/>
        </w:trPr>
        <w:tc>
          <w:tcPr>
            <w:cnfStyle w:val="001000000000" w:firstRow="0" w:lastRow="0" w:firstColumn="1" w:lastColumn="0" w:oddVBand="0" w:evenVBand="0" w:oddHBand="0" w:evenHBand="0" w:firstRowFirstColumn="0" w:firstRowLastColumn="0" w:lastRowFirstColumn="0" w:lastRowLastColumn="0"/>
            <w:tcW w:w="710" w:type="dxa"/>
          </w:tcPr>
          <w:p w14:paraId="42B2A72E"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7.</w:t>
            </w:r>
          </w:p>
        </w:tc>
        <w:tc>
          <w:tcPr>
            <w:tcW w:w="3749" w:type="dxa"/>
          </w:tcPr>
          <w:p w14:paraId="5AC468A6"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ROBERT PAVIĆ</w:t>
            </w:r>
          </w:p>
        </w:tc>
        <w:tc>
          <w:tcPr>
            <w:tcW w:w="4070" w:type="dxa"/>
          </w:tcPr>
          <w:p w14:paraId="3BEF9972"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NOGOMET I ATLETIKA</w:t>
            </w:r>
          </w:p>
        </w:tc>
        <w:tc>
          <w:tcPr>
            <w:tcW w:w="1433" w:type="dxa"/>
          </w:tcPr>
          <w:p w14:paraId="71DE8EE4"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1BBB54F6"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21BC1D63"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 xml:space="preserve">8. </w:t>
            </w:r>
          </w:p>
        </w:tc>
        <w:tc>
          <w:tcPr>
            <w:tcW w:w="3749" w:type="dxa"/>
          </w:tcPr>
          <w:p w14:paraId="48C015AA"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MAJA CAREVIĆ</w:t>
            </w:r>
          </w:p>
        </w:tc>
        <w:tc>
          <w:tcPr>
            <w:tcW w:w="4070" w:type="dxa"/>
          </w:tcPr>
          <w:p w14:paraId="0C0BFC2B"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ORACLE,DOPUNSKA</w:t>
            </w:r>
            <w:r w:rsidR="00305EEC">
              <w:rPr>
                <w:rFonts w:ascii="Calibri Light" w:hAnsi="Calibri Light" w:cs="Calibri Light"/>
                <w:lang w:bidi="en-US"/>
              </w:rPr>
              <w:t xml:space="preserve"> MATEMATIKA</w:t>
            </w:r>
          </w:p>
        </w:tc>
        <w:tc>
          <w:tcPr>
            <w:tcW w:w="1433" w:type="dxa"/>
          </w:tcPr>
          <w:p w14:paraId="42D5B631"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1+1</w:t>
            </w:r>
          </w:p>
        </w:tc>
      </w:tr>
      <w:tr w:rsidR="008718CA" w:rsidRPr="00436637" w14:paraId="7215AE56"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7CB72F10"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1A9586E1"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IVAN LJUBIČIĆ</w:t>
            </w:r>
          </w:p>
        </w:tc>
        <w:tc>
          <w:tcPr>
            <w:tcW w:w="4070" w:type="dxa"/>
          </w:tcPr>
          <w:p w14:paraId="75642832"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FAKULTATIVNA MATETMATIKA 1</w:t>
            </w:r>
          </w:p>
        </w:tc>
        <w:tc>
          <w:tcPr>
            <w:tcW w:w="1433" w:type="dxa"/>
          </w:tcPr>
          <w:p w14:paraId="1E670ACA"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051276C3"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44CE19F8"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31C71B55"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MLADEN TOMČIĆ</w:t>
            </w:r>
          </w:p>
        </w:tc>
        <w:tc>
          <w:tcPr>
            <w:tcW w:w="4070" w:type="dxa"/>
          </w:tcPr>
          <w:p w14:paraId="3E70565C"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FAKULTATIVNA MATEMATIKA 2</w:t>
            </w:r>
          </w:p>
        </w:tc>
        <w:tc>
          <w:tcPr>
            <w:tcW w:w="1433" w:type="dxa"/>
          </w:tcPr>
          <w:p w14:paraId="76ADD006"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60FED443"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3062BEA1"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5737EB45"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VLATKA MIKETINAC VLAŠIĆ</w:t>
            </w:r>
          </w:p>
        </w:tc>
        <w:tc>
          <w:tcPr>
            <w:tcW w:w="4070" w:type="dxa"/>
          </w:tcPr>
          <w:p w14:paraId="1749AC88"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FAKULTATIVNA MATEMATIKA 3</w:t>
            </w:r>
          </w:p>
        </w:tc>
        <w:tc>
          <w:tcPr>
            <w:tcW w:w="1433" w:type="dxa"/>
          </w:tcPr>
          <w:p w14:paraId="006C978E"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0C618B17"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2B21F897"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514A8D86"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 xml:space="preserve">LUKA LIKER </w:t>
            </w:r>
          </w:p>
        </w:tc>
        <w:tc>
          <w:tcPr>
            <w:tcW w:w="4070" w:type="dxa"/>
          </w:tcPr>
          <w:p w14:paraId="34243143"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FAKULTATIVNA MATEMATIKA 4</w:t>
            </w:r>
          </w:p>
        </w:tc>
        <w:tc>
          <w:tcPr>
            <w:tcW w:w="1433" w:type="dxa"/>
          </w:tcPr>
          <w:p w14:paraId="6B829A2C"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2</w:t>
            </w:r>
          </w:p>
        </w:tc>
      </w:tr>
      <w:tr w:rsidR="008718CA" w:rsidRPr="00436637" w14:paraId="7D301DAF" w14:textId="77777777" w:rsidTr="00CC25C1">
        <w:trPr>
          <w:trHeight w:val="559"/>
        </w:trPr>
        <w:tc>
          <w:tcPr>
            <w:cnfStyle w:val="001000000000" w:firstRow="0" w:lastRow="0" w:firstColumn="1" w:lastColumn="0" w:oddVBand="0" w:evenVBand="0" w:oddHBand="0" w:evenHBand="0" w:firstRowFirstColumn="0" w:firstRowLastColumn="0" w:lastRowFirstColumn="0" w:lastRowLastColumn="0"/>
            <w:tcW w:w="710" w:type="dxa"/>
          </w:tcPr>
          <w:p w14:paraId="1521A3A3" w14:textId="77777777" w:rsidR="008718CA" w:rsidRPr="00436637" w:rsidRDefault="008718CA" w:rsidP="008718CA">
            <w:pPr>
              <w:pStyle w:val="Odlomakpopisa"/>
              <w:numPr>
                <w:ilvl w:val="0"/>
                <w:numId w:val="6"/>
              </w:numPr>
              <w:rPr>
                <w:rFonts w:ascii="Calibri Light" w:hAnsi="Calibri Light" w:cs="Calibri Light"/>
                <w:i/>
                <w:iCs/>
                <w:sz w:val="22"/>
                <w:szCs w:val="22"/>
              </w:rPr>
            </w:pPr>
            <w:r w:rsidRPr="00436637">
              <w:rPr>
                <w:rFonts w:ascii="Calibri Light" w:hAnsi="Calibri Light" w:cs="Calibri Light"/>
                <w:i/>
                <w:iCs/>
                <w:sz w:val="22"/>
                <w:szCs w:val="22"/>
              </w:rPr>
              <w:t>10.</w:t>
            </w:r>
          </w:p>
        </w:tc>
        <w:tc>
          <w:tcPr>
            <w:tcW w:w="3749" w:type="dxa"/>
          </w:tcPr>
          <w:p w14:paraId="468F531F"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MATIJA VIDMAR</w:t>
            </w:r>
          </w:p>
        </w:tc>
        <w:tc>
          <w:tcPr>
            <w:tcW w:w="4070" w:type="dxa"/>
          </w:tcPr>
          <w:p w14:paraId="03749ADE" w14:textId="77777777" w:rsidR="008718CA" w:rsidRPr="00436637" w:rsidRDefault="00F5291B"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Pr>
                <w:rFonts w:ascii="Calibri Light" w:hAnsi="Calibri Light" w:cs="Calibri Light"/>
                <w:lang w:bidi="en-US"/>
              </w:rPr>
              <w:t xml:space="preserve">AIP – </w:t>
            </w:r>
            <w:proofErr w:type="spellStart"/>
            <w:r>
              <w:rPr>
                <w:rFonts w:ascii="Calibri Light" w:hAnsi="Calibri Light" w:cs="Calibri Light"/>
                <w:lang w:bidi="en-US"/>
              </w:rPr>
              <w:t>dop</w:t>
            </w:r>
            <w:proofErr w:type="spellEnd"/>
            <w:r>
              <w:rPr>
                <w:rFonts w:ascii="Calibri Light" w:hAnsi="Calibri Light" w:cs="Calibri Light"/>
                <w:lang w:bidi="en-US"/>
              </w:rPr>
              <w:t>., FIZIKA dopunska</w:t>
            </w:r>
          </w:p>
        </w:tc>
        <w:tc>
          <w:tcPr>
            <w:tcW w:w="1433" w:type="dxa"/>
          </w:tcPr>
          <w:p w14:paraId="2B65D885"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GB"/>
              </w:rPr>
            </w:pPr>
            <w:r w:rsidRPr="00436637">
              <w:rPr>
                <w:rFonts w:ascii="Calibri Light" w:hAnsi="Calibri Light" w:cs="Calibri Light"/>
                <w:lang w:val="en-GB"/>
              </w:rPr>
              <w:t>1+1</w:t>
            </w:r>
          </w:p>
        </w:tc>
      </w:tr>
      <w:tr w:rsidR="008718CA" w:rsidRPr="00436637" w14:paraId="642D217A"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39EFCBB2"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3F662EBA"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JANJA ČIĆEK TADIĆ</w:t>
            </w:r>
          </w:p>
        </w:tc>
        <w:tc>
          <w:tcPr>
            <w:tcW w:w="4070" w:type="dxa"/>
          </w:tcPr>
          <w:p w14:paraId="4E1B5EDA"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FAKULTATIVNA FIZIKA 4</w:t>
            </w:r>
          </w:p>
        </w:tc>
        <w:tc>
          <w:tcPr>
            <w:tcW w:w="1433" w:type="dxa"/>
          </w:tcPr>
          <w:p w14:paraId="0B129D67"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GB"/>
              </w:rPr>
            </w:pPr>
            <w:r w:rsidRPr="00436637">
              <w:rPr>
                <w:rFonts w:ascii="Calibri Light" w:hAnsi="Calibri Light" w:cs="Calibri Light"/>
                <w:lang w:val="en-GB"/>
              </w:rPr>
              <w:t>1</w:t>
            </w:r>
          </w:p>
        </w:tc>
      </w:tr>
      <w:tr w:rsidR="008718CA" w:rsidRPr="00436637" w14:paraId="72897003" w14:textId="77777777" w:rsidTr="00CC25C1">
        <w:trPr>
          <w:trHeight w:val="746"/>
        </w:trPr>
        <w:tc>
          <w:tcPr>
            <w:cnfStyle w:val="001000000000" w:firstRow="0" w:lastRow="0" w:firstColumn="1" w:lastColumn="0" w:oddVBand="0" w:evenVBand="0" w:oddHBand="0" w:evenHBand="0" w:firstRowFirstColumn="0" w:firstRowLastColumn="0" w:lastRowFirstColumn="0" w:lastRowLastColumn="0"/>
            <w:tcW w:w="710" w:type="dxa"/>
          </w:tcPr>
          <w:p w14:paraId="326A33D7"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2F5395E0"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DRAŽEN HORVATIĆ</w:t>
            </w:r>
          </w:p>
        </w:tc>
        <w:tc>
          <w:tcPr>
            <w:tcW w:w="4070" w:type="dxa"/>
          </w:tcPr>
          <w:p w14:paraId="34A972E4"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FOTOSKUPINA</w:t>
            </w:r>
          </w:p>
        </w:tc>
        <w:tc>
          <w:tcPr>
            <w:tcW w:w="1433" w:type="dxa"/>
          </w:tcPr>
          <w:p w14:paraId="63A9575D"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GB"/>
              </w:rPr>
            </w:pPr>
            <w:r w:rsidRPr="00436637">
              <w:rPr>
                <w:rFonts w:ascii="Calibri Light" w:hAnsi="Calibri Light" w:cs="Calibri Light"/>
                <w:lang w:val="en-GB"/>
              </w:rPr>
              <w:t>1</w:t>
            </w:r>
          </w:p>
        </w:tc>
      </w:tr>
      <w:tr w:rsidR="008718CA" w:rsidRPr="00436637" w14:paraId="5483F750" w14:textId="77777777" w:rsidTr="00CC25C1">
        <w:trPr>
          <w:trHeight w:val="451"/>
        </w:trPr>
        <w:tc>
          <w:tcPr>
            <w:cnfStyle w:val="001000000000" w:firstRow="0" w:lastRow="0" w:firstColumn="1" w:lastColumn="0" w:oddVBand="0" w:evenVBand="0" w:oddHBand="0" w:evenHBand="0" w:firstRowFirstColumn="0" w:firstRowLastColumn="0" w:lastRowFirstColumn="0" w:lastRowLastColumn="0"/>
            <w:tcW w:w="710" w:type="dxa"/>
          </w:tcPr>
          <w:p w14:paraId="1D9B0C24" w14:textId="77777777" w:rsidR="008718CA" w:rsidRPr="00436637" w:rsidRDefault="008718CA" w:rsidP="008718CA">
            <w:pPr>
              <w:pStyle w:val="Odlomakpopisa"/>
              <w:numPr>
                <w:ilvl w:val="0"/>
                <w:numId w:val="6"/>
              </w:numPr>
              <w:rPr>
                <w:rFonts w:ascii="Calibri Light" w:hAnsi="Calibri Light" w:cs="Calibri Light"/>
                <w:i/>
                <w:iCs/>
                <w:sz w:val="22"/>
                <w:szCs w:val="22"/>
              </w:rPr>
            </w:pPr>
          </w:p>
        </w:tc>
        <w:tc>
          <w:tcPr>
            <w:tcW w:w="3749" w:type="dxa"/>
          </w:tcPr>
          <w:p w14:paraId="602D8E07"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MIRJANA MALARIĆ</w:t>
            </w:r>
          </w:p>
        </w:tc>
        <w:tc>
          <w:tcPr>
            <w:tcW w:w="4070" w:type="dxa"/>
          </w:tcPr>
          <w:p w14:paraId="4EAE9149"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bidi="en-US"/>
              </w:rPr>
            </w:pPr>
            <w:r w:rsidRPr="00436637">
              <w:rPr>
                <w:rFonts w:ascii="Calibri Light" w:hAnsi="Calibri Light" w:cs="Calibri Light"/>
                <w:lang w:bidi="en-US"/>
              </w:rPr>
              <w:t>OSNOVE ELEKTROTEHNIKE DOP.</w:t>
            </w:r>
          </w:p>
        </w:tc>
        <w:tc>
          <w:tcPr>
            <w:tcW w:w="1433" w:type="dxa"/>
          </w:tcPr>
          <w:p w14:paraId="1A088932" w14:textId="77777777" w:rsidR="008718CA" w:rsidRPr="00436637" w:rsidRDefault="008718CA" w:rsidP="008718C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GB"/>
              </w:rPr>
            </w:pPr>
            <w:r w:rsidRPr="00436637">
              <w:rPr>
                <w:rFonts w:ascii="Calibri Light" w:hAnsi="Calibri Light" w:cs="Calibri Light"/>
                <w:lang w:val="en-GB"/>
              </w:rPr>
              <w:t>1</w:t>
            </w:r>
          </w:p>
        </w:tc>
      </w:tr>
    </w:tbl>
    <w:p w14:paraId="65B3A216" w14:textId="77777777" w:rsidR="003A1150" w:rsidRPr="00436637" w:rsidRDefault="003A1150" w:rsidP="003A1150">
      <w:pPr>
        <w:rPr>
          <w:rFonts w:ascii="Calibri Light" w:hAnsi="Calibri Light" w:cs="Calibri Light"/>
        </w:rPr>
      </w:pPr>
      <w:bookmarkStart w:id="108" w:name="_Toc525541482"/>
      <w:bookmarkStart w:id="109" w:name="_Toc525541760"/>
    </w:p>
    <w:p w14:paraId="375E00A8" w14:textId="77777777" w:rsidR="00A12C07" w:rsidRPr="00436637" w:rsidRDefault="00A12C07" w:rsidP="003A1150">
      <w:pPr>
        <w:rPr>
          <w:rFonts w:ascii="Calibri Light" w:hAnsi="Calibri Light" w:cs="Calibri Light"/>
        </w:rPr>
      </w:pPr>
    </w:p>
    <w:p w14:paraId="2C4BFEA1" w14:textId="77777777" w:rsidR="00A12C07" w:rsidRPr="00436637" w:rsidRDefault="00A12C07" w:rsidP="003A1150">
      <w:pPr>
        <w:rPr>
          <w:rFonts w:ascii="Calibri Light" w:hAnsi="Calibri Light" w:cs="Calibri Light"/>
        </w:rPr>
      </w:pPr>
    </w:p>
    <w:p w14:paraId="7A7438E8" w14:textId="77777777" w:rsidR="009326BB" w:rsidRPr="00436637" w:rsidRDefault="008D7230" w:rsidP="003A1150">
      <w:pPr>
        <w:pStyle w:val="Naslov3"/>
        <w:rPr>
          <w:rFonts w:ascii="Calibri Light" w:hAnsi="Calibri Light" w:cs="Calibri Light"/>
        </w:rPr>
      </w:pPr>
      <w:bookmarkStart w:id="110" w:name="_Toc20392228"/>
      <w:r w:rsidRPr="00436637">
        <w:rPr>
          <w:rFonts w:ascii="Calibri Light" w:hAnsi="Calibri Light" w:cs="Calibri Light"/>
        </w:rPr>
        <w:lastRenderedPageBreak/>
        <w:t>TABLICA ZADUŽENJA NASTAVNIKA U VRIJEME NASTAVE</w:t>
      </w:r>
      <w:bookmarkEnd w:id="108"/>
      <w:bookmarkEnd w:id="109"/>
      <w:bookmarkEnd w:id="110"/>
    </w:p>
    <w:p w14:paraId="57B814FD" w14:textId="77777777" w:rsidR="009326BB" w:rsidRPr="00436637" w:rsidRDefault="009326BB" w:rsidP="009326BB">
      <w:pPr>
        <w:rPr>
          <w:rFonts w:ascii="Calibri Light" w:hAnsi="Calibri Light" w:cs="Calibri Light"/>
          <w:noProof/>
          <w:lang w:eastAsia="hr-HR"/>
        </w:rPr>
      </w:pPr>
    </w:p>
    <w:p w14:paraId="4C0A1FBA" w14:textId="77777777" w:rsidR="00CB4077" w:rsidRDefault="00FC2572" w:rsidP="008718CA">
      <w:pPr>
        <w:rPr>
          <w:rFonts w:ascii="Calibri Light" w:hAnsi="Calibri Light" w:cs="Calibri Light"/>
          <w:noProof/>
          <w:lang w:eastAsia="hr-HR"/>
        </w:rPr>
      </w:pPr>
      <w:r w:rsidRPr="00FC2572">
        <w:rPr>
          <w:rFonts w:ascii="Calibri Light" w:hAnsi="Calibri Light" w:cs="Calibri Light"/>
          <w:noProof/>
          <w:lang w:val="en-US"/>
        </w:rPr>
        <w:drawing>
          <wp:inline distT="0" distB="0" distL="0" distR="0" wp14:anchorId="10BCFD9E" wp14:editId="3D5A3DE3">
            <wp:extent cx="7406111" cy="5369589"/>
            <wp:effectExtent l="857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412460" cy="5374192"/>
                    </a:xfrm>
                    <a:prstGeom prst="rect">
                      <a:avLst/>
                    </a:prstGeom>
                    <a:noFill/>
                    <a:ln>
                      <a:noFill/>
                    </a:ln>
                  </pic:spPr>
                </pic:pic>
              </a:graphicData>
            </a:graphic>
          </wp:inline>
        </w:drawing>
      </w:r>
    </w:p>
    <w:p w14:paraId="3B6FF90A" w14:textId="77777777" w:rsidR="00C21ECB" w:rsidRDefault="00C21ECB" w:rsidP="008718CA">
      <w:pPr>
        <w:rPr>
          <w:rFonts w:ascii="Calibri Light" w:hAnsi="Calibri Light" w:cs="Calibri Light"/>
          <w:noProof/>
          <w:lang w:eastAsia="hr-HR"/>
        </w:rPr>
      </w:pPr>
    </w:p>
    <w:p w14:paraId="51B1BFA3" w14:textId="77777777" w:rsidR="00C21ECB" w:rsidRDefault="00C21ECB" w:rsidP="008718CA">
      <w:pPr>
        <w:rPr>
          <w:rFonts w:ascii="Calibri Light" w:hAnsi="Calibri Light" w:cs="Calibri Light"/>
          <w:noProof/>
          <w:lang w:eastAsia="hr-HR"/>
        </w:rPr>
      </w:pPr>
    </w:p>
    <w:p w14:paraId="2B11A33D" w14:textId="77777777" w:rsidR="00C21ECB" w:rsidRDefault="00C21ECB" w:rsidP="008718CA">
      <w:pPr>
        <w:rPr>
          <w:rFonts w:ascii="Calibri Light" w:hAnsi="Calibri Light" w:cs="Calibri Light"/>
          <w:noProof/>
          <w:lang w:eastAsia="hr-HR"/>
        </w:rPr>
      </w:pPr>
    </w:p>
    <w:p w14:paraId="5EB01886" w14:textId="77777777" w:rsidR="00C21ECB" w:rsidRDefault="00C21ECB" w:rsidP="008718CA">
      <w:pPr>
        <w:rPr>
          <w:rFonts w:ascii="Calibri Light" w:hAnsi="Calibri Light" w:cs="Calibri Light"/>
          <w:noProof/>
          <w:lang w:eastAsia="hr-HR"/>
        </w:rPr>
      </w:pPr>
    </w:p>
    <w:p w14:paraId="24A9C3D1" w14:textId="77777777" w:rsidR="00C21ECB" w:rsidRDefault="00FC2572" w:rsidP="008718CA">
      <w:pPr>
        <w:rPr>
          <w:rFonts w:ascii="Calibri Light" w:hAnsi="Calibri Light" w:cs="Calibri Light"/>
          <w:noProof/>
          <w:lang w:eastAsia="hr-HR"/>
        </w:rPr>
      </w:pPr>
      <w:r w:rsidRPr="00FC2572">
        <w:rPr>
          <w:rFonts w:ascii="Calibri Light" w:hAnsi="Calibri Light" w:cs="Calibri Light"/>
          <w:noProof/>
          <w:lang w:val="en-US"/>
        </w:rPr>
        <w:drawing>
          <wp:inline distT="0" distB="0" distL="0" distR="0" wp14:anchorId="4A04FCBD" wp14:editId="3C60BF3E">
            <wp:extent cx="7405963" cy="5572045"/>
            <wp:effectExtent l="254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415554" cy="5579261"/>
                    </a:xfrm>
                    <a:prstGeom prst="rect">
                      <a:avLst/>
                    </a:prstGeom>
                    <a:noFill/>
                    <a:ln>
                      <a:noFill/>
                    </a:ln>
                  </pic:spPr>
                </pic:pic>
              </a:graphicData>
            </a:graphic>
          </wp:inline>
        </w:drawing>
      </w:r>
    </w:p>
    <w:p w14:paraId="1FC9FB6D" w14:textId="77777777" w:rsidR="00C21ECB" w:rsidRDefault="00C21ECB" w:rsidP="008718CA">
      <w:pPr>
        <w:rPr>
          <w:rFonts w:ascii="Calibri Light" w:hAnsi="Calibri Light" w:cs="Calibri Light"/>
          <w:noProof/>
          <w:lang w:eastAsia="hr-HR"/>
        </w:rPr>
      </w:pPr>
    </w:p>
    <w:p w14:paraId="22BF378D" w14:textId="77777777" w:rsidR="00C21ECB" w:rsidRDefault="00C21ECB" w:rsidP="008718CA">
      <w:pPr>
        <w:rPr>
          <w:rFonts w:ascii="Calibri Light" w:hAnsi="Calibri Light" w:cs="Calibri Light"/>
          <w:noProof/>
          <w:lang w:eastAsia="hr-HR"/>
        </w:rPr>
      </w:pPr>
    </w:p>
    <w:p w14:paraId="1CC2E37B" w14:textId="77777777" w:rsidR="00C21ECB" w:rsidRDefault="00C21ECB" w:rsidP="008718CA">
      <w:pPr>
        <w:rPr>
          <w:rFonts w:ascii="Calibri Light" w:hAnsi="Calibri Light" w:cs="Calibri Light"/>
          <w:noProof/>
          <w:lang w:eastAsia="hr-HR"/>
        </w:rPr>
      </w:pPr>
    </w:p>
    <w:p w14:paraId="7B9DB58E" w14:textId="77777777" w:rsidR="00C21ECB" w:rsidRDefault="00C21ECB" w:rsidP="008718CA">
      <w:pPr>
        <w:rPr>
          <w:rFonts w:ascii="Calibri Light" w:hAnsi="Calibri Light" w:cs="Calibri Light"/>
          <w:noProof/>
          <w:lang w:eastAsia="hr-HR"/>
        </w:rPr>
      </w:pPr>
    </w:p>
    <w:p w14:paraId="6C4AFA8D" w14:textId="77777777" w:rsidR="00C21ECB" w:rsidRDefault="00FC2572" w:rsidP="008718CA">
      <w:pPr>
        <w:rPr>
          <w:rFonts w:ascii="Calibri Light" w:hAnsi="Calibri Light" w:cs="Calibri Light"/>
          <w:noProof/>
          <w:lang w:eastAsia="hr-HR"/>
        </w:rPr>
      </w:pPr>
      <w:r w:rsidRPr="00FC2572">
        <w:rPr>
          <w:rFonts w:ascii="Calibri Light" w:hAnsi="Calibri Light" w:cs="Calibri Light"/>
          <w:noProof/>
          <w:lang w:val="en-US"/>
        </w:rPr>
        <w:drawing>
          <wp:inline distT="0" distB="0" distL="0" distR="0" wp14:anchorId="66958C88" wp14:editId="123D2389">
            <wp:extent cx="7641557" cy="5756238"/>
            <wp:effectExtent l="9208" t="0"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649511" cy="5762230"/>
                    </a:xfrm>
                    <a:prstGeom prst="rect">
                      <a:avLst/>
                    </a:prstGeom>
                    <a:noFill/>
                    <a:ln>
                      <a:noFill/>
                    </a:ln>
                  </pic:spPr>
                </pic:pic>
              </a:graphicData>
            </a:graphic>
          </wp:inline>
        </w:drawing>
      </w:r>
    </w:p>
    <w:p w14:paraId="137AD7B4" w14:textId="77777777" w:rsidR="00C21ECB" w:rsidRDefault="00C21ECB" w:rsidP="008718CA">
      <w:pPr>
        <w:rPr>
          <w:rFonts w:ascii="Calibri Light" w:hAnsi="Calibri Light" w:cs="Calibri Light"/>
          <w:noProof/>
          <w:lang w:eastAsia="hr-HR"/>
        </w:rPr>
      </w:pPr>
    </w:p>
    <w:p w14:paraId="6AB1DE31" w14:textId="77777777" w:rsidR="00C21ECB" w:rsidRDefault="00C21ECB" w:rsidP="008718CA">
      <w:pPr>
        <w:rPr>
          <w:rFonts w:ascii="Calibri Light" w:hAnsi="Calibri Light" w:cs="Calibri Light"/>
          <w:noProof/>
          <w:lang w:eastAsia="hr-HR"/>
        </w:rPr>
      </w:pPr>
    </w:p>
    <w:p w14:paraId="44A5FAC8" w14:textId="77777777" w:rsidR="00C21ECB" w:rsidRDefault="00C21ECB" w:rsidP="008718CA">
      <w:pPr>
        <w:rPr>
          <w:rFonts w:ascii="Calibri Light" w:hAnsi="Calibri Light" w:cs="Calibri Light"/>
          <w:noProof/>
          <w:lang w:eastAsia="hr-HR"/>
        </w:rPr>
      </w:pPr>
    </w:p>
    <w:p w14:paraId="2E92A399" w14:textId="77777777" w:rsidR="00C21ECB" w:rsidRDefault="00FC2572" w:rsidP="008718CA">
      <w:pPr>
        <w:rPr>
          <w:rFonts w:ascii="Calibri Light" w:hAnsi="Calibri Light" w:cs="Calibri Light"/>
          <w:noProof/>
          <w:lang w:eastAsia="hr-HR"/>
        </w:rPr>
      </w:pPr>
      <w:r w:rsidRPr="00FC2572">
        <w:rPr>
          <w:rFonts w:ascii="Calibri Light" w:hAnsi="Calibri Light" w:cs="Calibri Light"/>
          <w:noProof/>
          <w:lang w:val="en-US"/>
        </w:rPr>
        <w:drawing>
          <wp:inline distT="0" distB="0" distL="0" distR="0" wp14:anchorId="4E890859" wp14:editId="7A122667">
            <wp:extent cx="7589522" cy="5522009"/>
            <wp:effectExtent l="508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594592" cy="5525698"/>
                    </a:xfrm>
                    <a:prstGeom prst="rect">
                      <a:avLst/>
                    </a:prstGeom>
                    <a:noFill/>
                    <a:ln>
                      <a:noFill/>
                    </a:ln>
                  </pic:spPr>
                </pic:pic>
              </a:graphicData>
            </a:graphic>
          </wp:inline>
        </w:drawing>
      </w:r>
    </w:p>
    <w:p w14:paraId="4A9AEF5C" w14:textId="77777777" w:rsidR="00C21ECB" w:rsidRDefault="00C21ECB" w:rsidP="008718CA">
      <w:pPr>
        <w:rPr>
          <w:rFonts w:ascii="Calibri Light" w:hAnsi="Calibri Light" w:cs="Calibri Light"/>
          <w:noProof/>
          <w:lang w:eastAsia="hr-HR"/>
        </w:rPr>
      </w:pPr>
    </w:p>
    <w:p w14:paraId="34DD80E7" w14:textId="77777777" w:rsidR="00C21ECB" w:rsidRPr="00436637" w:rsidRDefault="00C21ECB" w:rsidP="008718CA">
      <w:pPr>
        <w:rPr>
          <w:rFonts w:ascii="Calibri Light" w:hAnsi="Calibri Light" w:cs="Calibri Light"/>
          <w:noProof/>
          <w:lang w:eastAsia="hr-HR"/>
        </w:rPr>
      </w:pPr>
    </w:p>
    <w:p w14:paraId="30A6E7A6" w14:textId="77777777" w:rsidR="006F77CF" w:rsidRPr="00436637" w:rsidRDefault="006F77CF" w:rsidP="003A1150">
      <w:pPr>
        <w:pStyle w:val="Naslov3"/>
        <w:rPr>
          <w:rFonts w:ascii="Calibri Light" w:eastAsiaTheme="minorEastAsia" w:hAnsi="Calibri Light" w:cs="Calibri Light"/>
          <w:iCs/>
          <w:lang w:eastAsia="hr-HR"/>
        </w:rPr>
      </w:pPr>
      <w:bookmarkStart w:id="111" w:name="_Toc461536946"/>
      <w:bookmarkStart w:id="112" w:name="_Toc461537665"/>
      <w:bookmarkStart w:id="113" w:name="_Toc461538332"/>
      <w:bookmarkStart w:id="114" w:name="_Toc461538363"/>
      <w:bookmarkStart w:id="115" w:name="_Toc461538445"/>
      <w:bookmarkStart w:id="116" w:name="_Toc461538477"/>
      <w:bookmarkStart w:id="117" w:name="_Toc525541483"/>
      <w:bookmarkStart w:id="118" w:name="_Toc525541761"/>
      <w:bookmarkStart w:id="119" w:name="_Toc20392229"/>
      <w:r w:rsidRPr="00436637">
        <w:rPr>
          <w:rFonts w:ascii="Calibri Light" w:eastAsiaTheme="minorEastAsia" w:hAnsi="Calibri Light" w:cs="Calibri Light"/>
          <w:lang w:eastAsia="hr-HR"/>
        </w:rPr>
        <w:lastRenderedPageBreak/>
        <w:t>GODIŠNJI PLANOVI I PROGRAMI RADA RAVNATELJA, NASTAVNIKA I STRUČNIH SURADNIKA</w:t>
      </w:r>
      <w:bookmarkEnd w:id="111"/>
      <w:bookmarkEnd w:id="112"/>
      <w:bookmarkEnd w:id="113"/>
      <w:bookmarkEnd w:id="114"/>
      <w:bookmarkEnd w:id="115"/>
      <w:bookmarkEnd w:id="116"/>
      <w:bookmarkEnd w:id="117"/>
      <w:bookmarkEnd w:id="118"/>
      <w:bookmarkEnd w:id="119"/>
    </w:p>
    <w:p w14:paraId="0E119AF5" w14:textId="77777777" w:rsidR="003F0A1E" w:rsidRPr="00C21ECB" w:rsidRDefault="003F0A1E" w:rsidP="003A1150">
      <w:pPr>
        <w:rPr>
          <w:rStyle w:val="Istaknuto"/>
        </w:rPr>
      </w:pPr>
    </w:p>
    <w:p w14:paraId="54725FB3" w14:textId="77777777" w:rsidR="006F77CF" w:rsidRPr="00C21ECB" w:rsidRDefault="006F77CF" w:rsidP="003A1150">
      <w:pPr>
        <w:rPr>
          <w:rStyle w:val="Istaknuto"/>
        </w:rPr>
      </w:pPr>
      <w:r w:rsidRPr="00C21ECB">
        <w:rPr>
          <w:rStyle w:val="Istaknuto"/>
        </w:rPr>
        <w:t>Godišnj</w:t>
      </w:r>
      <w:r w:rsidR="00AB5F93" w:rsidRPr="00C21ECB">
        <w:rPr>
          <w:rStyle w:val="Istaknuto"/>
        </w:rPr>
        <w:t>i plan i program rada ravnatelj</w:t>
      </w:r>
      <w:r w:rsidR="003378F5" w:rsidRPr="00C21ECB">
        <w:rPr>
          <w:rStyle w:val="Istaknuto"/>
        </w:rPr>
        <w:t>a</w:t>
      </w:r>
    </w:p>
    <w:p w14:paraId="42CE46CB" w14:textId="77777777" w:rsidR="006F77CF" w:rsidRPr="00C21ECB" w:rsidRDefault="006F77CF" w:rsidP="003A1150">
      <w:pPr>
        <w:rPr>
          <w:rStyle w:val="Istaknuto"/>
        </w:rPr>
      </w:pPr>
      <w:r w:rsidRPr="00C21ECB">
        <w:rPr>
          <w:rStyle w:val="Istaknuto"/>
        </w:rPr>
        <w:t>Godišnji plan i program rada psihologa</w:t>
      </w:r>
    </w:p>
    <w:p w14:paraId="7E7EC1BE" w14:textId="77777777" w:rsidR="006F77CF" w:rsidRPr="00C21ECB" w:rsidRDefault="006F77CF" w:rsidP="003A1150">
      <w:pPr>
        <w:rPr>
          <w:rStyle w:val="Istaknuto"/>
        </w:rPr>
      </w:pPr>
      <w:r w:rsidRPr="00C21ECB">
        <w:rPr>
          <w:rStyle w:val="Istaknuto"/>
        </w:rPr>
        <w:t>Godiš</w:t>
      </w:r>
      <w:r w:rsidR="00AB5F93" w:rsidRPr="00C21ECB">
        <w:rPr>
          <w:rStyle w:val="Istaknuto"/>
        </w:rPr>
        <w:t>nji plan i program rada pedagoginje</w:t>
      </w:r>
    </w:p>
    <w:p w14:paraId="5FDB9AB8" w14:textId="77777777" w:rsidR="006F77CF" w:rsidRPr="00C21ECB" w:rsidRDefault="006F77CF" w:rsidP="003A1150">
      <w:pPr>
        <w:rPr>
          <w:rStyle w:val="Istaknuto"/>
        </w:rPr>
      </w:pPr>
      <w:r w:rsidRPr="00C21ECB">
        <w:rPr>
          <w:rStyle w:val="Istaknuto"/>
        </w:rPr>
        <w:t>Godišnji</w:t>
      </w:r>
      <w:r w:rsidR="00AB5F93" w:rsidRPr="00C21ECB">
        <w:rPr>
          <w:rStyle w:val="Istaknuto"/>
        </w:rPr>
        <w:t xml:space="preserve"> plan i program rada knjižničarke</w:t>
      </w:r>
      <w:r w:rsidRPr="00C21ECB">
        <w:rPr>
          <w:rStyle w:val="Istaknuto"/>
        </w:rPr>
        <w:t xml:space="preserve"> </w:t>
      </w:r>
    </w:p>
    <w:p w14:paraId="06CB7910" w14:textId="77777777" w:rsidR="006F77CF" w:rsidRPr="00C21ECB" w:rsidRDefault="006F77CF" w:rsidP="003A1150">
      <w:pPr>
        <w:rPr>
          <w:rStyle w:val="Istaknuto"/>
        </w:rPr>
      </w:pPr>
      <w:r w:rsidRPr="00C21ECB">
        <w:rPr>
          <w:rStyle w:val="Istaknuto"/>
        </w:rPr>
        <w:t>Godišnji plan i program rada voditeljice praktične nastave</w:t>
      </w:r>
    </w:p>
    <w:p w14:paraId="46F003B9" w14:textId="77777777" w:rsidR="006F77CF" w:rsidRPr="00C21ECB" w:rsidRDefault="006F77CF" w:rsidP="003A1150">
      <w:pPr>
        <w:rPr>
          <w:rStyle w:val="Istaknuto"/>
        </w:rPr>
      </w:pPr>
      <w:r w:rsidRPr="00C21ECB">
        <w:rPr>
          <w:rStyle w:val="Istaknuto"/>
        </w:rPr>
        <w:t xml:space="preserve">Godišnji plan i program rada </w:t>
      </w:r>
      <w:proofErr w:type="spellStart"/>
      <w:r w:rsidRPr="00C21ECB">
        <w:rPr>
          <w:rStyle w:val="Istaknuto"/>
        </w:rPr>
        <w:t>satničara</w:t>
      </w:r>
      <w:proofErr w:type="spellEnd"/>
    </w:p>
    <w:p w14:paraId="00CBB0CB" w14:textId="77777777" w:rsidR="006F77CF" w:rsidRPr="00C21ECB" w:rsidRDefault="006F77CF" w:rsidP="003A1150">
      <w:pPr>
        <w:rPr>
          <w:rStyle w:val="Istaknuto"/>
        </w:rPr>
      </w:pPr>
      <w:r w:rsidRPr="00C21ECB">
        <w:rPr>
          <w:rStyle w:val="Istaknuto"/>
        </w:rPr>
        <w:t xml:space="preserve">Godišnji plan i program razrednika </w:t>
      </w:r>
    </w:p>
    <w:p w14:paraId="214A1465" w14:textId="77777777" w:rsidR="006F77CF" w:rsidRPr="00C21ECB" w:rsidRDefault="006F77CF" w:rsidP="003A1150">
      <w:pPr>
        <w:rPr>
          <w:rStyle w:val="Istaknuto"/>
        </w:rPr>
      </w:pPr>
      <w:r w:rsidRPr="00C21ECB">
        <w:rPr>
          <w:rStyle w:val="Istaknuto"/>
        </w:rPr>
        <w:t xml:space="preserve">Godišnji plan i program profesionalnog informiranja i savjetovanja učenika </w:t>
      </w:r>
    </w:p>
    <w:p w14:paraId="31FD2675" w14:textId="77777777" w:rsidR="003378F5" w:rsidRPr="00C21ECB" w:rsidRDefault="006E3520" w:rsidP="003A1150">
      <w:pPr>
        <w:rPr>
          <w:rStyle w:val="Istaknuto"/>
        </w:rPr>
      </w:pPr>
      <w:r w:rsidRPr="00C21ECB">
        <w:rPr>
          <w:rStyle w:val="Istaknuto"/>
        </w:rPr>
        <w:t>Godišnji plan i program promidžbenih aktivnosti Srednje škole Jelkovec</w:t>
      </w:r>
      <w:r w:rsidR="008518FC" w:rsidRPr="00C21ECB">
        <w:rPr>
          <w:rStyle w:val="Istaknuto"/>
        </w:rPr>
        <w:tab/>
      </w:r>
    </w:p>
    <w:p w14:paraId="57B92B95" w14:textId="77777777" w:rsidR="00C21ECB" w:rsidRPr="00C21ECB" w:rsidRDefault="00C21ECB" w:rsidP="003A1150">
      <w:pPr>
        <w:rPr>
          <w:rStyle w:val="Istaknuto"/>
        </w:rPr>
      </w:pPr>
      <w:r w:rsidRPr="00C21ECB">
        <w:rPr>
          <w:rStyle w:val="Istaknuto"/>
        </w:rPr>
        <w:t>Školski preventivni program</w:t>
      </w:r>
    </w:p>
    <w:p w14:paraId="75C9E9DA" w14:textId="77777777" w:rsidR="006F77CF" w:rsidRPr="00C21ECB" w:rsidRDefault="006F77CF" w:rsidP="003A1150">
      <w:pPr>
        <w:rPr>
          <w:rStyle w:val="Istaknuto"/>
        </w:rPr>
      </w:pPr>
      <w:r w:rsidRPr="00C21ECB">
        <w:rPr>
          <w:rStyle w:val="Istaknuto"/>
        </w:rPr>
        <w:t>Godišnji plan i program rada ispitnog povjerenstva za državnu maturu</w:t>
      </w:r>
    </w:p>
    <w:p w14:paraId="5E1D35F2" w14:textId="77777777" w:rsidR="006F77CF" w:rsidRPr="00436637" w:rsidRDefault="006F77CF" w:rsidP="003A1150">
      <w:pPr>
        <w:rPr>
          <w:rFonts w:ascii="Calibri Light" w:hAnsi="Calibri Light" w:cs="Calibri Light"/>
        </w:rPr>
      </w:pPr>
    </w:p>
    <w:p w14:paraId="21AB7888" w14:textId="77777777" w:rsidR="006F77CF" w:rsidRPr="00436637" w:rsidRDefault="006F77CF" w:rsidP="003A1150">
      <w:pPr>
        <w:rPr>
          <w:rFonts w:ascii="Calibri Light" w:hAnsi="Calibri Light" w:cs="Calibri Light"/>
        </w:rPr>
      </w:pPr>
    </w:p>
    <w:p w14:paraId="4A3BB74C" w14:textId="77777777" w:rsidR="006F77CF" w:rsidRPr="00436637" w:rsidRDefault="006F77CF" w:rsidP="003A1150">
      <w:pPr>
        <w:rPr>
          <w:rStyle w:val="Istaknuto"/>
          <w:rFonts w:ascii="Calibri Light" w:hAnsi="Calibri Light" w:cs="Calibri Light"/>
          <w:color w:val="auto"/>
        </w:rPr>
      </w:pPr>
      <w:r w:rsidRPr="00436637">
        <w:rPr>
          <w:rStyle w:val="Istaknuto"/>
          <w:rFonts w:ascii="Calibri Light" w:hAnsi="Calibri Light" w:cs="Calibri Light"/>
          <w:color w:val="auto"/>
        </w:rPr>
        <w:t>NAPOMENA:</w:t>
      </w:r>
    </w:p>
    <w:p w14:paraId="6FF3B9CB" w14:textId="77777777" w:rsidR="000B0576" w:rsidRPr="00436637" w:rsidRDefault="006F77CF" w:rsidP="003A1150">
      <w:pPr>
        <w:rPr>
          <w:rFonts w:ascii="Calibri Light" w:hAnsi="Calibri Light" w:cs="Calibri Light"/>
        </w:rPr>
      </w:pPr>
      <w:r w:rsidRPr="00436637">
        <w:rPr>
          <w:rFonts w:ascii="Calibri Light" w:hAnsi="Calibri Light" w:cs="Calibri Light"/>
        </w:rPr>
        <w:t xml:space="preserve">Godišnji planovi i programi rada nastavnika, godišnji planovi i programi </w:t>
      </w:r>
      <w:proofErr w:type="spellStart"/>
      <w:r w:rsidRPr="00436637">
        <w:rPr>
          <w:rFonts w:ascii="Calibri Light" w:hAnsi="Calibri Light" w:cs="Calibri Light"/>
        </w:rPr>
        <w:t>kurikulumskih</w:t>
      </w:r>
      <w:proofErr w:type="spellEnd"/>
      <w:r w:rsidRPr="00436637">
        <w:rPr>
          <w:rFonts w:ascii="Calibri Light" w:hAnsi="Calibri Light" w:cs="Calibri Light"/>
        </w:rPr>
        <w:t xml:space="preserve"> aktivnosti, dio su Godišnjeg plana i programa rada Srednje škole Jelkovec, a arhivirani  su u elektroničkom i papirnatom obliku u </w:t>
      </w:r>
      <w:r w:rsidR="006C7FAB" w:rsidRPr="00436637">
        <w:rPr>
          <w:rFonts w:ascii="Calibri Light" w:hAnsi="Calibri Light" w:cs="Calibri Light"/>
        </w:rPr>
        <w:t>Srednjoj školi Jelkovec.</w:t>
      </w:r>
      <w:bookmarkStart w:id="120" w:name="_Toc430545734"/>
      <w:bookmarkStart w:id="121" w:name="_Toc430549669"/>
    </w:p>
    <w:p w14:paraId="742BA31E" w14:textId="77777777" w:rsidR="002416A6" w:rsidRPr="00436637" w:rsidRDefault="002416A6" w:rsidP="003A1150">
      <w:pPr>
        <w:rPr>
          <w:rFonts w:ascii="Calibri Light" w:eastAsiaTheme="majorEastAsia" w:hAnsi="Calibri Light" w:cs="Calibri Light"/>
        </w:rPr>
      </w:pPr>
      <w:bookmarkStart w:id="122" w:name="_Toc461536947"/>
      <w:bookmarkStart w:id="123" w:name="_Toc461537666"/>
    </w:p>
    <w:p w14:paraId="491DB833" w14:textId="77777777" w:rsidR="0007150E" w:rsidRPr="00436637" w:rsidRDefault="0007150E" w:rsidP="003A1150">
      <w:pPr>
        <w:rPr>
          <w:rFonts w:ascii="Calibri Light" w:eastAsiaTheme="majorEastAsia" w:hAnsi="Calibri Light" w:cs="Calibri Light"/>
        </w:rPr>
      </w:pPr>
    </w:p>
    <w:p w14:paraId="14305193" w14:textId="77777777" w:rsidR="0007150E" w:rsidRPr="00436637" w:rsidRDefault="0007150E" w:rsidP="003A1150">
      <w:pPr>
        <w:rPr>
          <w:rFonts w:ascii="Calibri Light" w:eastAsiaTheme="majorEastAsia" w:hAnsi="Calibri Light" w:cs="Calibri Light"/>
        </w:rPr>
      </w:pPr>
    </w:p>
    <w:p w14:paraId="1CB62E1A" w14:textId="77777777" w:rsidR="0007150E" w:rsidRPr="00436637" w:rsidRDefault="0007150E" w:rsidP="003A1150">
      <w:pPr>
        <w:rPr>
          <w:rFonts w:ascii="Calibri Light" w:eastAsiaTheme="majorEastAsia" w:hAnsi="Calibri Light" w:cs="Calibri Light"/>
        </w:rPr>
      </w:pPr>
    </w:p>
    <w:p w14:paraId="141349AE" w14:textId="77777777" w:rsidR="0007150E" w:rsidRPr="00436637" w:rsidRDefault="0007150E" w:rsidP="003A1150">
      <w:pPr>
        <w:rPr>
          <w:rFonts w:ascii="Calibri Light" w:eastAsiaTheme="majorEastAsia" w:hAnsi="Calibri Light" w:cs="Calibri Light"/>
        </w:rPr>
      </w:pPr>
    </w:p>
    <w:p w14:paraId="42FE4E76" w14:textId="77777777" w:rsidR="0007150E" w:rsidRPr="00436637" w:rsidRDefault="0007150E" w:rsidP="003A1150">
      <w:pPr>
        <w:rPr>
          <w:rFonts w:ascii="Calibri Light" w:eastAsiaTheme="majorEastAsia" w:hAnsi="Calibri Light" w:cs="Calibri Light"/>
        </w:rPr>
      </w:pPr>
    </w:p>
    <w:p w14:paraId="3114CBD3" w14:textId="77777777" w:rsidR="003A1150" w:rsidRDefault="003A1150" w:rsidP="003A1150">
      <w:pPr>
        <w:rPr>
          <w:rFonts w:ascii="Calibri Light" w:eastAsiaTheme="majorEastAsia" w:hAnsi="Calibri Light" w:cs="Calibri Light"/>
        </w:rPr>
      </w:pPr>
    </w:p>
    <w:p w14:paraId="05DC3805" w14:textId="77777777" w:rsidR="00C21ECB" w:rsidRPr="00436637" w:rsidRDefault="00C21ECB" w:rsidP="003A1150">
      <w:pPr>
        <w:rPr>
          <w:rFonts w:ascii="Calibri Light" w:eastAsiaTheme="majorEastAsia" w:hAnsi="Calibri Light" w:cs="Calibri Light"/>
        </w:rPr>
      </w:pPr>
    </w:p>
    <w:p w14:paraId="6C5DCD8A" w14:textId="77777777" w:rsidR="000755D5" w:rsidRPr="00436637" w:rsidRDefault="000755D5" w:rsidP="003A1150">
      <w:pPr>
        <w:rPr>
          <w:rFonts w:ascii="Calibri Light" w:hAnsi="Calibri Light" w:cs="Calibri Light"/>
        </w:rPr>
      </w:pPr>
    </w:p>
    <w:p w14:paraId="65A30A09" w14:textId="77777777" w:rsidR="006F77CF" w:rsidRPr="00436637" w:rsidRDefault="00AB5F93" w:rsidP="002941DA">
      <w:pPr>
        <w:pStyle w:val="Naslov3"/>
        <w:numPr>
          <w:ilvl w:val="0"/>
          <w:numId w:val="9"/>
        </w:numPr>
        <w:rPr>
          <w:rFonts w:ascii="Calibri Light" w:hAnsi="Calibri Light" w:cs="Calibri Light"/>
        </w:rPr>
      </w:pPr>
      <w:bookmarkStart w:id="124" w:name="_Toc525541484"/>
      <w:bookmarkStart w:id="125" w:name="_Toc525541762"/>
      <w:bookmarkStart w:id="126" w:name="_Toc20392230"/>
      <w:r w:rsidRPr="00436637">
        <w:rPr>
          <w:rFonts w:ascii="Calibri Light" w:hAnsi="Calibri Light" w:cs="Calibri Light"/>
        </w:rPr>
        <w:lastRenderedPageBreak/>
        <w:t>GODIŠNJI</w:t>
      </w:r>
      <w:r w:rsidR="00E86E4A" w:rsidRPr="00436637">
        <w:rPr>
          <w:rFonts w:ascii="Calibri Light" w:hAnsi="Calibri Light" w:cs="Calibri Light"/>
        </w:rPr>
        <w:t xml:space="preserve"> </w:t>
      </w:r>
      <w:r w:rsidR="006F77CF" w:rsidRPr="00436637">
        <w:rPr>
          <w:rFonts w:ascii="Calibri Light" w:hAnsi="Calibri Light" w:cs="Calibri Light"/>
        </w:rPr>
        <w:t>PLAN I PROGRAM RADA RAVNATELJ</w:t>
      </w:r>
      <w:r w:rsidR="00AC3BF0" w:rsidRPr="00436637">
        <w:rPr>
          <w:rFonts w:ascii="Calibri Light" w:hAnsi="Calibri Light" w:cs="Calibri Light"/>
        </w:rPr>
        <w:t>A</w:t>
      </w:r>
      <w:bookmarkEnd w:id="122"/>
      <w:bookmarkEnd w:id="123"/>
      <w:bookmarkEnd w:id="124"/>
      <w:bookmarkEnd w:id="125"/>
      <w:bookmarkEnd w:id="126"/>
      <w:r w:rsidR="006F77CF" w:rsidRPr="00436637">
        <w:rPr>
          <w:rFonts w:ascii="Calibri Light" w:hAnsi="Calibri Light" w:cs="Calibri Light"/>
        </w:rPr>
        <w:t xml:space="preserve"> </w:t>
      </w:r>
      <w:bookmarkEnd w:id="120"/>
      <w:bookmarkEnd w:id="121"/>
    </w:p>
    <w:tbl>
      <w:tblPr>
        <w:tblStyle w:val="Srednjipopis2-Isticanje3"/>
        <w:tblW w:w="5000" w:type="pct"/>
        <w:tblLook w:val="06A0" w:firstRow="1" w:lastRow="0" w:firstColumn="1" w:lastColumn="0" w:noHBand="1" w:noVBand="1"/>
      </w:tblPr>
      <w:tblGrid>
        <w:gridCol w:w="926"/>
        <w:gridCol w:w="3494"/>
        <w:gridCol w:w="1427"/>
        <w:gridCol w:w="705"/>
        <w:gridCol w:w="2236"/>
      </w:tblGrid>
      <w:tr w:rsidR="000755D5" w:rsidRPr="00436637" w14:paraId="23B44341"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7" w:type="pct"/>
          </w:tcPr>
          <w:p w14:paraId="3AC4F27B" w14:textId="77777777" w:rsidR="000755D5" w:rsidRPr="00436637" w:rsidRDefault="000755D5" w:rsidP="000755D5">
            <w:pPr>
              <w:rPr>
                <w:rFonts w:ascii="Calibri Light" w:hAnsi="Calibri Light" w:cs="Times New Roman"/>
                <w:b/>
              </w:rPr>
            </w:pPr>
            <w:r w:rsidRPr="00436637">
              <w:rPr>
                <w:rFonts w:ascii="Calibri Light" w:hAnsi="Calibri Light" w:cs="Times New Roman"/>
                <w:b/>
              </w:rPr>
              <w:t>Mjesec</w:t>
            </w:r>
          </w:p>
        </w:tc>
        <w:tc>
          <w:tcPr>
            <w:tcW w:w="1988" w:type="pct"/>
          </w:tcPr>
          <w:p w14:paraId="30973226" w14:textId="77777777" w:rsidR="000755D5" w:rsidRPr="00436637" w:rsidRDefault="000755D5" w:rsidP="000755D5">
            <w:pP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
              </w:rPr>
            </w:pPr>
            <w:r w:rsidRPr="00436637">
              <w:rPr>
                <w:rFonts w:ascii="Calibri Light" w:hAnsi="Calibri Light" w:cs="Times New Roman"/>
                <w:b/>
              </w:rPr>
              <w:t>Područje i sadržaj rada</w:t>
            </w:r>
          </w:p>
        </w:tc>
        <w:tc>
          <w:tcPr>
            <w:tcW w:w="812" w:type="pct"/>
          </w:tcPr>
          <w:p w14:paraId="336BB100" w14:textId="77777777" w:rsidR="000755D5" w:rsidRPr="00436637" w:rsidRDefault="000755D5" w:rsidP="000755D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
              </w:rPr>
            </w:pPr>
            <w:r w:rsidRPr="00436637">
              <w:rPr>
                <w:rFonts w:ascii="Calibri Light" w:hAnsi="Calibri Light" w:cs="Times New Roman"/>
                <w:b/>
              </w:rPr>
              <w:t>Nositelj</w:t>
            </w:r>
          </w:p>
        </w:tc>
        <w:tc>
          <w:tcPr>
            <w:tcW w:w="401" w:type="pct"/>
          </w:tcPr>
          <w:p w14:paraId="457214A2" w14:textId="77777777" w:rsidR="000755D5" w:rsidRPr="00436637" w:rsidRDefault="000755D5" w:rsidP="000755D5">
            <w:pP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
              </w:rPr>
            </w:pPr>
            <w:r w:rsidRPr="00436637">
              <w:rPr>
                <w:rFonts w:ascii="Calibri Light" w:hAnsi="Calibri Light" w:cs="Times New Roman"/>
                <w:b/>
              </w:rPr>
              <w:t>Sati</w:t>
            </w:r>
          </w:p>
        </w:tc>
        <w:tc>
          <w:tcPr>
            <w:tcW w:w="1272" w:type="pct"/>
          </w:tcPr>
          <w:p w14:paraId="448E5734" w14:textId="77777777" w:rsidR="000755D5" w:rsidRPr="00436637" w:rsidRDefault="000755D5" w:rsidP="000755D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imes New Roman"/>
                <w:b/>
              </w:rPr>
            </w:pPr>
            <w:r w:rsidRPr="00436637">
              <w:rPr>
                <w:rFonts w:ascii="Calibri Light" w:hAnsi="Calibri Light" w:cs="Times New Roman"/>
                <w:b/>
              </w:rPr>
              <w:t>Sudionici</w:t>
            </w:r>
          </w:p>
        </w:tc>
      </w:tr>
      <w:tr w:rsidR="00EF1F54" w:rsidRPr="00436637" w14:paraId="3FE452E8" w14:textId="77777777" w:rsidTr="00BF671C">
        <w:trPr>
          <w:trHeight w:val="70"/>
        </w:trPr>
        <w:tc>
          <w:tcPr>
            <w:cnfStyle w:val="001000000000" w:firstRow="0" w:lastRow="0" w:firstColumn="1" w:lastColumn="0" w:oddVBand="0" w:evenVBand="0" w:oddHBand="0" w:evenHBand="0" w:firstRowFirstColumn="0" w:firstRowLastColumn="0" w:lastRowFirstColumn="0" w:lastRowLastColumn="0"/>
            <w:tcW w:w="527" w:type="pct"/>
          </w:tcPr>
          <w:p w14:paraId="5584D487" w14:textId="77777777" w:rsidR="000755D5" w:rsidRPr="00436637" w:rsidRDefault="000755D5" w:rsidP="000755D5">
            <w:pPr>
              <w:jc w:val="center"/>
              <w:rPr>
                <w:rFonts w:ascii="Calibri Light" w:hAnsi="Calibri Light" w:cs="Times New Roman"/>
                <w:sz w:val="24"/>
                <w:szCs w:val="24"/>
              </w:rPr>
            </w:pPr>
          </w:p>
          <w:p w14:paraId="63DA168F" w14:textId="77777777" w:rsidR="000755D5" w:rsidRPr="00436637" w:rsidRDefault="000755D5" w:rsidP="000755D5">
            <w:pPr>
              <w:jc w:val="center"/>
              <w:rPr>
                <w:rFonts w:ascii="Calibri Light" w:hAnsi="Calibri Light" w:cs="Times New Roman"/>
                <w:sz w:val="24"/>
                <w:szCs w:val="24"/>
              </w:rPr>
            </w:pPr>
          </w:p>
          <w:p w14:paraId="40A04BC8" w14:textId="77777777" w:rsidR="000755D5" w:rsidRPr="00436637" w:rsidRDefault="000755D5" w:rsidP="000755D5">
            <w:pPr>
              <w:jc w:val="center"/>
              <w:rPr>
                <w:rFonts w:ascii="Calibri Light" w:hAnsi="Calibri Light" w:cs="Times New Roman"/>
                <w:sz w:val="24"/>
                <w:szCs w:val="24"/>
              </w:rPr>
            </w:pPr>
          </w:p>
          <w:p w14:paraId="60881DB5" w14:textId="77777777" w:rsidR="000755D5" w:rsidRPr="00436637" w:rsidRDefault="000755D5" w:rsidP="000755D5">
            <w:pPr>
              <w:jc w:val="center"/>
              <w:rPr>
                <w:rFonts w:ascii="Calibri Light" w:hAnsi="Calibri Light" w:cs="Times New Roman"/>
                <w:sz w:val="24"/>
                <w:szCs w:val="24"/>
              </w:rPr>
            </w:pPr>
          </w:p>
          <w:p w14:paraId="60E891BA" w14:textId="77777777" w:rsidR="000755D5" w:rsidRPr="00436637" w:rsidRDefault="000755D5" w:rsidP="000755D5">
            <w:pPr>
              <w:jc w:val="center"/>
              <w:rPr>
                <w:rFonts w:ascii="Calibri Light" w:hAnsi="Calibri Light" w:cs="Times New Roman"/>
                <w:sz w:val="24"/>
                <w:szCs w:val="24"/>
              </w:rPr>
            </w:pPr>
          </w:p>
          <w:p w14:paraId="552B78C4" w14:textId="77777777" w:rsidR="000755D5" w:rsidRPr="00436637" w:rsidRDefault="000755D5" w:rsidP="000755D5">
            <w:pPr>
              <w:jc w:val="center"/>
              <w:rPr>
                <w:rFonts w:ascii="Calibri Light" w:hAnsi="Calibri Light" w:cs="Times New Roman"/>
                <w:sz w:val="24"/>
                <w:szCs w:val="24"/>
              </w:rPr>
            </w:pPr>
          </w:p>
          <w:p w14:paraId="7FC4DC21" w14:textId="77777777" w:rsidR="000755D5" w:rsidRPr="00436637" w:rsidRDefault="000755D5" w:rsidP="000755D5">
            <w:pPr>
              <w:jc w:val="center"/>
              <w:rPr>
                <w:rFonts w:ascii="Calibri Light" w:hAnsi="Calibri Light" w:cs="Times New Roman"/>
                <w:sz w:val="24"/>
                <w:szCs w:val="24"/>
              </w:rPr>
            </w:pPr>
          </w:p>
          <w:p w14:paraId="3E3DD187" w14:textId="77777777" w:rsidR="000755D5" w:rsidRPr="00436637" w:rsidRDefault="000755D5" w:rsidP="000755D5">
            <w:pPr>
              <w:jc w:val="center"/>
              <w:rPr>
                <w:rFonts w:ascii="Calibri Light" w:hAnsi="Calibri Light" w:cs="Times New Roman"/>
                <w:sz w:val="24"/>
                <w:szCs w:val="24"/>
              </w:rPr>
            </w:pPr>
          </w:p>
          <w:p w14:paraId="649C057A" w14:textId="77777777" w:rsidR="000755D5" w:rsidRPr="00436637" w:rsidRDefault="000755D5" w:rsidP="000755D5">
            <w:pPr>
              <w:jc w:val="center"/>
              <w:rPr>
                <w:rFonts w:ascii="Calibri Light" w:hAnsi="Calibri Light" w:cs="Times New Roman"/>
                <w:sz w:val="24"/>
                <w:szCs w:val="24"/>
              </w:rPr>
            </w:pPr>
          </w:p>
          <w:p w14:paraId="508B0691" w14:textId="77777777" w:rsidR="000755D5" w:rsidRPr="00436637" w:rsidRDefault="000755D5" w:rsidP="000755D5">
            <w:pPr>
              <w:jc w:val="center"/>
              <w:rPr>
                <w:rFonts w:ascii="Calibri Light" w:hAnsi="Calibri Light" w:cs="Times New Roman"/>
                <w:sz w:val="24"/>
                <w:szCs w:val="24"/>
              </w:rPr>
            </w:pPr>
          </w:p>
          <w:p w14:paraId="0087BC13" w14:textId="77777777" w:rsidR="000755D5" w:rsidRPr="00436637" w:rsidRDefault="000755D5" w:rsidP="000755D5">
            <w:pPr>
              <w:jc w:val="center"/>
              <w:rPr>
                <w:rFonts w:ascii="Calibri Light" w:hAnsi="Calibri Light" w:cs="Times New Roman"/>
                <w:sz w:val="24"/>
                <w:szCs w:val="24"/>
              </w:rPr>
            </w:pPr>
          </w:p>
          <w:p w14:paraId="7246DEBF" w14:textId="77777777" w:rsidR="000755D5" w:rsidRPr="00436637" w:rsidRDefault="000755D5" w:rsidP="000755D5">
            <w:pPr>
              <w:jc w:val="center"/>
              <w:rPr>
                <w:rFonts w:ascii="Calibri Light" w:hAnsi="Calibri Light" w:cs="Times New Roman"/>
                <w:sz w:val="24"/>
                <w:szCs w:val="24"/>
              </w:rPr>
            </w:pPr>
          </w:p>
          <w:p w14:paraId="23DC27EC" w14:textId="77777777" w:rsidR="000755D5" w:rsidRPr="00436637" w:rsidRDefault="000755D5" w:rsidP="000755D5">
            <w:pPr>
              <w:jc w:val="center"/>
              <w:rPr>
                <w:rFonts w:ascii="Calibri Light" w:hAnsi="Calibri Light" w:cs="Times New Roman"/>
                <w:sz w:val="24"/>
                <w:szCs w:val="24"/>
              </w:rPr>
            </w:pPr>
          </w:p>
          <w:p w14:paraId="4FF4425B" w14:textId="77777777" w:rsidR="000755D5" w:rsidRPr="00436637" w:rsidRDefault="000755D5" w:rsidP="000755D5">
            <w:pPr>
              <w:jc w:val="center"/>
              <w:rPr>
                <w:rFonts w:ascii="Calibri Light" w:hAnsi="Calibri Light" w:cs="Times New Roman"/>
                <w:sz w:val="24"/>
                <w:szCs w:val="24"/>
              </w:rPr>
            </w:pPr>
          </w:p>
          <w:p w14:paraId="68A26AAF" w14:textId="77777777" w:rsidR="000755D5" w:rsidRPr="00436637" w:rsidRDefault="000755D5" w:rsidP="000755D5">
            <w:pPr>
              <w:jc w:val="center"/>
              <w:rPr>
                <w:rFonts w:ascii="Calibri Light" w:hAnsi="Calibri Light" w:cs="Times New Roman"/>
                <w:sz w:val="24"/>
                <w:szCs w:val="24"/>
              </w:rPr>
            </w:pPr>
          </w:p>
          <w:p w14:paraId="39E39C4F" w14:textId="77777777" w:rsidR="000755D5" w:rsidRPr="00436637" w:rsidRDefault="000755D5" w:rsidP="000755D5">
            <w:pPr>
              <w:jc w:val="center"/>
              <w:rPr>
                <w:rFonts w:ascii="Calibri Light" w:hAnsi="Calibri Light" w:cs="Times New Roman"/>
                <w:sz w:val="24"/>
                <w:szCs w:val="24"/>
              </w:rPr>
            </w:pPr>
          </w:p>
          <w:p w14:paraId="6BF04948" w14:textId="77777777" w:rsidR="000755D5" w:rsidRPr="00436637" w:rsidRDefault="000755D5" w:rsidP="000755D5">
            <w:pPr>
              <w:jc w:val="center"/>
              <w:rPr>
                <w:rFonts w:ascii="Calibri Light" w:hAnsi="Calibri Light" w:cs="Times New Roman"/>
                <w:sz w:val="24"/>
                <w:szCs w:val="24"/>
              </w:rPr>
            </w:pPr>
          </w:p>
          <w:p w14:paraId="7C382D0A" w14:textId="77777777" w:rsidR="000755D5" w:rsidRPr="00436637" w:rsidRDefault="000755D5" w:rsidP="000755D5">
            <w:pPr>
              <w:jc w:val="center"/>
              <w:rPr>
                <w:rFonts w:ascii="Calibri Light" w:hAnsi="Calibri Light" w:cs="Times New Roman"/>
                <w:sz w:val="24"/>
                <w:szCs w:val="24"/>
              </w:rPr>
            </w:pPr>
          </w:p>
          <w:p w14:paraId="1224C967" w14:textId="77777777" w:rsidR="000755D5" w:rsidRPr="00436637" w:rsidRDefault="000755D5" w:rsidP="000755D5">
            <w:pPr>
              <w:jc w:val="center"/>
              <w:rPr>
                <w:rFonts w:ascii="Calibri Light" w:hAnsi="Calibri Light" w:cs="Times New Roman"/>
                <w:sz w:val="24"/>
                <w:szCs w:val="24"/>
              </w:rPr>
            </w:pPr>
          </w:p>
          <w:p w14:paraId="284F3622"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R</w:t>
            </w:r>
          </w:p>
          <w:p w14:paraId="01DC754C"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U</w:t>
            </w:r>
          </w:p>
          <w:p w14:paraId="018C87E8"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J</w:t>
            </w:r>
          </w:p>
          <w:p w14:paraId="0746719B"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A</w:t>
            </w:r>
          </w:p>
          <w:p w14:paraId="3480F2C3" w14:textId="77777777" w:rsidR="000755D5" w:rsidRPr="00436637" w:rsidRDefault="000755D5" w:rsidP="000755D5">
            <w:pPr>
              <w:jc w:val="center"/>
              <w:rPr>
                <w:rFonts w:ascii="Calibri Light" w:hAnsi="Calibri Light" w:cs="Times New Roman"/>
                <w:b/>
                <w:sz w:val="24"/>
                <w:szCs w:val="24"/>
              </w:rPr>
            </w:pPr>
            <w:r w:rsidRPr="00436637">
              <w:rPr>
                <w:rFonts w:ascii="Calibri Light" w:hAnsi="Calibri Light" w:cs="Times New Roman"/>
                <w:sz w:val="24"/>
                <w:szCs w:val="24"/>
              </w:rPr>
              <w:t>N</w:t>
            </w:r>
          </w:p>
          <w:p w14:paraId="51EDF70A" w14:textId="77777777" w:rsidR="000755D5" w:rsidRPr="00436637" w:rsidRDefault="000755D5" w:rsidP="000755D5">
            <w:pPr>
              <w:jc w:val="center"/>
              <w:rPr>
                <w:rFonts w:ascii="Calibri Light" w:hAnsi="Calibri Light" w:cs="Times New Roman"/>
                <w:b/>
                <w:sz w:val="24"/>
                <w:szCs w:val="24"/>
              </w:rPr>
            </w:pPr>
          </w:p>
          <w:p w14:paraId="312B22A2" w14:textId="77777777" w:rsidR="000755D5" w:rsidRPr="00436637" w:rsidRDefault="000755D5" w:rsidP="000755D5">
            <w:pPr>
              <w:jc w:val="center"/>
              <w:rPr>
                <w:rFonts w:ascii="Calibri Light" w:hAnsi="Calibri Light" w:cs="Times New Roman"/>
                <w:b/>
                <w:sz w:val="24"/>
                <w:szCs w:val="24"/>
              </w:rPr>
            </w:pPr>
          </w:p>
          <w:p w14:paraId="5EDC7F2F" w14:textId="77777777" w:rsidR="000755D5" w:rsidRPr="00436637" w:rsidRDefault="000755D5" w:rsidP="000755D5">
            <w:pPr>
              <w:jc w:val="center"/>
              <w:rPr>
                <w:rFonts w:ascii="Calibri Light" w:hAnsi="Calibri Light" w:cs="Times New Roman"/>
                <w:b/>
                <w:sz w:val="24"/>
                <w:szCs w:val="24"/>
              </w:rPr>
            </w:pPr>
          </w:p>
          <w:p w14:paraId="4C082236" w14:textId="77777777" w:rsidR="000755D5" w:rsidRPr="00436637" w:rsidRDefault="000755D5" w:rsidP="000755D5">
            <w:pPr>
              <w:jc w:val="center"/>
              <w:rPr>
                <w:rFonts w:ascii="Calibri Light" w:hAnsi="Calibri Light" w:cs="Times New Roman"/>
                <w:b/>
                <w:sz w:val="24"/>
                <w:szCs w:val="24"/>
              </w:rPr>
            </w:pPr>
          </w:p>
          <w:p w14:paraId="6F156049" w14:textId="77777777" w:rsidR="000755D5" w:rsidRPr="00436637" w:rsidRDefault="000755D5" w:rsidP="000755D5">
            <w:pPr>
              <w:jc w:val="center"/>
              <w:rPr>
                <w:rFonts w:ascii="Calibri Light" w:hAnsi="Calibri Light" w:cs="Times New Roman"/>
                <w:b/>
                <w:sz w:val="24"/>
                <w:szCs w:val="24"/>
              </w:rPr>
            </w:pPr>
          </w:p>
          <w:p w14:paraId="221BB53A" w14:textId="77777777" w:rsidR="000755D5" w:rsidRPr="00436637" w:rsidRDefault="000755D5" w:rsidP="000755D5">
            <w:pPr>
              <w:jc w:val="center"/>
              <w:rPr>
                <w:rFonts w:ascii="Calibri Light" w:hAnsi="Calibri Light" w:cs="Times New Roman"/>
                <w:b/>
                <w:sz w:val="24"/>
                <w:szCs w:val="24"/>
              </w:rPr>
            </w:pPr>
          </w:p>
          <w:p w14:paraId="1C042A58" w14:textId="77777777" w:rsidR="000755D5" w:rsidRPr="00436637" w:rsidRDefault="000755D5" w:rsidP="000755D5">
            <w:pPr>
              <w:jc w:val="center"/>
              <w:rPr>
                <w:rFonts w:ascii="Calibri Light" w:hAnsi="Calibri Light" w:cs="Times New Roman"/>
                <w:b/>
                <w:sz w:val="24"/>
                <w:szCs w:val="24"/>
              </w:rPr>
            </w:pPr>
          </w:p>
          <w:p w14:paraId="66D93541" w14:textId="77777777" w:rsidR="000755D5" w:rsidRPr="00436637" w:rsidRDefault="000755D5" w:rsidP="000755D5">
            <w:pPr>
              <w:jc w:val="center"/>
              <w:rPr>
                <w:rFonts w:ascii="Calibri Light" w:hAnsi="Calibri Light" w:cs="Times New Roman"/>
                <w:b/>
                <w:sz w:val="24"/>
                <w:szCs w:val="24"/>
              </w:rPr>
            </w:pPr>
          </w:p>
          <w:p w14:paraId="35DCDCCD" w14:textId="77777777" w:rsidR="000755D5" w:rsidRPr="00436637" w:rsidRDefault="000755D5" w:rsidP="000755D5">
            <w:pPr>
              <w:jc w:val="center"/>
              <w:rPr>
                <w:rFonts w:ascii="Calibri Light" w:hAnsi="Calibri Light" w:cs="Times New Roman"/>
                <w:b/>
                <w:sz w:val="24"/>
                <w:szCs w:val="24"/>
              </w:rPr>
            </w:pPr>
          </w:p>
          <w:p w14:paraId="750F644F" w14:textId="77777777" w:rsidR="000755D5" w:rsidRPr="00436637" w:rsidRDefault="000755D5" w:rsidP="000755D5">
            <w:pPr>
              <w:jc w:val="center"/>
              <w:rPr>
                <w:rFonts w:ascii="Calibri Light" w:hAnsi="Calibri Light" w:cs="Times New Roman"/>
                <w:b/>
                <w:sz w:val="24"/>
                <w:szCs w:val="24"/>
              </w:rPr>
            </w:pPr>
          </w:p>
          <w:p w14:paraId="6A88219C" w14:textId="77777777" w:rsidR="000755D5" w:rsidRPr="00436637" w:rsidRDefault="000755D5" w:rsidP="000755D5">
            <w:pPr>
              <w:jc w:val="center"/>
              <w:rPr>
                <w:rFonts w:ascii="Calibri Light" w:hAnsi="Calibri Light" w:cs="Times New Roman"/>
                <w:b/>
                <w:sz w:val="24"/>
                <w:szCs w:val="24"/>
              </w:rPr>
            </w:pPr>
          </w:p>
          <w:p w14:paraId="037E41B5" w14:textId="77777777" w:rsidR="000755D5" w:rsidRPr="00436637" w:rsidRDefault="000755D5" w:rsidP="000755D5">
            <w:pPr>
              <w:jc w:val="center"/>
              <w:rPr>
                <w:rFonts w:ascii="Calibri Light" w:hAnsi="Calibri Light" w:cs="Times New Roman"/>
                <w:b/>
                <w:sz w:val="24"/>
                <w:szCs w:val="24"/>
              </w:rPr>
            </w:pPr>
          </w:p>
          <w:p w14:paraId="1DAB5CAD" w14:textId="77777777" w:rsidR="000755D5" w:rsidRPr="00436637" w:rsidRDefault="000755D5" w:rsidP="000755D5">
            <w:pPr>
              <w:jc w:val="center"/>
              <w:rPr>
                <w:rFonts w:ascii="Calibri Light" w:hAnsi="Calibri Light" w:cs="Times New Roman"/>
                <w:b/>
                <w:sz w:val="24"/>
                <w:szCs w:val="24"/>
              </w:rPr>
            </w:pPr>
          </w:p>
          <w:p w14:paraId="520F1ADC" w14:textId="77777777" w:rsidR="000755D5" w:rsidRPr="00436637" w:rsidRDefault="000755D5" w:rsidP="000755D5">
            <w:pPr>
              <w:jc w:val="center"/>
              <w:rPr>
                <w:rFonts w:ascii="Calibri Light" w:hAnsi="Calibri Light" w:cs="Times New Roman"/>
                <w:b/>
                <w:sz w:val="24"/>
                <w:szCs w:val="24"/>
              </w:rPr>
            </w:pPr>
          </w:p>
          <w:p w14:paraId="288644BD" w14:textId="77777777" w:rsidR="000755D5" w:rsidRPr="00436637" w:rsidRDefault="000755D5" w:rsidP="000755D5">
            <w:pPr>
              <w:jc w:val="center"/>
              <w:rPr>
                <w:rFonts w:ascii="Calibri Light" w:hAnsi="Calibri Light" w:cs="Times New Roman"/>
                <w:b/>
                <w:sz w:val="24"/>
                <w:szCs w:val="24"/>
              </w:rPr>
            </w:pPr>
          </w:p>
          <w:p w14:paraId="4207BFD5" w14:textId="77777777" w:rsidR="000755D5" w:rsidRPr="00436637" w:rsidRDefault="000755D5" w:rsidP="000755D5">
            <w:pPr>
              <w:jc w:val="center"/>
              <w:rPr>
                <w:rFonts w:ascii="Calibri Light" w:hAnsi="Calibri Light" w:cs="Times New Roman"/>
                <w:b/>
                <w:sz w:val="24"/>
                <w:szCs w:val="24"/>
              </w:rPr>
            </w:pPr>
          </w:p>
          <w:p w14:paraId="3E57188F" w14:textId="77777777" w:rsidR="000755D5" w:rsidRPr="00436637" w:rsidRDefault="000755D5" w:rsidP="000755D5">
            <w:pPr>
              <w:jc w:val="center"/>
              <w:rPr>
                <w:rFonts w:ascii="Calibri Light" w:hAnsi="Calibri Light" w:cs="Times New Roman"/>
                <w:b/>
                <w:sz w:val="24"/>
                <w:szCs w:val="24"/>
              </w:rPr>
            </w:pPr>
          </w:p>
          <w:p w14:paraId="2E55F90C" w14:textId="77777777" w:rsidR="000755D5" w:rsidRPr="00436637" w:rsidRDefault="000755D5" w:rsidP="000755D5">
            <w:pPr>
              <w:jc w:val="center"/>
              <w:rPr>
                <w:rFonts w:ascii="Calibri Light" w:hAnsi="Calibri Light" w:cs="Times New Roman"/>
                <w:sz w:val="24"/>
                <w:szCs w:val="24"/>
              </w:rPr>
            </w:pPr>
          </w:p>
          <w:p w14:paraId="334005B2" w14:textId="77777777" w:rsidR="000755D5" w:rsidRPr="00436637" w:rsidRDefault="000755D5" w:rsidP="000755D5">
            <w:pPr>
              <w:jc w:val="center"/>
              <w:rPr>
                <w:rFonts w:ascii="Calibri Light" w:hAnsi="Calibri Light" w:cs="Times New Roman"/>
                <w:sz w:val="24"/>
                <w:szCs w:val="24"/>
              </w:rPr>
            </w:pPr>
          </w:p>
          <w:p w14:paraId="3A274A51" w14:textId="77777777" w:rsidR="000755D5" w:rsidRPr="00436637" w:rsidRDefault="000755D5" w:rsidP="000755D5">
            <w:pPr>
              <w:rPr>
                <w:rFonts w:ascii="Calibri Light" w:hAnsi="Calibri Light" w:cs="Times New Roman"/>
                <w:sz w:val="24"/>
                <w:szCs w:val="24"/>
              </w:rPr>
            </w:pPr>
          </w:p>
        </w:tc>
        <w:tc>
          <w:tcPr>
            <w:tcW w:w="1988" w:type="pct"/>
          </w:tcPr>
          <w:p w14:paraId="105AD84D" w14:textId="77777777" w:rsidR="000755D5" w:rsidRPr="00436637" w:rsidRDefault="000755D5" w:rsidP="000755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ORGANIZACIJSKI, PRAVNI FINANCIJSKI POSLOVI</w:t>
            </w:r>
          </w:p>
          <w:p w14:paraId="0828B16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izradba Godišnjeg plana i programa, Školskog kurikuluma </w:t>
            </w:r>
          </w:p>
          <w:p w14:paraId="1C2A956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financijski plan i izvješća</w:t>
            </w:r>
          </w:p>
          <w:p w14:paraId="28B3951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0C6AB3E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državna mature</w:t>
            </w:r>
          </w:p>
          <w:p w14:paraId="748448A8" w14:textId="77777777" w:rsidR="000755D5" w:rsidRPr="00436637" w:rsidRDefault="000755D5" w:rsidP="000755D5">
            <w:pPr>
              <w:ind w:left="360"/>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E4478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nabavke sortiranja i podjele udžbenika</w:t>
            </w:r>
          </w:p>
          <w:p w14:paraId="7D98A82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poslovi vezani uz sportske objekte i iznajmljivanje dvorane</w:t>
            </w:r>
          </w:p>
          <w:p w14:paraId="647712F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472070D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4294D3E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6291ED7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samovrednovanje</w:t>
            </w:r>
            <w:proofErr w:type="spellEnd"/>
            <w:r w:rsidRPr="00436637">
              <w:rPr>
                <w:rFonts w:ascii="Calibri Light" w:hAnsi="Calibri Light" w:cs="Times New Roman"/>
                <w:sz w:val="24"/>
                <w:szCs w:val="24"/>
              </w:rPr>
              <w:t xml:space="preserve"> </w:t>
            </w:r>
          </w:p>
          <w:p w14:paraId="134F5F3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6705C12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62CF3FF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43D5E84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003CEE2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3C89C38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0C2019E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sjednice Vijeća roditelja i Vijeća učenika</w:t>
            </w:r>
          </w:p>
          <w:p w14:paraId="468F33D9"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lastRenderedPageBreak/>
              <w:t>Planirano sati</w:t>
            </w:r>
          </w:p>
        </w:tc>
        <w:tc>
          <w:tcPr>
            <w:tcW w:w="812" w:type="pct"/>
          </w:tcPr>
          <w:p w14:paraId="7EC4DF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1C8B3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B962F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AE37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9FF8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FA4F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računovođa</w:t>
            </w:r>
          </w:p>
          <w:p w14:paraId="51CE74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 tajništvo</w:t>
            </w:r>
          </w:p>
          <w:p w14:paraId="786608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6C2AA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ispitni koordinator</w:t>
            </w:r>
          </w:p>
          <w:p w14:paraId="39AD8A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w:t>
            </w:r>
          </w:p>
          <w:p w14:paraId="519BF3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EBF7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827A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9A86F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D2ED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E41F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ravnatelj, </w:t>
            </w:r>
          </w:p>
          <w:p w14:paraId="5DA09D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CD97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B2E06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ADAC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4BF91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3339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1FD5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49AC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5F0E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6B051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531BF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851B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8798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5F546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92EF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EB8F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DDA1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49228C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3303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1482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3D44E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DDDC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457DF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1C0C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1141B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6015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ravnatelj, </w:t>
            </w:r>
          </w:p>
          <w:p w14:paraId="001749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644F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c>
          <w:tcPr>
            <w:tcW w:w="401" w:type="pct"/>
          </w:tcPr>
          <w:p w14:paraId="5B5D73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1789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FA8F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20</w:t>
            </w:r>
          </w:p>
          <w:p w14:paraId="6757AE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C39E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9998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2F7085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20</w:t>
            </w:r>
          </w:p>
          <w:p w14:paraId="0ABBFA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7D08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ABA7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13</w:t>
            </w:r>
          </w:p>
          <w:p w14:paraId="1733A7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AD28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14E912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7A0E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849B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7509E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CF48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18A8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9</w:t>
            </w:r>
          </w:p>
          <w:p w14:paraId="05FA7D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B26B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58C171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3A28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235F1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6B43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FCD5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9122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EE15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73B351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414DA6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FC79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DC2E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73EC65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04A1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BEBD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8588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4C79F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36B6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09AC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25385F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C27E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66D5E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C0DD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7DEB07A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90F2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1FBC7C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FF081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lastRenderedPageBreak/>
              <w:t>128</w:t>
            </w:r>
          </w:p>
        </w:tc>
        <w:tc>
          <w:tcPr>
            <w:tcW w:w="1272" w:type="pct"/>
          </w:tcPr>
          <w:p w14:paraId="7EE548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D0E8B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1FF7E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71A671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psiholog</w:t>
            </w:r>
          </w:p>
          <w:p w14:paraId="196AFD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8857BD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3EC0E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tajnica voditelj</w:t>
            </w:r>
          </w:p>
          <w:p w14:paraId="41EB2A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B82F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0BBC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4F25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4F49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ABF27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48AC4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06FC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administrator,</w:t>
            </w:r>
          </w:p>
          <w:p w14:paraId="7C1A8E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1D280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AB09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738553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CED34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2FDEF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D82D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2A4430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187D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843FCF"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90E195"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2AF4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povjerenstvo</w:t>
            </w:r>
          </w:p>
          <w:p w14:paraId="47006C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56BB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5CAC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63CB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8E7C7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49F1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B8B5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1FC6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2075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4A86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0D31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B4006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48C3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w:t>
            </w:r>
          </w:p>
          <w:p w14:paraId="4C8071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76A01B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3C3A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CA928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607D3E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r>
      <w:tr w:rsidR="000755D5" w:rsidRPr="00436637" w14:paraId="14CF759B" w14:textId="77777777" w:rsidTr="00BF671C">
        <w:trPr>
          <w:trHeight w:val="12899"/>
        </w:trPr>
        <w:tc>
          <w:tcPr>
            <w:cnfStyle w:val="001000000000" w:firstRow="0" w:lastRow="0" w:firstColumn="1" w:lastColumn="0" w:oddVBand="0" w:evenVBand="0" w:oddHBand="0" w:evenHBand="0" w:firstRowFirstColumn="0" w:firstRowLastColumn="0" w:lastRowFirstColumn="0" w:lastRowLastColumn="0"/>
            <w:tcW w:w="527" w:type="pct"/>
          </w:tcPr>
          <w:p w14:paraId="354D6054" w14:textId="77777777" w:rsidR="000755D5" w:rsidRPr="00436637" w:rsidRDefault="000755D5" w:rsidP="000755D5">
            <w:pPr>
              <w:jc w:val="center"/>
              <w:rPr>
                <w:rFonts w:ascii="Calibri Light" w:hAnsi="Calibri Light" w:cs="Times New Roman"/>
                <w:sz w:val="24"/>
                <w:szCs w:val="24"/>
              </w:rPr>
            </w:pPr>
          </w:p>
          <w:p w14:paraId="74754C61" w14:textId="77777777" w:rsidR="000755D5" w:rsidRPr="00436637" w:rsidRDefault="000755D5" w:rsidP="000755D5">
            <w:pPr>
              <w:jc w:val="center"/>
              <w:rPr>
                <w:rFonts w:ascii="Calibri Light" w:hAnsi="Calibri Light" w:cs="Times New Roman"/>
                <w:sz w:val="24"/>
                <w:szCs w:val="24"/>
              </w:rPr>
            </w:pPr>
          </w:p>
          <w:p w14:paraId="53002B95" w14:textId="77777777" w:rsidR="000755D5" w:rsidRPr="00436637" w:rsidRDefault="000755D5" w:rsidP="000755D5">
            <w:pPr>
              <w:jc w:val="center"/>
              <w:rPr>
                <w:rFonts w:ascii="Calibri Light" w:hAnsi="Calibri Light" w:cs="Times New Roman"/>
                <w:sz w:val="24"/>
                <w:szCs w:val="24"/>
              </w:rPr>
            </w:pPr>
          </w:p>
          <w:p w14:paraId="4894E731" w14:textId="77777777" w:rsidR="000755D5" w:rsidRPr="00436637" w:rsidRDefault="000755D5" w:rsidP="000755D5">
            <w:pPr>
              <w:jc w:val="center"/>
              <w:rPr>
                <w:rFonts w:ascii="Calibri Light" w:hAnsi="Calibri Light" w:cs="Times New Roman"/>
                <w:sz w:val="24"/>
                <w:szCs w:val="24"/>
              </w:rPr>
            </w:pPr>
          </w:p>
          <w:p w14:paraId="13762A81" w14:textId="77777777" w:rsidR="000755D5" w:rsidRPr="00436637" w:rsidRDefault="000755D5" w:rsidP="000755D5">
            <w:pPr>
              <w:jc w:val="center"/>
              <w:rPr>
                <w:rFonts w:ascii="Calibri Light" w:hAnsi="Calibri Light" w:cs="Times New Roman"/>
                <w:sz w:val="24"/>
                <w:szCs w:val="24"/>
              </w:rPr>
            </w:pPr>
          </w:p>
          <w:p w14:paraId="37495953" w14:textId="77777777" w:rsidR="000755D5" w:rsidRPr="00436637" w:rsidRDefault="000755D5" w:rsidP="000755D5">
            <w:pPr>
              <w:jc w:val="center"/>
              <w:rPr>
                <w:rFonts w:ascii="Calibri Light" w:hAnsi="Calibri Light" w:cs="Times New Roman"/>
                <w:sz w:val="24"/>
                <w:szCs w:val="24"/>
              </w:rPr>
            </w:pPr>
          </w:p>
          <w:p w14:paraId="13F4A36A" w14:textId="77777777" w:rsidR="000755D5" w:rsidRPr="00436637" w:rsidRDefault="000755D5" w:rsidP="000755D5">
            <w:pPr>
              <w:jc w:val="center"/>
              <w:rPr>
                <w:rFonts w:ascii="Calibri Light" w:hAnsi="Calibri Light" w:cs="Times New Roman"/>
                <w:sz w:val="24"/>
                <w:szCs w:val="24"/>
              </w:rPr>
            </w:pPr>
          </w:p>
          <w:p w14:paraId="2B2DE051" w14:textId="77777777" w:rsidR="000755D5" w:rsidRPr="00436637" w:rsidRDefault="000755D5" w:rsidP="000755D5">
            <w:pPr>
              <w:jc w:val="center"/>
              <w:rPr>
                <w:rFonts w:ascii="Calibri Light" w:hAnsi="Calibri Light" w:cs="Times New Roman"/>
                <w:sz w:val="24"/>
                <w:szCs w:val="24"/>
              </w:rPr>
            </w:pPr>
          </w:p>
          <w:p w14:paraId="1A034FDB" w14:textId="77777777" w:rsidR="000755D5" w:rsidRPr="00436637" w:rsidRDefault="000755D5" w:rsidP="000755D5">
            <w:pPr>
              <w:jc w:val="center"/>
              <w:rPr>
                <w:rFonts w:ascii="Calibri Light" w:hAnsi="Calibri Light" w:cs="Times New Roman"/>
                <w:sz w:val="24"/>
                <w:szCs w:val="24"/>
              </w:rPr>
            </w:pPr>
          </w:p>
          <w:p w14:paraId="0C1B4287" w14:textId="77777777" w:rsidR="000755D5" w:rsidRPr="00436637" w:rsidRDefault="000755D5" w:rsidP="000755D5">
            <w:pPr>
              <w:jc w:val="center"/>
              <w:rPr>
                <w:rFonts w:ascii="Calibri Light" w:hAnsi="Calibri Light" w:cs="Times New Roman"/>
                <w:sz w:val="24"/>
                <w:szCs w:val="24"/>
              </w:rPr>
            </w:pPr>
          </w:p>
          <w:p w14:paraId="0CD3F0D7" w14:textId="77777777" w:rsidR="000755D5" w:rsidRPr="00436637" w:rsidRDefault="000755D5" w:rsidP="000755D5">
            <w:pPr>
              <w:jc w:val="center"/>
              <w:rPr>
                <w:rFonts w:ascii="Calibri Light" w:hAnsi="Calibri Light" w:cs="Times New Roman"/>
                <w:sz w:val="24"/>
                <w:szCs w:val="24"/>
              </w:rPr>
            </w:pPr>
          </w:p>
          <w:p w14:paraId="39CB19A2" w14:textId="77777777" w:rsidR="000755D5" w:rsidRPr="00436637" w:rsidRDefault="000755D5" w:rsidP="000755D5">
            <w:pPr>
              <w:jc w:val="center"/>
              <w:rPr>
                <w:rFonts w:ascii="Calibri Light" w:hAnsi="Calibri Light" w:cs="Times New Roman"/>
                <w:sz w:val="24"/>
                <w:szCs w:val="24"/>
              </w:rPr>
            </w:pPr>
          </w:p>
          <w:p w14:paraId="3FA3382A" w14:textId="77777777" w:rsidR="000755D5" w:rsidRPr="00436637" w:rsidRDefault="000755D5" w:rsidP="000755D5">
            <w:pPr>
              <w:jc w:val="center"/>
              <w:rPr>
                <w:rFonts w:ascii="Calibri Light" w:hAnsi="Calibri Light" w:cs="Times New Roman"/>
                <w:sz w:val="24"/>
                <w:szCs w:val="24"/>
              </w:rPr>
            </w:pPr>
          </w:p>
          <w:p w14:paraId="73AE74B4" w14:textId="77777777" w:rsidR="000755D5" w:rsidRPr="00436637" w:rsidRDefault="000755D5" w:rsidP="000755D5">
            <w:pPr>
              <w:jc w:val="center"/>
              <w:rPr>
                <w:rFonts w:ascii="Calibri Light" w:hAnsi="Calibri Light" w:cs="Times New Roman"/>
                <w:sz w:val="24"/>
                <w:szCs w:val="24"/>
              </w:rPr>
            </w:pPr>
          </w:p>
          <w:p w14:paraId="06C0083E" w14:textId="77777777" w:rsidR="000755D5" w:rsidRPr="00436637" w:rsidRDefault="000755D5" w:rsidP="000755D5">
            <w:pPr>
              <w:jc w:val="center"/>
              <w:rPr>
                <w:rFonts w:ascii="Calibri Light" w:hAnsi="Calibri Light" w:cs="Times New Roman"/>
                <w:sz w:val="24"/>
                <w:szCs w:val="24"/>
              </w:rPr>
            </w:pPr>
          </w:p>
          <w:p w14:paraId="1008E6E7" w14:textId="77777777" w:rsidR="000755D5" w:rsidRPr="00436637" w:rsidRDefault="000755D5" w:rsidP="000755D5">
            <w:pPr>
              <w:jc w:val="center"/>
              <w:rPr>
                <w:rFonts w:ascii="Calibri Light" w:hAnsi="Calibri Light" w:cs="Times New Roman"/>
                <w:sz w:val="24"/>
                <w:szCs w:val="24"/>
              </w:rPr>
            </w:pPr>
          </w:p>
          <w:p w14:paraId="408EDE1F" w14:textId="77777777" w:rsidR="000755D5" w:rsidRPr="00436637" w:rsidRDefault="000755D5" w:rsidP="000755D5">
            <w:pPr>
              <w:jc w:val="center"/>
              <w:rPr>
                <w:rFonts w:ascii="Calibri Light" w:hAnsi="Calibri Light" w:cs="Times New Roman"/>
                <w:sz w:val="24"/>
                <w:szCs w:val="24"/>
              </w:rPr>
            </w:pPr>
          </w:p>
          <w:p w14:paraId="43EC1990" w14:textId="77777777" w:rsidR="000755D5" w:rsidRPr="00436637" w:rsidRDefault="000755D5" w:rsidP="000755D5">
            <w:pPr>
              <w:jc w:val="center"/>
              <w:rPr>
                <w:rFonts w:ascii="Calibri Light" w:hAnsi="Calibri Light" w:cs="Times New Roman"/>
                <w:sz w:val="24"/>
                <w:szCs w:val="24"/>
              </w:rPr>
            </w:pPr>
          </w:p>
          <w:p w14:paraId="539D7C08" w14:textId="77777777" w:rsidR="000755D5" w:rsidRPr="00436637" w:rsidRDefault="000755D5" w:rsidP="000755D5">
            <w:pPr>
              <w:jc w:val="center"/>
              <w:rPr>
                <w:rFonts w:ascii="Calibri Light" w:hAnsi="Calibri Light" w:cs="Times New Roman"/>
                <w:sz w:val="24"/>
                <w:szCs w:val="24"/>
              </w:rPr>
            </w:pPr>
          </w:p>
          <w:p w14:paraId="5BAC2D20" w14:textId="77777777" w:rsidR="000755D5" w:rsidRPr="00436637" w:rsidRDefault="000755D5" w:rsidP="000755D5">
            <w:pPr>
              <w:jc w:val="center"/>
              <w:rPr>
                <w:rFonts w:ascii="Calibri Light" w:hAnsi="Calibri Light" w:cs="Times New Roman"/>
                <w:sz w:val="24"/>
                <w:szCs w:val="24"/>
              </w:rPr>
            </w:pPr>
          </w:p>
          <w:p w14:paraId="774C05E1" w14:textId="77777777" w:rsidR="000755D5" w:rsidRPr="00436637" w:rsidRDefault="000755D5" w:rsidP="000755D5">
            <w:pPr>
              <w:jc w:val="center"/>
              <w:rPr>
                <w:rFonts w:ascii="Calibri Light" w:hAnsi="Calibri Light" w:cs="Times New Roman"/>
                <w:sz w:val="24"/>
                <w:szCs w:val="24"/>
              </w:rPr>
            </w:pPr>
          </w:p>
          <w:p w14:paraId="3A8A801A" w14:textId="77777777" w:rsidR="000755D5" w:rsidRPr="00436637" w:rsidRDefault="000755D5" w:rsidP="000755D5">
            <w:pPr>
              <w:jc w:val="center"/>
              <w:rPr>
                <w:rFonts w:ascii="Calibri Light" w:hAnsi="Calibri Light" w:cs="Times New Roman"/>
                <w:sz w:val="24"/>
                <w:szCs w:val="24"/>
              </w:rPr>
            </w:pPr>
          </w:p>
          <w:p w14:paraId="6E61268E" w14:textId="77777777" w:rsidR="000755D5" w:rsidRPr="00436637" w:rsidRDefault="000755D5" w:rsidP="000755D5">
            <w:pPr>
              <w:jc w:val="center"/>
              <w:rPr>
                <w:rFonts w:ascii="Calibri Light" w:hAnsi="Calibri Light" w:cs="Times New Roman"/>
                <w:sz w:val="24"/>
                <w:szCs w:val="24"/>
              </w:rPr>
            </w:pPr>
          </w:p>
          <w:p w14:paraId="20110FDF"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L</w:t>
            </w:r>
            <w:r w:rsidRPr="00436637">
              <w:rPr>
                <w:rFonts w:ascii="Calibri Light" w:hAnsi="Calibri Light" w:cs="Times New Roman"/>
                <w:sz w:val="24"/>
                <w:szCs w:val="24"/>
              </w:rPr>
              <w:br/>
              <w:t>I</w:t>
            </w:r>
            <w:r w:rsidRPr="00436637">
              <w:rPr>
                <w:rFonts w:ascii="Calibri Light" w:hAnsi="Calibri Light" w:cs="Times New Roman"/>
                <w:sz w:val="24"/>
                <w:szCs w:val="24"/>
              </w:rPr>
              <w:br/>
              <w:t>S</w:t>
            </w:r>
            <w:r w:rsidRPr="00436637">
              <w:rPr>
                <w:rFonts w:ascii="Calibri Light" w:hAnsi="Calibri Light" w:cs="Times New Roman"/>
                <w:sz w:val="24"/>
                <w:szCs w:val="24"/>
              </w:rPr>
              <w:br/>
              <w:t>T</w:t>
            </w:r>
            <w:r w:rsidRPr="00436637">
              <w:rPr>
                <w:rFonts w:ascii="Calibri Light" w:hAnsi="Calibri Light" w:cs="Times New Roman"/>
                <w:sz w:val="24"/>
                <w:szCs w:val="24"/>
              </w:rPr>
              <w:br/>
              <w:t>O</w:t>
            </w:r>
            <w:r w:rsidRPr="00436637">
              <w:rPr>
                <w:rFonts w:ascii="Calibri Light" w:hAnsi="Calibri Light" w:cs="Times New Roman"/>
                <w:sz w:val="24"/>
                <w:szCs w:val="24"/>
              </w:rPr>
              <w:br/>
              <w:t>P</w:t>
            </w:r>
            <w:r w:rsidRPr="00436637">
              <w:rPr>
                <w:rFonts w:ascii="Calibri Light" w:hAnsi="Calibri Light" w:cs="Times New Roman"/>
                <w:sz w:val="24"/>
                <w:szCs w:val="24"/>
              </w:rPr>
              <w:br/>
              <w:t>A</w:t>
            </w:r>
            <w:r w:rsidRPr="00436637">
              <w:rPr>
                <w:rFonts w:ascii="Calibri Light" w:hAnsi="Calibri Light" w:cs="Times New Roman"/>
                <w:sz w:val="24"/>
                <w:szCs w:val="24"/>
              </w:rPr>
              <w:br/>
              <w:t>D</w:t>
            </w:r>
          </w:p>
          <w:p w14:paraId="499AA245" w14:textId="77777777" w:rsidR="000755D5" w:rsidRPr="00436637" w:rsidRDefault="000755D5" w:rsidP="000755D5">
            <w:pPr>
              <w:jc w:val="center"/>
              <w:rPr>
                <w:rFonts w:ascii="Calibri Light" w:hAnsi="Calibri Light" w:cs="Times New Roman"/>
                <w:sz w:val="24"/>
                <w:szCs w:val="24"/>
              </w:rPr>
            </w:pPr>
          </w:p>
          <w:p w14:paraId="4C501D1D" w14:textId="77777777" w:rsidR="000755D5" w:rsidRPr="00436637" w:rsidRDefault="000755D5" w:rsidP="000755D5">
            <w:pPr>
              <w:jc w:val="center"/>
              <w:rPr>
                <w:rFonts w:ascii="Calibri Light" w:hAnsi="Calibri Light" w:cs="Times New Roman"/>
                <w:sz w:val="24"/>
                <w:szCs w:val="24"/>
              </w:rPr>
            </w:pPr>
          </w:p>
          <w:p w14:paraId="3879B887" w14:textId="77777777" w:rsidR="000755D5" w:rsidRPr="00436637" w:rsidRDefault="000755D5" w:rsidP="000755D5">
            <w:pPr>
              <w:jc w:val="center"/>
              <w:rPr>
                <w:rFonts w:ascii="Calibri Light" w:hAnsi="Calibri Light" w:cs="Times New Roman"/>
                <w:sz w:val="24"/>
                <w:szCs w:val="24"/>
              </w:rPr>
            </w:pPr>
          </w:p>
          <w:p w14:paraId="30A8E876" w14:textId="77777777" w:rsidR="000755D5" w:rsidRPr="00436637" w:rsidRDefault="000755D5" w:rsidP="000755D5">
            <w:pPr>
              <w:jc w:val="center"/>
              <w:rPr>
                <w:rFonts w:ascii="Calibri Light" w:hAnsi="Calibri Light" w:cs="Times New Roman"/>
                <w:sz w:val="24"/>
                <w:szCs w:val="24"/>
              </w:rPr>
            </w:pPr>
          </w:p>
          <w:p w14:paraId="5AEAD367" w14:textId="77777777" w:rsidR="000755D5" w:rsidRPr="00436637" w:rsidRDefault="000755D5" w:rsidP="000755D5">
            <w:pPr>
              <w:jc w:val="center"/>
              <w:rPr>
                <w:rFonts w:ascii="Calibri Light" w:hAnsi="Calibri Light" w:cs="Times New Roman"/>
                <w:sz w:val="24"/>
                <w:szCs w:val="24"/>
              </w:rPr>
            </w:pPr>
          </w:p>
          <w:p w14:paraId="7DBCFCC4" w14:textId="77777777" w:rsidR="000755D5" w:rsidRPr="00436637" w:rsidRDefault="000755D5" w:rsidP="000755D5">
            <w:pPr>
              <w:jc w:val="center"/>
              <w:rPr>
                <w:rFonts w:ascii="Calibri Light" w:hAnsi="Calibri Light" w:cs="Times New Roman"/>
                <w:sz w:val="24"/>
                <w:szCs w:val="24"/>
              </w:rPr>
            </w:pPr>
          </w:p>
          <w:p w14:paraId="5639F00D" w14:textId="77777777" w:rsidR="000755D5" w:rsidRPr="00436637" w:rsidRDefault="000755D5" w:rsidP="000755D5">
            <w:pPr>
              <w:jc w:val="center"/>
              <w:rPr>
                <w:rFonts w:ascii="Calibri Light" w:hAnsi="Calibri Light" w:cs="Times New Roman"/>
                <w:sz w:val="24"/>
                <w:szCs w:val="24"/>
              </w:rPr>
            </w:pPr>
          </w:p>
          <w:p w14:paraId="07BAFE83" w14:textId="77777777" w:rsidR="000755D5" w:rsidRPr="00436637" w:rsidRDefault="000755D5" w:rsidP="000755D5">
            <w:pPr>
              <w:jc w:val="center"/>
              <w:rPr>
                <w:rFonts w:ascii="Calibri Light" w:hAnsi="Calibri Light" w:cs="Times New Roman"/>
                <w:sz w:val="24"/>
                <w:szCs w:val="24"/>
              </w:rPr>
            </w:pPr>
          </w:p>
          <w:p w14:paraId="2BC2AEA0" w14:textId="77777777" w:rsidR="000755D5" w:rsidRPr="00436637" w:rsidRDefault="000755D5" w:rsidP="000755D5">
            <w:pPr>
              <w:jc w:val="center"/>
              <w:rPr>
                <w:rFonts w:ascii="Calibri Light" w:hAnsi="Calibri Light" w:cs="Times New Roman"/>
                <w:sz w:val="24"/>
                <w:szCs w:val="24"/>
              </w:rPr>
            </w:pPr>
          </w:p>
          <w:p w14:paraId="66B1EB17" w14:textId="77777777" w:rsidR="000755D5" w:rsidRPr="00436637" w:rsidRDefault="000755D5" w:rsidP="000755D5">
            <w:pPr>
              <w:jc w:val="center"/>
              <w:rPr>
                <w:rFonts w:ascii="Calibri Light" w:hAnsi="Calibri Light" w:cs="Times New Roman"/>
                <w:sz w:val="24"/>
                <w:szCs w:val="24"/>
              </w:rPr>
            </w:pPr>
          </w:p>
          <w:p w14:paraId="5294CFAF" w14:textId="77777777" w:rsidR="000755D5" w:rsidRPr="00436637" w:rsidRDefault="000755D5" w:rsidP="000755D5">
            <w:pPr>
              <w:jc w:val="center"/>
              <w:rPr>
                <w:rFonts w:ascii="Calibri Light" w:hAnsi="Calibri Light" w:cs="Times New Roman"/>
                <w:sz w:val="24"/>
                <w:szCs w:val="24"/>
              </w:rPr>
            </w:pPr>
          </w:p>
          <w:p w14:paraId="31F04FDB" w14:textId="77777777" w:rsidR="000755D5" w:rsidRPr="00436637" w:rsidRDefault="000755D5" w:rsidP="000755D5">
            <w:pPr>
              <w:jc w:val="center"/>
              <w:rPr>
                <w:rFonts w:ascii="Calibri Light" w:hAnsi="Calibri Light" w:cs="Times New Roman"/>
                <w:sz w:val="24"/>
                <w:szCs w:val="24"/>
              </w:rPr>
            </w:pPr>
          </w:p>
          <w:p w14:paraId="6B3451E2" w14:textId="77777777" w:rsidR="000755D5" w:rsidRPr="00436637" w:rsidRDefault="000755D5" w:rsidP="000755D5">
            <w:pPr>
              <w:jc w:val="center"/>
              <w:rPr>
                <w:rFonts w:ascii="Calibri Light" w:hAnsi="Calibri Light" w:cs="Times New Roman"/>
                <w:sz w:val="24"/>
                <w:szCs w:val="24"/>
              </w:rPr>
            </w:pPr>
          </w:p>
          <w:p w14:paraId="51363653" w14:textId="77777777" w:rsidR="000755D5" w:rsidRPr="00436637" w:rsidRDefault="000755D5" w:rsidP="000755D5">
            <w:pPr>
              <w:jc w:val="center"/>
              <w:rPr>
                <w:rFonts w:ascii="Calibri Light" w:hAnsi="Calibri Light" w:cs="Times New Roman"/>
                <w:sz w:val="24"/>
                <w:szCs w:val="24"/>
              </w:rPr>
            </w:pPr>
          </w:p>
          <w:p w14:paraId="27CEE54C" w14:textId="77777777" w:rsidR="000755D5" w:rsidRPr="00436637" w:rsidRDefault="000755D5" w:rsidP="000755D5">
            <w:pPr>
              <w:jc w:val="center"/>
              <w:rPr>
                <w:rFonts w:ascii="Calibri Light" w:hAnsi="Calibri Light" w:cs="Times New Roman"/>
                <w:sz w:val="24"/>
                <w:szCs w:val="24"/>
              </w:rPr>
            </w:pPr>
          </w:p>
          <w:p w14:paraId="473F519A" w14:textId="77777777" w:rsidR="000755D5" w:rsidRPr="00436637" w:rsidRDefault="000755D5" w:rsidP="000755D5">
            <w:pPr>
              <w:jc w:val="center"/>
              <w:rPr>
                <w:rFonts w:ascii="Calibri Light" w:hAnsi="Calibri Light" w:cs="Times New Roman"/>
                <w:sz w:val="24"/>
                <w:szCs w:val="24"/>
              </w:rPr>
            </w:pPr>
          </w:p>
          <w:p w14:paraId="632A553D" w14:textId="77777777" w:rsidR="000755D5" w:rsidRPr="00436637" w:rsidRDefault="000755D5" w:rsidP="000755D5">
            <w:pPr>
              <w:jc w:val="center"/>
              <w:rPr>
                <w:rFonts w:ascii="Calibri Light" w:hAnsi="Calibri Light" w:cs="Times New Roman"/>
                <w:sz w:val="24"/>
                <w:szCs w:val="24"/>
              </w:rPr>
            </w:pPr>
          </w:p>
          <w:p w14:paraId="6A14EC42" w14:textId="77777777" w:rsidR="000755D5" w:rsidRPr="00436637" w:rsidRDefault="000755D5" w:rsidP="000755D5">
            <w:pPr>
              <w:rPr>
                <w:rFonts w:ascii="Calibri Light" w:hAnsi="Calibri Light" w:cs="Times New Roman"/>
                <w:sz w:val="24"/>
                <w:szCs w:val="24"/>
              </w:rPr>
            </w:pPr>
          </w:p>
          <w:p w14:paraId="3FB89DC8" w14:textId="77777777" w:rsidR="000755D5" w:rsidRPr="00436637" w:rsidRDefault="000755D5" w:rsidP="000755D5">
            <w:pPr>
              <w:jc w:val="center"/>
              <w:rPr>
                <w:rFonts w:ascii="Calibri Light" w:hAnsi="Calibri Light" w:cs="Times New Roman"/>
                <w:sz w:val="24"/>
                <w:szCs w:val="24"/>
              </w:rPr>
            </w:pPr>
          </w:p>
          <w:p w14:paraId="2889DA86" w14:textId="77777777" w:rsidR="000755D5" w:rsidRPr="00436637" w:rsidRDefault="000755D5" w:rsidP="000755D5">
            <w:pPr>
              <w:jc w:val="center"/>
              <w:rPr>
                <w:rFonts w:ascii="Calibri Light" w:hAnsi="Calibri Light" w:cs="Times New Roman"/>
                <w:sz w:val="24"/>
                <w:szCs w:val="24"/>
              </w:rPr>
            </w:pPr>
          </w:p>
          <w:p w14:paraId="4B910A7D"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L</w:t>
            </w:r>
            <w:r w:rsidRPr="00436637">
              <w:rPr>
                <w:rFonts w:ascii="Calibri Light" w:hAnsi="Calibri Light" w:cs="Times New Roman"/>
                <w:sz w:val="24"/>
                <w:szCs w:val="24"/>
              </w:rPr>
              <w:br/>
              <w:t>I</w:t>
            </w:r>
            <w:r w:rsidRPr="00436637">
              <w:rPr>
                <w:rFonts w:ascii="Calibri Light" w:hAnsi="Calibri Light" w:cs="Times New Roman"/>
                <w:sz w:val="24"/>
                <w:szCs w:val="24"/>
              </w:rPr>
              <w:br/>
              <w:t>S</w:t>
            </w:r>
            <w:r w:rsidRPr="00436637">
              <w:rPr>
                <w:rFonts w:ascii="Calibri Light" w:hAnsi="Calibri Light" w:cs="Times New Roman"/>
                <w:sz w:val="24"/>
                <w:szCs w:val="24"/>
              </w:rPr>
              <w:br/>
              <w:t>T</w:t>
            </w:r>
            <w:r w:rsidRPr="00436637">
              <w:rPr>
                <w:rFonts w:ascii="Calibri Light" w:hAnsi="Calibri Light" w:cs="Times New Roman"/>
                <w:sz w:val="24"/>
                <w:szCs w:val="24"/>
              </w:rPr>
              <w:br/>
              <w:t>O</w:t>
            </w:r>
            <w:r w:rsidRPr="00436637">
              <w:rPr>
                <w:rFonts w:ascii="Calibri Light" w:hAnsi="Calibri Light" w:cs="Times New Roman"/>
                <w:sz w:val="24"/>
                <w:szCs w:val="24"/>
              </w:rPr>
              <w:br/>
              <w:t>P</w:t>
            </w:r>
            <w:r w:rsidRPr="00436637">
              <w:rPr>
                <w:rFonts w:ascii="Calibri Light" w:hAnsi="Calibri Light" w:cs="Times New Roman"/>
                <w:sz w:val="24"/>
                <w:szCs w:val="24"/>
              </w:rPr>
              <w:br/>
              <w:t>A</w:t>
            </w:r>
            <w:r w:rsidRPr="00436637">
              <w:rPr>
                <w:rFonts w:ascii="Calibri Light" w:hAnsi="Calibri Light" w:cs="Times New Roman"/>
                <w:sz w:val="24"/>
                <w:szCs w:val="24"/>
              </w:rPr>
              <w:br/>
              <w:t>D</w:t>
            </w:r>
          </w:p>
          <w:p w14:paraId="164C4603" w14:textId="77777777" w:rsidR="000755D5" w:rsidRPr="00436637" w:rsidRDefault="000755D5" w:rsidP="000755D5">
            <w:pPr>
              <w:jc w:val="center"/>
              <w:rPr>
                <w:rFonts w:ascii="Calibri Light" w:hAnsi="Calibri Light" w:cs="Times New Roman"/>
                <w:sz w:val="24"/>
                <w:szCs w:val="24"/>
              </w:rPr>
            </w:pPr>
          </w:p>
          <w:p w14:paraId="0726AA73" w14:textId="77777777" w:rsidR="000755D5" w:rsidRPr="00436637" w:rsidRDefault="000755D5" w:rsidP="000755D5">
            <w:pPr>
              <w:jc w:val="center"/>
              <w:rPr>
                <w:rFonts w:ascii="Calibri Light" w:hAnsi="Calibri Light" w:cs="Times New Roman"/>
                <w:sz w:val="24"/>
                <w:szCs w:val="24"/>
              </w:rPr>
            </w:pPr>
          </w:p>
          <w:p w14:paraId="7165AA95" w14:textId="77777777" w:rsidR="000755D5" w:rsidRPr="00436637" w:rsidRDefault="000755D5" w:rsidP="000755D5">
            <w:pPr>
              <w:jc w:val="center"/>
              <w:rPr>
                <w:rFonts w:ascii="Calibri Light" w:hAnsi="Calibri Light" w:cs="Times New Roman"/>
                <w:sz w:val="24"/>
                <w:szCs w:val="24"/>
              </w:rPr>
            </w:pPr>
          </w:p>
          <w:p w14:paraId="644E07CB" w14:textId="77777777" w:rsidR="000755D5" w:rsidRPr="00436637" w:rsidRDefault="000755D5" w:rsidP="000755D5">
            <w:pPr>
              <w:jc w:val="center"/>
              <w:rPr>
                <w:rFonts w:ascii="Calibri Light" w:hAnsi="Calibri Light" w:cs="Times New Roman"/>
                <w:sz w:val="24"/>
                <w:szCs w:val="24"/>
              </w:rPr>
            </w:pPr>
          </w:p>
          <w:p w14:paraId="208DE5B8" w14:textId="77777777" w:rsidR="000755D5" w:rsidRPr="00436637" w:rsidRDefault="000755D5" w:rsidP="000755D5">
            <w:pPr>
              <w:jc w:val="center"/>
              <w:rPr>
                <w:rFonts w:ascii="Calibri Light" w:hAnsi="Calibri Light" w:cs="Times New Roman"/>
                <w:sz w:val="24"/>
                <w:szCs w:val="24"/>
              </w:rPr>
            </w:pPr>
          </w:p>
          <w:p w14:paraId="7EB277B1" w14:textId="77777777" w:rsidR="000755D5" w:rsidRPr="00436637" w:rsidRDefault="000755D5" w:rsidP="000755D5">
            <w:pPr>
              <w:jc w:val="center"/>
              <w:rPr>
                <w:rFonts w:ascii="Calibri Light" w:hAnsi="Calibri Light" w:cs="Times New Roman"/>
                <w:sz w:val="24"/>
                <w:szCs w:val="24"/>
              </w:rPr>
            </w:pPr>
          </w:p>
          <w:p w14:paraId="1FA6B5D1" w14:textId="77777777" w:rsidR="000755D5" w:rsidRPr="00436637" w:rsidRDefault="000755D5" w:rsidP="000755D5">
            <w:pPr>
              <w:jc w:val="center"/>
              <w:rPr>
                <w:rFonts w:ascii="Calibri Light" w:hAnsi="Calibri Light" w:cs="Times New Roman"/>
                <w:sz w:val="24"/>
                <w:szCs w:val="24"/>
              </w:rPr>
            </w:pPr>
          </w:p>
          <w:p w14:paraId="5999D7C9" w14:textId="77777777" w:rsidR="000755D5" w:rsidRPr="00436637" w:rsidRDefault="000755D5" w:rsidP="000755D5">
            <w:pPr>
              <w:jc w:val="center"/>
              <w:rPr>
                <w:rFonts w:ascii="Calibri Light" w:hAnsi="Calibri Light" w:cs="Times New Roman"/>
                <w:sz w:val="24"/>
                <w:szCs w:val="24"/>
              </w:rPr>
            </w:pPr>
          </w:p>
          <w:p w14:paraId="7DF81115" w14:textId="77777777" w:rsidR="000755D5" w:rsidRPr="00436637" w:rsidRDefault="000755D5" w:rsidP="000755D5">
            <w:pPr>
              <w:jc w:val="center"/>
              <w:rPr>
                <w:rFonts w:ascii="Calibri Light" w:hAnsi="Calibri Light" w:cs="Times New Roman"/>
                <w:sz w:val="24"/>
                <w:szCs w:val="24"/>
              </w:rPr>
            </w:pPr>
          </w:p>
          <w:p w14:paraId="30B45561" w14:textId="77777777" w:rsidR="000755D5" w:rsidRPr="00436637" w:rsidRDefault="000755D5" w:rsidP="000755D5">
            <w:pPr>
              <w:jc w:val="center"/>
              <w:rPr>
                <w:rFonts w:ascii="Calibri Light" w:hAnsi="Calibri Light" w:cs="Times New Roman"/>
                <w:sz w:val="24"/>
                <w:szCs w:val="24"/>
              </w:rPr>
            </w:pPr>
          </w:p>
          <w:p w14:paraId="113C42BB" w14:textId="77777777" w:rsidR="000755D5" w:rsidRPr="00436637" w:rsidRDefault="000755D5" w:rsidP="000755D5">
            <w:pPr>
              <w:jc w:val="center"/>
              <w:rPr>
                <w:rFonts w:ascii="Calibri Light" w:hAnsi="Calibri Light" w:cs="Times New Roman"/>
                <w:sz w:val="24"/>
                <w:szCs w:val="24"/>
              </w:rPr>
            </w:pPr>
          </w:p>
          <w:p w14:paraId="4FD8C744" w14:textId="77777777" w:rsidR="000755D5" w:rsidRPr="00436637" w:rsidRDefault="000755D5" w:rsidP="000755D5">
            <w:pPr>
              <w:jc w:val="center"/>
              <w:rPr>
                <w:rFonts w:ascii="Calibri Light" w:hAnsi="Calibri Light" w:cs="Times New Roman"/>
                <w:sz w:val="24"/>
                <w:szCs w:val="24"/>
              </w:rPr>
            </w:pPr>
          </w:p>
          <w:p w14:paraId="4A61528B" w14:textId="77777777" w:rsidR="000755D5" w:rsidRPr="00436637" w:rsidRDefault="000755D5" w:rsidP="000755D5">
            <w:pPr>
              <w:jc w:val="center"/>
              <w:rPr>
                <w:rFonts w:ascii="Calibri Light" w:hAnsi="Calibri Light" w:cs="Times New Roman"/>
                <w:sz w:val="24"/>
                <w:szCs w:val="24"/>
              </w:rPr>
            </w:pPr>
          </w:p>
          <w:p w14:paraId="12A88C58" w14:textId="77777777" w:rsidR="000755D5" w:rsidRPr="00436637" w:rsidRDefault="000755D5" w:rsidP="000755D5">
            <w:pPr>
              <w:jc w:val="center"/>
              <w:rPr>
                <w:rFonts w:ascii="Calibri Light" w:hAnsi="Calibri Light" w:cs="Times New Roman"/>
                <w:sz w:val="24"/>
                <w:szCs w:val="24"/>
              </w:rPr>
            </w:pPr>
          </w:p>
          <w:p w14:paraId="671CCA62" w14:textId="77777777" w:rsidR="000755D5" w:rsidRPr="00436637" w:rsidRDefault="000755D5" w:rsidP="000755D5">
            <w:pPr>
              <w:jc w:val="center"/>
              <w:rPr>
                <w:rFonts w:ascii="Calibri Light" w:hAnsi="Calibri Light" w:cs="Times New Roman"/>
                <w:sz w:val="24"/>
                <w:szCs w:val="24"/>
              </w:rPr>
            </w:pPr>
          </w:p>
          <w:p w14:paraId="568CF734" w14:textId="77777777" w:rsidR="000755D5" w:rsidRPr="00436637" w:rsidRDefault="000755D5" w:rsidP="000755D5">
            <w:pPr>
              <w:jc w:val="center"/>
              <w:rPr>
                <w:rFonts w:ascii="Calibri Light" w:hAnsi="Calibri Light" w:cs="Times New Roman"/>
                <w:sz w:val="24"/>
                <w:szCs w:val="24"/>
              </w:rPr>
            </w:pPr>
          </w:p>
          <w:p w14:paraId="78F46B6A" w14:textId="77777777" w:rsidR="000755D5" w:rsidRPr="00436637" w:rsidRDefault="000755D5" w:rsidP="000755D5">
            <w:pPr>
              <w:jc w:val="center"/>
              <w:rPr>
                <w:rFonts w:ascii="Calibri Light" w:hAnsi="Calibri Light" w:cs="Times New Roman"/>
                <w:sz w:val="24"/>
                <w:szCs w:val="24"/>
              </w:rPr>
            </w:pPr>
          </w:p>
          <w:p w14:paraId="53C9C66E" w14:textId="77777777" w:rsidR="000755D5" w:rsidRPr="00436637" w:rsidRDefault="000755D5" w:rsidP="000755D5">
            <w:pPr>
              <w:jc w:val="center"/>
              <w:rPr>
                <w:rFonts w:ascii="Calibri Light" w:hAnsi="Calibri Light" w:cs="Times New Roman"/>
                <w:sz w:val="24"/>
                <w:szCs w:val="24"/>
              </w:rPr>
            </w:pPr>
          </w:p>
          <w:p w14:paraId="7ECE4CCA" w14:textId="77777777" w:rsidR="000755D5" w:rsidRPr="00436637" w:rsidRDefault="000755D5" w:rsidP="000755D5">
            <w:pPr>
              <w:jc w:val="center"/>
              <w:rPr>
                <w:rFonts w:ascii="Calibri Light" w:hAnsi="Calibri Light" w:cs="Times New Roman"/>
                <w:sz w:val="24"/>
                <w:szCs w:val="24"/>
              </w:rPr>
            </w:pPr>
          </w:p>
          <w:p w14:paraId="4B64D1A0" w14:textId="77777777" w:rsidR="000755D5" w:rsidRPr="00436637" w:rsidRDefault="000755D5" w:rsidP="000755D5">
            <w:pPr>
              <w:jc w:val="center"/>
              <w:rPr>
                <w:rFonts w:ascii="Calibri Light" w:hAnsi="Calibri Light" w:cs="Times New Roman"/>
                <w:sz w:val="24"/>
                <w:szCs w:val="24"/>
              </w:rPr>
            </w:pPr>
          </w:p>
          <w:p w14:paraId="75CAC4DB" w14:textId="77777777" w:rsidR="000755D5" w:rsidRPr="00436637" w:rsidRDefault="000755D5" w:rsidP="000755D5">
            <w:pPr>
              <w:jc w:val="center"/>
              <w:rPr>
                <w:rFonts w:ascii="Calibri Light" w:hAnsi="Calibri Light" w:cs="Times New Roman"/>
                <w:sz w:val="24"/>
                <w:szCs w:val="24"/>
              </w:rPr>
            </w:pPr>
          </w:p>
          <w:p w14:paraId="7EEF0EAD" w14:textId="77777777" w:rsidR="000755D5" w:rsidRPr="00436637" w:rsidRDefault="000755D5" w:rsidP="000755D5">
            <w:pPr>
              <w:jc w:val="center"/>
              <w:rPr>
                <w:rFonts w:ascii="Calibri Light" w:hAnsi="Calibri Light" w:cs="Times New Roman"/>
                <w:sz w:val="24"/>
                <w:szCs w:val="24"/>
              </w:rPr>
            </w:pPr>
          </w:p>
          <w:p w14:paraId="3412EC46" w14:textId="77777777" w:rsidR="000755D5" w:rsidRPr="00436637" w:rsidRDefault="000755D5" w:rsidP="000755D5">
            <w:pPr>
              <w:jc w:val="center"/>
              <w:rPr>
                <w:rFonts w:ascii="Calibri Light" w:hAnsi="Calibri Light" w:cs="Times New Roman"/>
                <w:sz w:val="24"/>
                <w:szCs w:val="24"/>
              </w:rPr>
            </w:pPr>
          </w:p>
          <w:p w14:paraId="54FF02C9"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T</w:t>
            </w:r>
            <w:r w:rsidRPr="00436637">
              <w:rPr>
                <w:rFonts w:ascii="Calibri Light" w:hAnsi="Calibri Light" w:cs="Times New Roman"/>
                <w:sz w:val="24"/>
                <w:szCs w:val="24"/>
              </w:rPr>
              <w:br/>
              <w:t>U</w:t>
            </w:r>
            <w:r w:rsidRPr="00436637">
              <w:rPr>
                <w:rFonts w:ascii="Calibri Light" w:hAnsi="Calibri Light" w:cs="Times New Roman"/>
                <w:sz w:val="24"/>
                <w:szCs w:val="24"/>
              </w:rPr>
              <w:br/>
              <w:t>D</w:t>
            </w:r>
            <w:r w:rsidRPr="00436637">
              <w:rPr>
                <w:rFonts w:ascii="Calibri Light" w:hAnsi="Calibri Light" w:cs="Times New Roman"/>
                <w:sz w:val="24"/>
                <w:szCs w:val="24"/>
              </w:rPr>
              <w:br/>
              <w:t>E</w:t>
            </w:r>
            <w:r w:rsidRPr="00436637">
              <w:rPr>
                <w:rFonts w:ascii="Calibri Light" w:hAnsi="Calibri Light" w:cs="Times New Roman"/>
                <w:sz w:val="24"/>
                <w:szCs w:val="24"/>
              </w:rPr>
              <w:br/>
              <w:t>N</w:t>
            </w:r>
            <w:r w:rsidRPr="00436637">
              <w:rPr>
                <w:rFonts w:ascii="Calibri Light" w:hAnsi="Calibri Light" w:cs="Times New Roman"/>
                <w:sz w:val="24"/>
                <w:szCs w:val="24"/>
              </w:rPr>
              <w:br/>
              <w:t>I</w:t>
            </w:r>
          </w:p>
          <w:p w14:paraId="561AAC30" w14:textId="77777777" w:rsidR="000755D5" w:rsidRPr="00436637" w:rsidRDefault="000755D5" w:rsidP="000755D5">
            <w:pPr>
              <w:jc w:val="center"/>
              <w:rPr>
                <w:rFonts w:ascii="Calibri Light" w:hAnsi="Calibri Light" w:cs="Times New Roman"/>
                <w:sz w:val="24"/>
                <w:szCs w:val="24"/>
              </w:rPr>
            </w:pPr>
          </w:p>
          <w:p w14:paraId="584C9F1A" w14:textId="77777777" w:rsidR="000755D5" w:rsidRPr="00436637" w:rsidRDefault="000755D5" w:rsidP="000755D5">
            <w:pPr>
              <w:jc w:val="center"/>
              <w:rPr>
                <w:rFonts w:ascii="Calibri Light" w:hAnsi="Calibri Light" w:cs="Times New Roman"/>
                <w:sz w:val="24"/>
                <w:szCs w:val="24"/>
              </w:rPr>
            </w:pPr>
          </w:p>
          <w:p w14:paraId="0E809758" w14:textId="77777777" w:rsidR="000755D5" w:rsidRPr="00436637" w:rsidRDefault="000755D5" w:rsidP="000755D5">
            <w:pPr>
              <w:jc w:val="center"/>
              <w:rPr>
                <w:rFonts w:ascii="Calibri Light" w:hAnsi="Calibri Light" w:cs="Times New Roman"/>
                <w:sz w:val="24"/>
                <w:szCs w:val="24"/>
              </w:rPr>
            </w:pPr>
          </w:p>
          <w:p w14:paraId="763AB7D9"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 xml:space="preserve"> </w:t>
            </w:r>
          </w:p>
          <w:p w14:paraId="45ABF877" w14:textId="77777777" w:rsidR="000755D5" w:rsidRPr="00436637" w:rsidRDefault="000755D5" w:rsidP="000755D5">
            <w:pPr>
              <w:jc w:val="center"/>
              <w:rPr>
                <w:rFonts w:ascii="Calibri Light" w:hAnsi="Calibri Light" w:cs="Times New Roman"/>
                <w:sz w:val="24"/>
                <w:szCs w:val="24"/>
              </w:rPr>
            </w:pPr>
          </w:p>
          <w:p w14:paraId="7167D827" w14:textId="77777777" w:rsidR="000755D5" w:rsidRPr="00436637" w:rsidRDefault="000755D5" w:rsidP="000755D5">
            <w:pPr>
              <w:jc w:val="center"/>
              <w:rPr>
                <w:rFonts w:ascii="Calibri Light" w:hAnsi="Calibri Light" w:cs="Times New Roman"/>
                <w:sz w:val="24"/>
                <w:szCs w:val="24"/>
              </w:rPr>
            </w:pPr>
          </w:p>
          <w:p w14:paraId="37DC31BA" w14:textId="77777777" w:rsidR="000755D5" w:rsidRPr="00436637" w:rsidRDefault="000755D5" w:rsidP="000755D5">
            <w:pPr>
              <w:jc w:val="center"/>
              <w:rPr>
                <w:rFonts w:ascii="Calibri Light" w:hAnsi="Calibri Light" w:cs="Times New Roman"/>
                <w:sz w:val="24"/>
                <w:szCs w:val="24"/>
              </w:rPr>
            </w:pPr>
          </w:p>
          <w:p w14:paraId="156C733B" w14:textId="77777777" w:rsidR="000755D5" w:rsidRPr="00436637" w:rsidRDefault="000755D5" w:rsidP="000755D5">
            <w:pPr>
              <w:jc w:val="center"/>
              <w:rPr>
                <w:rFonts w:ascii="Calibri Light" w:hAnsi="Calibri Light" w:cs="Times New Roman"/>
                <w:sz w:val="24"/>
                <w:szCs w:val="24"/>
              </w:rPr>
            </w:pPr>
          </w:p>
          <w:p w14:paraId="7C8D5CEC" w14:textId="77777777" w:rsidR="000755D5" w:rsidRPr="00436637" w:rsidRDefault="000755D5" w:rsidP="000755D5">
            <w:pPr>
              <w:jc w:val="center"/>
              <w:rPr>
                <w:rFonts w:ascii="Calibri Light" w:hAnsi="Calibri Light" w:cs="Times New Roman"/>
                <w:sz w:val="24"/>
                <w:szCs w:val="24"/>
              </w:rPr>
            </w:pPr>
          </w:p>
          <w:p w14:paraId="5632B64E" w14:textId="77777777" w:rsidR="000755D5" w:rsidRPr="00436637" w:rsidRDefault="000755D5" w:rsidP="000755D5">
            <w:pPr>
              <w:jc w:val="center"/>
              <w:rPr>
                <w:rFonts w:ascii="Calibri Light" w:hAnsi="Calibri Light" w:cs="Times New Roman"/>
                <w:sz w:val="24"/>
                <w:szCs w:val="24"/>
              </w:rPr>
            </w:pPr>
          </w:p>
          <w:p w14:paraId="7288AFD1" w14:textId="77777777" w:rsidR="000755D5" w:rsidRPr="00436637" w:rsidRDefault="000755D5" w:rsidP="000755D5">
            <w:pPr>
              <w:jc w:val="center"/>
              <w:rPr>
                <w:rFonts w:ascii="Calibri Light" w:hAnsi="Calibri Light" w:cs="Times New Roman"/>
                <w:sz w:val="24"/>
                <w:szCs w:val="24"/>
              </w:rPr>
            </w:pPr>
          </w:p>
          <w:p w14:paraId="00CDCAD5" w14:textId="77777777" w:rsidR="000755D5" w:rsidRPr="00436637" w:rsidRDefault="000755D5" w:rsidP="000755D5">
            <w:pPr>
              <w:jc w:val="center"/>
              <w:rPr>
                <w:rFonts w:ascii="Calibri Light" w:hAnsi="Calibri Light" w:cs="Times New Roman"/>
                <w:sz w:val="24"/>
                <w:szCs w:val="24"/>
              </w:rPr>
            </w:pPr>
          </w:p>
          <w:p w14:paraId="71EB020D" w14:textId="77777777" w:rsidR="000755D5" w:rsidRPr="00436637" w:rsidRDefault="000755D5" w:rsidP="000755D5">
            <w:pPr>
              <w:jc w:val="center"/>
              <w:rPr>
                <w:rFonts w:ascii="Calibri Light" w:hAnsi="Calibri Light" w:cs="Times New Roman"/>
                <w:sz w:val="24"/>
                <w:szCs w:val="24"/>
              </w:rPr>
            </w:pPr>
          </w:p>
          <w:p w14:paraId="5FBAA129" w14:textId="77777777" w:rsidR="000755D5" w:rsidRPr="00436637" w:rsidRDefault="000755D5" w:rsidP="000755D5">
            <w:pPr>
              <w:jc w:val="center"/>
              <w:rPr>
                <w:rFonts w:ascii="Calibri Light" w:hAnsi="Calibri Light" w:cs="Times New Roman"/>
                <w:sz w:val="24"/>
                <w:szCs w:val="24"/>
              </w:rPr>
            </w:pPr>
          </w:p>
          <w:p w14:paraId="15C5919E" w14:textId="77777777" w:rsidR="000755D5" w:rsidRPr="00436637" w:rsidRDefault="000755D5" w:rsidP="000755D5">
            <w:pPr>
              <w:jc w:val="center"/>
              <w:rPr>
                <w:rFonts w:ascii="Calibri Light" w:hAnsi="Calibri Light" w:cs="Times New Roman"/>
                <w:sz w:val="24"/>
                <w:szCs w:val="24"/>
              </w:rPr>
            </w:pPr>
          </w:p>
          <w:p w14:paraId="57700734" w14:textId="77777777" w:rsidR="000755D5" w:rsidRPr="00436637" w:rsidRDefault="000755D5" w:rsidP="000755D5">
            <w:pPr>
              <w:jc w:val="center"/>
              <w:rPr>
                <w:rFonts w:ascii="Calibri Light" w:hAnsi="Calibri Light" w:cs="Times New Roman"/>
                <w:sz w:val="24"/>
                <w:szCs w:val="24"/>
              </w:rPr>
            </w:pPr>
          </w:p>
          <w:p w14:paraId="7FD1478E" w14:textId="77777777" w:rsidR="000755D5" w:rsidRPr="00436637" w:rsidRDefault="000755D5" w:rsidP="000755D5">
            <w:pPr>
              <w:jc w:val="center"/>
              <w:rPr>
                <w:rFonts w:ascii="Calibri Light" w:hAnsi="Calibri Light" w:cs="Times New Roman"/>
                <w:sz w:val="24"/>
                <w:szCs w:val="24"/>
              </w:rPr>
            </w:pPr>
          </w:p>
          <w:p w14:paraId="1AB3017B" w14:textId="77777777" w:rsidR="000755D5" w:rsidRPr="00436637" w:rsidRDefault="000755D5" w:rsidP="000755D5">
            <w:pPr>
              <w:jc w:val="center"/>
              <w:rPr>
                <w:rFonts w:ascii="Calibri Light" w:hAnsi="Calibri Light" w:cs="Times New Roman"/>
                <w:sz w:val="24"/>
                <w:szCs w:val="24"/>
              </w:rPr>
            </w:pPr>
          </w:p>
          <w:p w14:paraId="604C9EED" w14:textId="77777777" w:rsidR="000755D5" w:rsidRPr="00436637" w:rsidRDefault="000755D5" w:rsidP="000755D5">
            <w:pPr>
              <w:jc w:val="center"/>
              <w:rPr>
                <w:rFonts w:ascii="Calibri Light" w:hAnsi="Calibri Light" w:cs="Times New Roman"/>
                <w:sz w:val="24"/>
                <w:szCs w:val="24"/>
              </w:rPr>
            </w:pPr>
          </w:p>
          <w:p w14:paraId="7679E2BB" w14:textId="77777777" w:rsidR="000755D5" w:rsidRPr="00436637" w:rsidRDefault="000755D5" w:rsidP="000755D5">
            <w:pPr>
              <w:jc w:val="center"/>
              <w:rPr>
                <w:rFonts w:ascii="Calibri Light" w:hAnsi="Calibri Light" w:cs="Times New Roman"/>
                <w:sz w:val="24"/>
                <w:szCs w:val="24"/>
              </w:rPr>
            </w:pPr>
          </w:p>
          <w:p w14:paraId="3CFC0AB5" w14:textId="77777777" w:rsidR="000755D5" w:rsidRPr="00436637" w:rsidRDefault="000755D5" w:rsidP="000755D5">
            <w:pPr>
              <w:jc w:val="center"/>
              <w:rPr>
                <w:rFonts w:ascii="Calibri Light" w:hAnsi="Calibri Light" w:cs="Times New Roman"/>
                <w:sz w:val="24"/>
                <w:szCs w:val="24"/>
              </w:rPr>
            </w:pPr>
          </w:p>
          <w:p w14:paraId="2C339573" w14:textId="77777777" w:rsidR="000755D5" w:rsidRPr="00436637" w:rsidRDefault="000755D5" w:rsidP="000755D5">
            <w:pPr>
              <w:jc w:val="center"/>
              <w:rPr>
                <w:rFonts w:ascii="Calibri Light" w:hAnsi="Calibri Light" w:cs="Times New Roman"/>
                <w:sz w:val="24"/>
                <w:szCs w:val="24"/>
              </w:rPr>
            </w:pPr>
          </w:p>
          <w:p w14:paraId="51F9327F" w14:textId="77777777" w:rsidR="000755D5" w:rsidRPr="00436637" w:rsidRDefault="000755D5" w:rsidP="000755D5">
            <w:pPr>
              <w:jc w:val="center"/>
              <w:rPr>
                <w:rFonts w:ascii="Calibri Light" w:hAnsi="Calibri Light" w:cs="Times New Roman"/>
                <w:sz w:val="24"/>
                <w:szCs w:val="24"/>
              </w:rPr>
            </w:pPr>
          </w:p>
          <w:p w14:paraId="6013042E" w14:textId="77777777" w:rsidR="000755D5" w:rsidRPr="00436637" w:rsidRDefault="000755D5" w:rsidP="000755D5">
            <w:pPr>
              <w:jc w:val="center"/>
              <w:rPr>
                <w:rFonts w:ascii="Calibri Light" w:hAnsi="Calibri Light" w:cs="Times New Roman"/>
                <w:sz w:val="24"/>
                <w:szCs w:val="24"/>
              </w:rPr>
            </w:pPr>
          </w:p>
          <w:p w14:paraId="549454F1" w14:textId="77777777" w:rsidR="000755D5" w:rsidRPr="00436637" w:rsidRDefault="000755D5" w:rsidP="000755D5">
            <w:pPr>
              <w:jc w:val="center"/>
              <w:rPr>
                <w:rFonts w:ascii="Calibri Light" w:hAnsi="Calibri Light" w:cs="Times New Roman"/>
                <w:sz w:val="24"/>
                <w:szCs w:val="24"/>
              </w:rPr>
            </w:pPr>
          </w:p>
          <w:p w14:paraId="598B8188" w14:textId="77777777" w:rsidR="000755D5" w:rsidRPr="00436637" w:rsidRDefault="000755D5" w:rsidP="000755D5">
            <w:pPr>
              <w:jc w:val="center"/>
              <w:rPr>
                <w:rFonts w:ascii="Calibri Light" w:hAnsi="Calibri Light" w:cs="Times New Roman"/>
                <w:sz w:val="24"/>
                <w:szCs w:val="24"/>
              </w:rPr>
            </w:pPr>
          </w:p>
          <w:p w14:paraId="57F53265" w14:textId="77777777" w:rsidR="000755D5" w:rsidRPr="00436637" w:rsidRDefault="000755D5" w:rsidP="000755D5">
            <w:pPr>
              <w:jc w:val="center"/>
              <w:rPr>
                <w:rFonts w:ascii="Calibri Light" w:hAnsi="Calibri Light" w:cs="Times New Roman"/>
                <w:sz w:val="24"/>
                <w:szCs w:val="24"/>
              </w:rPr>
            </w:pPr>
          </w:p>
          <w:p w14:paraId="749B2D6C" w14:textId="77777777" w:rsidR="000755D5" w:rsidRPr="00436637" w:rsidRDefault="000755D5" w:rsidP="000755D5">
            <w:pPr>
              <w:rPr>
                <w:rFonts w:ascii="Calibri Light" w:hAnsi="Calibri Light" w:cs="Times New Roman"/>
                <w:sz w:val="24"/>
                <w:szCs w:val="24"/>
              </w:rPr>
            </w:pPr>
          </w:p>
          <w:p w14:paraId="002A752F"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T</w:t>
            </w:r>
            <w:r w:rsidRPr="00436637">
              <w:rPr>
                <w:rFonts w:ascii="Calibri Light" w:hAnsi="Calibri Light" w:cs="Times New Roman"/>
                <w:sz w:val="24"/>
                <w:szCs w:val="24"/>
              </w:rPr>
              <w:br/>
              <w:t>U</w:t>
            </w:r>
            <w:r w:rsidRPr="00436637">
              <w:rPr>
                <w:rFonts w:ascii="Calibri Light" w:hAnsi="Calibri Light" w:cs="Times New Roman"/>
                <w:sz w:val="24"/>
                <w:szCs w:val="24"/>
              </w:rPr>
              <w:br/>
              <w:t>D</w:t>
            </w:r>
            <w:r w:rsidRPr="00436637">
              <w:rPr>
                <w:rFonts w:ascii="Calibri Light" w:hAnsi="Calibri Light" w:cs="Times New Roman"/>
                <w:sz w:val="24"/>
                <w:szCs w:val="24"/>
              </w:rPr>
              <w:br/>
              <w:t>E</w:t>
            </w:r>
            <w:r w:rsidRPr="00436637">
              <w:rPr>
                <w:rFonts w:ascii="Calibri Light" w:hAnsi="Calibri Light" w:cs="Times New Roman"/>
                <w:sz w:val="24"/>
                <w:szCs w:val="24"/>
              </w:rPr>
              <w:br/>
              <w:t>N</w:t>
            </w:r>
            <w:r w:rsidRPr="00436637">
              <w:rPr>
                <w:rFonts w:ascii="Calibri Light" w:hAnsi="Calibri Light" w:cs="Times New Roman"/>
                <w:sz w:val="24"/>
                <w:szCs w:val="24"/>
              </w:rPr>
              <w:br/>
              <w:t>I</w:t>
            </w:r>
          </w:p>
          <w:p w14:paraId="77DE43BE" w14:textId="77777777" w:rsidR="000755D5" w:rsidRPr="00436637" w:rsidRDefault="000755D5" w:rsidP="000755D5">
            <w:pPr>
              <w:jc w:val="center"/>
              <w:rPr>
                <w:rFonts w:ascii="Calibri Light" w:hAnsi="Calibri Light" w:cs="Times New Roman"/>
                <w:sz w:val="24"/>
                <w:szCs w:val="24"/>
              </w:rPr>
            </w:pPr>
          </w:p>
          <w:p w14:paraId="24D9CEA8" w14:textId="77777777" w:rsidR="000755D5" w:rsidRPr="00436637" w:rsidRDefault="000755D5" w:rsidP="000755D5">
            <w:pPr>
              <w:jc w:val="center"/>
              <w:rPr>
                <w:rFonts w:ascii="Calibri Light" w:hAnsi="Calibri Light" w:cs="Times New Roman"/>
                <w:sz w:val="24"/>
                <w:szCs w:val="24"/>
              </w:rPr>
            </w:pPr>
          </w:p>
          <w:p w14:paraId="52D9C3D8" w14:textId="77777777" w:rsidR="000755D5" w:rsidRPr="00436637" w:rsidRDefault="000755D5" w:rsidP="000755D5">
            <w:pPr>
              <w:jc w:val="center"/>
              <w:rPr>
                <w:rFonts w:ascii="Calibri Light" w:hAnsi="Calibri Light" w:cs="Times New Roman"/>
                <w:sz w:val="24"/>
                <w:szCs w:val="24"/>
              </w:rPr>
            </w:pPr>
          </w:p>
          <w:p w14:paraId="073B13E2" w14:textId="77777777" w:rsidR="000755D5" w:rsidRPr="00436637" w:rsidRDefault="000755D5" w:rsidP="000755D5">
            <w:pPr>
              <w:jc w:val="center"/>
              <w:rPr>
                <w:rFonts w:ascii="Calibri Light" w:hAnsi="Calibri Light" w:cs="Times New Roman"/>
                <w:sz w:val="24"/>
                <w:szCs w:val="24"/>
              </w:rPr>
            </w:pPr>
          </w:p>
          <w:p w14:paraId="0076737D" w14:textId="77777777" w:rsidR="000755D5" w:rsidRPr="00436637" w:rsidRDefault="000755D5" w:rsidP="000755D5">
            <w:pPr>
              <w:jc w:val="center"/>
              <w:rPr>
                <w:rFonts w:ascii="Calibri Light" w:hAnsi="Calibri Light" w:cs="Times New Roman"/>
                <w:sz w:val="24"/>
                <w:szCs w:val="24"/>
              </w:rPr>
            </w:pPr>
          </w:p>
          <w:p w14:paraId="5B39203B" w14:textId="77777777" w:rsidR="000755D5" w:rsidRPr="00436637" w:rsidRDefault="000755D5" w:rsidP="000755D5">
            <w:pPr>
              <w:jc w:val="center"/>
              <w:rPr>
                <w:rFonts w:ascii="Calibri Light" w:hAnsi="Calibri Light" w:cs="Times New Roman"/>
                <w:sz w:val="24"/>
                <w:szCs w:val="24"/>
              </w:rPr>
            </w:pPr>
          </w:p>
          <w:p w14:paraId="39965C84" w14:textId="77777777" w:rsidR="000755D5" w:rsidRPr="00436637" w:rsidRDefault="000755D5" w:rsidP="000755D5">
            <w:pPr>
              <w:jc w:val="center"/>
              <w:rPr>
                <w:rFonts w:ascii="Calibri Light" w:hAnsi="Calibri Light" w:cs="Times New Roman"/>
                <w:sz w:val="24"/>
                <w:szCs w:val="24"/>
              </w:rPr>
            </w:pPr>
          </w:p>
          <w:p w14:paraId="5867F42A" w14:textId="77777777" w:rsidR="000755D5" w:rsidRPr="00436637" w:rsidRDefault="000755D5" w:rsidP="000755D5">
            <w:pPr>
              <w:jc w:val="center"/>
              <w:rPr>
                <w:rFonts w:ascii="Calibri Light" w:hAnsi="Calibri Light" w:cs="Times New Roman"/>
                <w:sz w:val="24"/>
                <w:szCs w:val="24"/>
              </w:rPr>
            </w:pPr>
          </w:p>
          <w:p w14:paraId="270EE2A6" w14:textId="77777777" w:rsidR="000755D5" w:rsidRPr="00436637" w:rsidRDefault="000755D5" w:rsidP="000755D5">
            <w:pPr>
              <w:jc w:val="center"/>
              <w:rPr>
                <w:rFonts w:ascii="Calibri Light" w:hAnsi="Calibri Light" w:cs="Times New Roman"/>
                <w:sz w:val="24"/>
                <w:szCs w:val="24"/>
              </w:rPr>
            </w:pPr>
          </w:p>
          <w:p w14:paraId="0119C9A8" w14:textId="77777777" w:rsidR="000755D5" w:rsidRPr="00436637" w:rsidRDefault="000755D5" w:rsidP="000755D5">
            <w:pPr>
              <w:jc w:val="center"/>
              <w:rPr>
                <w:rFonts w:ascii="Calibri Light" w:hAnsi="Calibri Light" w:cs="Times New Roman"/>
                <w:sz w:val="24"/>
                <w:szCs w:val="24"/>
              </w:rPr>
            </w:pPr>
          </w:p>
          <w:p w14:paraId="5559F338" w14:textId="77777777" w:rsidR="000755D5" w:rsidRPr="00436637" w:rsidRDefault="000755D5" w:rsidP="000755D5">
            <w:pPr>
              <w:jc w:val="center"/>
              <w:rPr>
                <w:rFonts w:ascii="Calibri Light" w:hAnsi="Calibri Light" w:cs="Times New Roman"/>
                <w:sz w:val="24"/>
                <w:szCs w:val="24"/>
              </w:rPr>
            </w:pPr>
          </w:p>
          <w:p w14:paraId="76D4863B" w14:textId="77777777" w:rsidR="000755D5" w:rsidRPr="00436637" w:rsidRDefault="000755D5" w:rsidP="000755D5">
            <w:pPr>
              <w:jc w:val="center"/>
              <w:rPr>
                <w:rFonts w:ascii="Calibri Light" w:hAnsi="Calibri Light" w:cs="Times New Roman"/>
                <w:sz w:val="24"/>
                <w:szCs w:val="24"/>
              </w:rPr>
            </w:pPr>
          </w:p>
          <w:p w14:paraId="522E7766" w14:textId="77777777" w:rsidR="000755D5" w:rsidRPr="00436637" w:rsidRDefault="000755D5" w:rsidP="000755D5">
            <w:pPr>
              <w:jc w:val="center"/>
              <w:rPr>
                <w:rFonts w:ascii="Calibri Light" w:hAnsi="Calibri Light" w:cs="Times New Roman"/>
                <w:sz w:val="24"/>
                <w:szCs w:val="24"/>
              </w:rPr>
            </w:pPr>
          </w:p>
          <w:p w14:paraId="5BA76888" w14:textId="77777777" w:rsidR="000755D5" w:rsidRPr="00436637" w:rsidRDefault="000755D5" w:rsidP="000755D5">
            <w:pPr>
              <w:jc w:val="center"/>
              <w:rPr>
                <w:rFonts w:ascii="Calibri Light" w:hAnsi="Calibri Light" w:cs="Times New Roman"/>
                <w:sz w:val="24"/>
                <w:szCs w:val="24"/>
              </w:rPr>
            </w:pPr>
          </w:p>
          <w:p w14:paraId="40621980" w14:textId="77777777" w:rsidR="000755D5" w:rsidRPr="00436637" w:rsidRDefault="000755D5" w:rsidP="000755D5">
            <w:pPr>
              <w:jc w:val="center"/>
              <w:rPr>
                <w:rFonts w:ascii="Calibri Light" w:hAnsi="Calibri Light" w:cs="Times New Roman"/>
                <w:sz w:val="24"/>
                <w:szCs w:val="24"/>
              </w:rPr>
            </w:pPr>
          </w:p>
          <w:p w14:paraId="0E791327" w14:textId="77777777" w:rsidR="000755D5" w:rsidRPr="00436637" w:rsidRDefault="000755D5" w:rsidP="000755D5">
            <w:pPr>
              <w:rPr>
                <w:rFonts w:ascii="Calibri Light" w:hAnsi="Calibri Light" w:cs="Times New Roman"/>
                <w:sz w:val="24"/>
                <w:szCs w:val="24"/>
              </w:rPr>
            </w:pPr>
          </w:p>
          <w:p w14:paraId="55E075DD" w14:textId="77777777" w:rsidR="000755D5" w:rsidRPr="00436637" w:rsidRDefault="000755D5" w:rsidP="000755D5">
            <w:pPr>
              <w:jc w:val="center"/>
              <w:rPr>
                <w:rFonts w:ascii="Calibri Light" w:hAnsi="Calibri Light" w:cs="Times New Roman"/>
                <w:sz w:val="24"/>
                <w:szCs w:val="24"/>
              </w:rPr>
            </w:pPr>
          </w:p>
          <w:p w14:paraId="1F16900E" w14:textId="77777777" w:rsidR="000755D5" w:rsidRPr="00436637" w:rsidRDefault="000755D5" w:rsidP="000755D5">
            <w:pPr>
              <w:jc w:val="center"/>
              <w:rPr>
                <w:rFonts w:ascii="Calibri Light" w:hAnsi="Calibri Light" w:cs="Times New Roman"/>
                <w:sz w:val="24"/>
                <w:szCs w:val="24"/>
              </w:rPr>
            </w:pPr>
          </w:p>
          <w:p w14:paraId="3FA12AB9" w14:textId="77777777" w:rsidR="000755D5" w:rsidRPr="00436637" w:rsidRDefault="000755D5" w:rsidP="000755D5">
            <w:pPr>
              <w:jc w:val="center"/>
              <w:rPr>
                <w:rFonts w:ascii="Calibri Light" w:hAnsi="Calibri Light" w:cs="Times New Roman"/>
                <w:sz w:val="24"/>
                <w:szCs w:val="24"/>
              </w:rPr>
            </w:pPr>
          </w:p>
          <w:p w14:paraId="24F0D98B" w14:textId="77777777" w:rsidR="000755D5" w:rsidRPr="00436637" w:rsidRDefault="000755D5" w:rsidP="000755D5">
            <w:pPr>
              <w:jc w:val="center"/>
              <w:rPr>
                <w:rFonts w:ascii="Calibri Light" w:hAnsi="Calibri Light" w:cs="Times New Roman"/>
                <w:sz w:val="24"/>
                <w:szCs w:val="24"/>
              </w:rPr>
            </w:pPr>
          </w:p>
          <w:p w14:paraId="46D67746" w14:textId="77777777" w:rsidR="000755D5" w:rsidRPr="00436637" w:rsidRDefault="000755D5" w:rsidP="000755D5">
            <w:pPr>
              <w:jc w:val="center"/>
              <w:rPr>
                <w:rFonts w:ascii="Calibri Light" w:hAnsi="Calibri Light" w:cs="Times New Roman"/>
                <w:sz w:val="24"/>
                <w:szCs w:val="24"/>
              </w:rPr>
            </w:pPr>
          </w:p>
          <w:p w14:paraId="2CAA80BD" w14:textId="77777777" w:rsidR="000755D5" w:rsidRPr="00436637" w:rsidRDefault="000755D5" w:rsidP="000755D5">
            <w:pPr>
              <w:jc w:val="center"/>
              <w:rPr>
                <w:rFonts w:ascii="Calibri Light" w:hAnsi="Calibri Light" w:cs="Times New Roman"/>
                <w:sz w:val="24"/>
                <w:szCs w:val="24"/>
              </w:rPr>
            </w:pPr>
          </w:p>
          <w:p w14:paraId="24199101" w14:textId="77777777" w:rsidR="000755D5" w:rsidRPr="00436637" w:rsidRDefault="000755D5" w:rsidP="000755D5">
            <w:pPr>
              <w:jc w:val="center"/>
              <w:rPr>
                <w:rFonts w:ascii="Calibri Light" w:hAnsi="Calibri Light" w:cs="Times New Roman"/>
                <w:sz w:val="24"/>
                <w:szCs w:val="24"/>
              </w:rPr>
            </w:pPr>
          </w:p>
          <w:p w14:paraId="03DC8BA3" w14:textId="77777777" w:rsidR="000755D5" w:rsidRPr="00436637" w:rsidRDefault="000755D5" w:rsidP="000755D5">
            <w:pPr>
              <w:jc w:val="center"/>
              <w:rPr>
                <w:rFonts w:ascii="Calibri Light" w:hAnsi="Calibri Light" w:cs="Times New Roman"/>
                <w:sz w:val="24"/>
                <w:szCs w:val="24"/>
              </w:rPr>
            </w:pPr>
          </w:p>
          <w:p w14:paraId="3EE5AF80" w14:textId="77777777" w:rsidR="000755D5" w:rsidRPr="00436637" w:rsidRDefault="000755D5" w:rsidP="000755D5">
            <w:pPr>
              <w:jc w:val="center"/>
              <w:rPr>
                <w:rFonts w:ascii="Calibri Light" w:hAnsi="Calibri Light" w:cs="Times New Roman"/>
                <w:sz w:val="24"/>
                <w:szCs w:val="24"/>
              </w:rPr>
            </w:pPr>
          </w:p>
          <w:p w14:paraId="0C8A9FB0" w14:textId="77777777" w:rsidR="000755D5" w:rsidRPr="00436637" w:rsidRDefault="000755D5" w:rsidP="000755D5">
            <w:pPr>
              <w:jc w:val="center"/>
              <w:rPr>
                <w:rFonts w:ascii="Calibri Light" w:hAnsi="Calibri Light" w:cs="Times New Roman"/>
                <w:sz w:val="24"/>
                <w:szCs w:val="24"/>
              </w:rPr>
            </w:pPr>
          </w:p>
          <w:p w14:paraId="3D1CE2C7" w14:textId="77777777" w:rsidR="000755D5" w:rsidRPr="00436637" w:rsidRDefault="000755D5" w:rsidP="000755D5">
            <w:pPr>
              <w:jc w:val="center"/>
              <w:rPr>
                <w:rFonts w:ascii="Calibri Light" w:hAnsi="Calibri Light" w:cs="Times New Roman"/>
                <w:sz w:val="24"/>
                <w:szCs w:val="24"/>
              </w:rPr>
            </w:pPr>
          </w:p>
          <w:p w14:paraId="1834BCD8" w14:textId="77777777" w:rsidR="000755D5" w:rsidRPr="00436637" w:rsidRDefault="000755D5" w:rsidP="000755D5">
            <w:pPr>
              <w:jc w:val="center"/>
              <w:rPr>
                <w:rFonts w:ascii="Calibri Light" w:hAnsi="Calibri Light" w:cs="Times New Roman"/>
                <w:sz w:val="24"/>
                <w:szCs w:val="24"/>
              </w:rPr>
            </w:pPr>
          </w:p>
          <w:p w14:paraId="3A3D680F" w14:textId="77777777" w:rsidR="000755D5" w:rsidRPr="00436637" w:rsidRDefault="000755D5" w:rsidP="000755D5">
            <w:pPr>
              <w:jc w:val="center"/>
              <w:rPr>
                <w:rFonts w:ascii="Calibri Light" w:hAnsi="Calibri Light" w:cs="Times New Roman"/>
                <w:sz w:val="24"/>
                <w:szCs w:val="24"/>
              </w:rPr>
            </w:pPr>
          </w:p>
          <w:p w14:paraId="60CDED20" w14:textId="77777777" w:rsidR="000755D5" w:rsidRPr="00436637" w:rsidRDefault="000755D5" w:rsidP="000755D5">
            <w:pPr>
              <w:jc w:val="center"/>
              <w:rPr>
                <w:rFonts w:ascii="Calibri Light" w:hAnsi="Calibri Light" w:cs="Times New Roman"/>
                <w:sz w:val="24"/>
                <w:szCs w:val="24"/>
              </w:rPr>
            </w:pPr>
          </w:p>
          <w:p w14:paraId="570ED11F" w14:textId="77777777" w:rsidR="000755D5" w:rsidRPr="00436637" w:rsidRDefault="000755D5" w:rsidP="000755D5">
            <w:pPr>
              <w:jc w:val="center"/>
              <w:rPr>
                <w:rFonts w:ascii="Calibri Light" w:hAnsi="Calibri Light" w:cs="Times New Roman"/>
                <w:sz w:val="24"/>
                <w:szCs w:val="24"/>
              </w:rPr>
            </w:pPr>
          </w:p>
          <w:p w14:paraId="6E796CB3" w14:textId="77777777" w:rsidR="000755D5" w:rsidRPr="00436637" w:rsidRDefault="000755D5" w:rsidP="000755D5">
            <w:pPr>
              <w:jc w:val="center"/>
              <w:rPr>
                <w:rFonts w:ascii="Calibri Light" w:hAnsi="Calibri Light" w:cs="Times New Roman"/>
                <w:sz w:val="24"/>
                <w:szCs w:val="24"/>
              </w:rPr>
            </w:pPr>
          </w:p>
          <w:p w14:paraId="434BF215" w14:textId="77777777" w:rsidR="000755D5" w:rsidRPr="00436637" w:rsidRDefault="000755D5" w:rsidP="000755D5">
            <w:pPr>
              <w:jc w:val="center"/>
              <w:rPr>
                <w:rFonts w:ascii="Calibri Light" w:hAnsi="Calibri Light" w:cs="Times New Roman"/>
                <w:sz w:val="24"/>
                <w:szCs w:val="24"/>
              </w:rPr>
            </w:pPr>
          </w:p>
          <w:p w14:paraId="5392EE90" w14:textId="77777777" w:rsidR="000755D5" w:rsidRPr="00436637" w:rsidRDefault="000755D5" w:rsidP="000755D5">
            <w:pPr>
              <w:jc w:val="center"/>
              <w:rPr>
                <w:rFonts w:ascii="Calibri Light" w:hAnsi="Calibri Light" w:cs="Times New Roman"/>
                <w:sz w:val="24"/>
                <w:szCs w:val="24"/>
              </w:rPr>
            </w:pPr>
          </w:p>
          <w:p w14:paraId="46D6E979" w14:textId="77777777" w:rsidR="000755D5" w:rsidRPr="00436637" w:rsidRDefault="000755D5" w:rsidP="000755D5">
            <w:pPr>
              <w:jc w:val="center"/>
              <w:rPr>
                <w:rFonts w:ascii="Calibri Light" w:hAnsi="Calibri Light" w:cs="Times New Roman"/>
                <w:sz w:val="24"/>
                <w:szCs w:val="24"/>
              </w:rPr>
            </w:pPr>
          </w:p>
          <w:p w14:paraId="3DC794A8" w14:textId="77777777" w:rsidR="000755D5" w:rsidRPr="00436637" w:rsidRDefault="000755D5" w:rsidP="000755D5">
            <w:pPr>
              <w:jc w:val="center"/>
              <w:rPr>
                <w:rFonts w:ascii="Calibri Light" w:hAnsi="Calibri Light" w:cs="Times New Roman"/>
                <w:sz w:val="24"/>
                <w:szCs w:val="24"/>
              </w:rPr>
            </w:pPr>
          </w:p>
          <w:p w14:paraId="2C9ED8BC" w14:textId="77777777" w:rsidR="000755D5" w:rsidRPr="00436637" w:rsidRDefault="000755D5" w:rsidP="000755D5">
            <w:pPr>
              <w:jc w:val="center"/>
              <w:rPr>
                <w:rFonts w:ascii="Calibri Light" w:hAnsi="Calibri Light" w:cs="Times New Roman"/>
                <w:sz w:val="24"/>
                <w:szCs w:val="24"/>
              </w:rPr>
            </w:pPr>
          </w:p>
          <w:p w14:paraId="64ED66C2" w14:textId="77777777" w:rsidR="000755D5" w:rsidRPr="00436637" w:rsidRDefault="000755D5" w:rsidP="000755D5">
            <w:pPr>
              <w:jc w:val="center"/>
              <w:rPr>
                <w:rFonts w:ascii="Calibri Light" w:hAnsi="Calibri Light" w:cs="Times New Roman"/>
                <w:sz w:val="24"/>
                <w:szCs w:val="24"/>
              </w:rPr>
            </w:pPr>
            <w:r w:rsidRPr="00436637">
              <w:rPr>
                <w:rFonts w:ascii="Calibri Light" w:hAnsi="Calibri Light" w:cs="Times New Roman"/>
                <w:sz w:val="24"/>
                <w:szCs w:val="24"/>
              </w:rPr>
              <w:t>P</w:t>
            </w:r>
            <w:r w:rsidRPr="00436637">
              <w:rPr>
                <w:rFonts w:ascii="Calibri Light" w:hAnsi="Calibri Light" w:cs="Times New Roman"/>
                <w:sz w:val="24"/>
                <w:szCs w:val="24"/>
              </w:rPr>
              <w:br/>
              <w:t>R</w:t>
            </w:r>
            <w:r w:rsidRPr="00436637">
              <w:rPr>
                <w:rFonts w:ascii="Calibri Light" w:hAnsi="Calibri Light" w:cs="Times New Roman"/>
                <w:sz w:val="24"/>
                <w:szCs w:val="24"/>
              </w:rPr>
              <w:br/>
              <w:t>O</w:t>
            </w:r>
            <w:r w:rsidRPr="00436637">
              <w:rPr>
                <w:rFonts w:ascii="Calibri Light" w:hAnsi="Calibri Light" w:cs="Times New Roman"/>
                <w:sz w:val="24"/>
                <w:szCs w:val="24"/>
              </w:rPr>
              <w:br/>
              <w:t>S</w:t>
            </w:r>
            <w:r w:rsidRPr="00436637">
              <w:rPr>
                <w:rFonts w:ascii="Calibri Light" w:hAnsi="Calibri Light" w:cs="Times New Roman"/>
                <w:sz w:val="24"/>
                <w:szCs w:val="24"/>
              </w:rPr>
              <w:br/>
              <w:t>I</w:t>
            </w:r>
            <w:r w:rsidRPr="00436637">
              <w:rPr>
                <w:rFonts w:ascii="Calibri Light" w:hAnsi="Calibri Light" w:cs="Times New Roman"/>
                <w:sz w:val="24"/>
                <w:szCs w:val="24"/>
              </w:rPr>
              <w:br/>
              <w:t>N</w:t>
            </w:r>
            <w:r w:rsidRPr="00436637">
              <w:rPr>
                <w:rFonts w:ascii="Calibri Light" w:hAnsi="Calibri Light" w:cs="Times New Roman"/>
                <w:sz w:val="24"/>
                <w:szCs w:val="24"/>
              </w:rPr>
              <w:br/>
              <w:t>A</w:t>
            </w:r>
            <w:r w:rsidRPr="00436637">
              <w:rPr>
                <w:rFonts w:ascii="Calibri Light" w:hAnsi="Calibri Light" w:cs="Times New Roman"/>
                <w:sz w:val="24"/>
                <w:szCs w:val="24"/>
              </w:rPr>
              <w:br/>
              <w:t>C</w:t>
            </w:r>
          </w:p>
          <w:p w14:paraId="028BFEBE" w14:textId="77777777" w:rsidR="000755D5" w:rsidRPr="00436637" w:rsidRDefault="000755D5" w:rsidP="000755D5">
            <w:pPr>
              <w:jc w:val="center"/>
              <w:rPr>
                <w:rFonts w:ascii="Calibri Light" w:hAnsi="Calibri Light" w:cs="Times New Roman"/>
                <w:sz w:val="24"/>
                <w:szCs w:val="24"/>
              </w:rPr>
            </w:pPr>
          </w:p>
          <w:p w14:paraId="4FB85F77" w14:textId="77777777" w:rsidR="000755D5" w:rsidRPr="00436637" w:rsidRDefault="000755D5" w:rsidP="000755D5">
            <w:pPr>
              <w:jc w:val="center"/>
              <w:rPr>
                <w:rFonts w:ascii="Calibri Light" w:hAnsi="Calibri Light" w:cs="Times New Roman"/>
                <w:sz w:val="24"/>
                <w:szCs w:val="24"/>
              </w:rPr>
            </w:pPr>
          </w:p>
          <w:p w14:paraId="6F334B05" w14:textId="77777777" w:rsidR="000755D5" w:rsidRPr="00436637" w:rsidRDefault="000755D5" w:rsidP="000755D5">
            <w:pPr>
              <w:jc w:val="center"/>
              <w:rPr>
                <w:rFonts w:ascii="Calibri Light" w:hAnsi="Calibri Light" w:cs="Times New Roman"/>
                <w:sz w:val="24"/>
                <w:szCs w:val="24"/>
              </w:rPr>
            </w:pPr>
          </w:p>
          <w:p w14:paraId="1DD1FA27" w14:textId="77777777" w:rsidR="000755D5" w:rsidRPr="00436637" w:rsidRDefault="000755D5" w:rsidP="000755D5">
            <w:pPr>
              <w:jc w:val="center"/>
              <w:rPr>
                <w:rFonts w:ascii="Calibri Light" w:hAnsi="Calibri Light" w:cs="Times New Roman"/>
                <w:sz w:val="24"/>
                <w:szCs w:val="24"/>
              </w:rPr>
            </w:pPr>
          </w:p>
          <w:p w14:paraId="1B765D0C" w14:textId="77777777" w:rsidR="000755D5" w:rsidRPr="00436637" w:rsidRDefault="000755D5" w:rsidP="000755D5">
            <w:pPr>
              <w:jc w:val="center"/>
              <w:rPr>
                <w:rFonts w:ascii="Calibri Light" w:hAnsi="Calibri Light" w:cs="Times New Roman"/>
                <w:sz w:val="24"/>
                <w:szCs w:val="24"/>
              </w:rPr>
            </w:pPr>
          </w:p>
          <w:p w14:paraId="26DC55A6" w14:textId="77777777" w:rsidR="000755D5" w:rsidRPr="00436637" w:rsidRDefault="000755D5" w:rsidP="000755D5">
            <w:pPr>
              <w:jc w:val="center"/>
              <w:rPr>
                <w:rFonts w:ascii="Calibri Light" w:hAnsi="Calibri Light" w:cs="Times New Roman"/>
                <w:sz w:val="24"/>
                <w:szCs w:val="24"/>
              </w:rPr>
            </w:pPr>
          </w:p>
          <w:p w14:paraId="6DCE954C" w14:textId="77777777" w:rsidR="000755D5" w:rsidRPr="00436637" w:rsidRDefault="000755D5" w:rsidP="000755D5">
            <w:pPr>
              <w:jc w:val="center"/>
              <w:rPr>
                <w:rFonts w:ascii="Calibri Light" w:hAnsi="Calibri Light" w:cs="Times New Roman"/>
                <w:sz w:val="24"/>
                <w:szCs w:val="24"/>
              </w:rPr>
            </w:pPr>
          </w:p>
          <w:p w14:paraId="29427634" w14:textId="77777777" w:rsidR="000755D5" w:rsidRPr="00436637" w:rsidRDefault="000755D5" w:rsidP="000755D5">
            <w:pPr>
              <w:jc w:val="center"/>
              <w:rPr>
                <w:rFonts w:ascii="Calibri Light" w:hAnsi="Calibri Light" w:cs="Times New Roman"/>
                <w:sz w:val="24"/>
                <w:szCs w:val="24"/>
              </w:rPr>
            </w:pPr>
          </w:p>
          <w:p w14:paraId="75BD6A73" w14:textId="77777777" w:rsidR="000755D5" w:rsidRPr="00436637" w:rsidRDefault="000755D5" w:rsidP="000755D5">
            <w:pPr>
              <w:jc w:val="center"/>
              <w:rPr>
                <w:rFonts w:ascii="Calibri Light" w:hAnsi="Calibri Light" w:cs="Times New Roman"/>
                <w:sz w:val="24"/>
                <w:szCs w:val="24"/>
              </w:rPr>
            </w:pPr>
          </w:p>
          <w:p w14:paraId="7EA9BB81" w14:textId="77777777" w:rsidR="000755D5" w:rsidRPr="00436637" w:rsidRDefault="000755D5" w:rsidP="000755D5">
            <w:pPr>
              <w:jc w:val="center"/>
              <w:rPr>
                <w:rFonts w:ascii="Calibri Light" w:hAnsi="Calibri Light" w:cs="Times New Roman"/>
                <w:sz w:val="24"/>
                <w:szCs w:val="24"/>
              </w:rPr>
            </w:pPr>
          </w:p>
          <w:p w14:paraId="508B3C46" w14:textId="77777777" w:rsidR="000755D5" w:rsidRPr="00436637" w:rsidRDefault="000755D5" w:rsidP="000755D5">
            <w:pPr>
              <w:jc w:val="center"/>
              <w:rPr>
                <w:rFonts w:ascii="Calibri Light" w:hAnsi="Calibri Light" w:cs="Times New Roman"/>
                <w:sz w:val="24"/>
                <w:szCs w:val="24"/>
              </w:rPr>
            </w:pPr>
          </w:p>
          <w:p w14:paraId="08941F60" w14:textId="77777777" w:rsidR="000755D5" w:rsidRPr="00436637" w:rsidRDefault="000755D5" w:rsidP="000755D5">
            <w:pPr>
              <w:jc w:val="center"/>
              <w:rPr>
                <w:rFonts w:ascii="Calibri Light" w:hAnsi="Calibri Light" w:cs="Times New Roman"/>
                <w:sz w:val="24"/>
                <w:szCs w:val="24"/>
              </w:rPr>
            </w:pPr>
          </w:p>
          <w:p w14:paraId="35846677" w14:textId="77777777" w:rsidR="000755D5" w:rsidRPr="00436637" w:rsidRDefault="000755D5" w:rsidP="000755D5">
            <w:pPr>
              <w:jc w:val="center"/>
              <w:rPr>
                <w:rFonts w:ascii="Calibri Light" w:hAnsi="Calibri Light" w:cs="Times New Roman"/>
                <w:sz w:val="24"/>
                <w:szCs w:val="24"/>
              </w:rPr>
            </w:pPr>
          </w:p>
          <w:p w14:paraId="335BACBC" w14:textId="77777777" w:rsidR="000755D5" w:rsidRPr="00436637" w:rsidRDefault="000755D5" w:rsidP="000755D5">
            <w:pPr>
              <w:jc w:val="center"/>
              <w:rPr>
                <w:rFonts w:ascii="Calibri Light" w:hAnsi="Calibri Light" w:cs="Times New Roman"/>
                <w:sz w:val="24"/>
                <w:szCs w:val="24"/>
              </w:rPr>
            </w:pPr>
          </w:p>
          <w:p w14:paraId="5EFE8967" w14:textId="77777777" w:rsidR="000755D5" w:rsidRPr="00436637" w:rsidRDefault="000755D5" w:rsidP="000755D5">
            <w:pPr>
              <w:jc w:val="center"/>
              <w:rPr>
                <w:rFonts w:ascii="Calibri Light" w:hAnsi="Calibri Light" w:cs="Times New Roman"/>
                <w:sz w:val="24"/>
                <w:szCs w:val="24"/>
              </w:rPr>
            </w:pPr>
          </w:p>
          <w:p w14:paraId="65EA1DD7" w14:textId="77777777" w:rsidR="000755D5" w:rsidRPr="00436637" w:rsidRDefault="000755D5" w:rsidP="000755D5">
            <w:pPr>
              <w:jc w:val="center"/>
              <w:rPr>
                <w:rFonts w:ascii="Calibri Light" w:hAnsi="Calibri Light" w:cs="Times New Roman"/>
                <w:sz w:val="24"/>
                <w:szCs w:val="24"/>
              </w:rPr>
            </w:pPr>
          </w:p>
          <w:p w14:paraId="6187B0BF" w14:textId="77777777" w:rsidR="000755D5" w:rsidRPr="00436637" w:rsidRDefault="000755D5" w:rsidP="000755D5">
            <w:pPr>
              <w:jc w:val="center"/>
              <w:rPr>
                <w:rFonts w:ascii="Calibri Light" w:hAnsi="Calibri Light" w:cs="Times New Roman"/>
                <w:sz w:val="24"/>
                <w:szCs w:val="24"/>
              </w:rPr>
            </w:pPr>
          </w:p>
          <w:p w14:paraId="2D9481F4" w14:textId="77777777" w:rsidR="000755D5" w:rsidRPr="00436637" w:rsidRDefault="000755D5" w:rsidP="000755D5">
            <w:pPr>
              <w:jc w:val="center"/>
              <w:rPr>
                <w:rFonts w:ascii="Calibri Light" w:hAnsi="Calibri Light" w:cs="Times New Roman"/>
                <w:sz w:val="24"/>
                <w:szCs w:val="24"/>
              </w:rPr>
            </w:pPr>
          </w:p>
          <w:p w14:paraId="354A3D11" w14:textId="77777777" w:rsidR="000755D5" w:rsidRPr="00436637" w:rsidRDefault="000755D5" w:rsidP="000755D5">
            <w:pPr>
              <w:jc w:val="center"/>
              <w:rPr>
                <w:rFonts w:ascii="Calibri Light" w:hAnsi="Calibri Light" w:cs="Times New Roman"/>
                <w:sz w:val="24"/>
                <w:szCs w:val="24"/>
              </w:rPr>
            </w:pPr>
          </w:p>
          <w:p w14:paraId="7C157D54" w14:textId="77777777" w:rsidR="000755D5" w:rsidRPr="00436637" w:rsidRDefault="000755D5" w:rsidP="000755D5">
            <w:pPr>
              <w:jc w:val="center"/>
              <w:rPr>
                <w:rFonts w:ascii="Calibri Light" w:hAnsi="Calibri Light" w:cs="Times New Roman"/>
                <w:sz w:val="24"/>
                <w:szCs w:val="24"/>
              </w:rPr>
            </w:pPr>
          </w:p>
          <w:p w14:paraId="5F75FCA5" w14:textId="77777777" w:rsidR="000755D5" w:rsidRPr="00436637" w:rsidRDefault="000755D5" w:rsidP="000755D5">
            <w:pPr>
              <w:jc w:val="center"/>
              <w:rPr>
                <w:rFonts w:ascii="Calibri Light" w:hAnsi="Calibri Light" w:cs="Times New Roman"/>
                <w:sz w:val="24"/>
                <w:szCs w:val="24"/>
              </w:rPr>
            </w:pPr>
          </w:p>
          <w:p w14:paraId="4C6A2CF8" w14:textId="77777777" w:rsidR="000755D5" w:rsidRPr="00436637" w:rsidRDefault="000755D5" w:rsidP="000755D5">
            <w:pPr>
              <w:jc w:val="center"/>
              <w:rPr>
                <w:rFonts w:ascii="Calibri Light" w:hAnsi="Calibri Light" w:cs="Times New Roman"/>
                <w:sz w:val="24"/>
                <w:szCs w:val="24"/>
              </w:rPr>
            </w:pPr>
          </w:p>
          <w:p w14:paraId="204BF692" w14:textId="77777777" w:rsidR="000755D5" w:rsidRPr="00436637" w:rsidRDefault="000755D5" w:rsidP="000755D5">
            <w:pPr>
              <w:jc w:val="center"/>
              <w:rPr>
                <w:rFonts w:ascii="Calibri Light" w:hAnsi="Calibri Light" w:cs="Times New Roman"/>
                <w:sz w:val="24"/>
                <w:szCs w:val="24"/>
              </w:rPr>
            </w:pPr>
          </w:p>
          <w:p w14:paraId="1D3EF5AA" w14:textId="77777777" w:rsidR="000755D5" w:rsidRPr="00436637" w:rsidRDefault="000755D5" w:rsidP="000755D5">
            <w:pPr>
              <w:rPr>
                <w:rFonts w:ascii="Calibri Light" w:hAnsi="Calibri Light" w:cs="Times New Roman"/>
                <w:sz w:val="24"/>
                <w:szCs w:val="24"/>
              </w:rPr>
            </w:pPr>
          </w:p>
          <w:p w14:paraId="13633E32"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P</w:t>
            </w:r>
            <w:r w:rsidRPr="00436637">
              <w:rPr>
                <w:rFonts w:ascii="Calibri Light" w:hAnsi="Calibri Light" w:cs="Times New Roman"/>
                <w:sz w:val="24"/>
                <w:szCs w:val="24"/>
              </w:rPr>
              <w:br/>
              <w:t>R</w:t>
            </w:r>
            <w:r w:rsidRPr="00436637">
              <w:rPr>
                <w:rFonts w:ascii="Calibri Light" w:hAnsi="Calibri Light" w:cs="Times New Roman"/>
                <w:sz w:val="24"/>
                <w:szCs w:val="24"/>
              </w:rPr>
              <w:br/>
              <w:t>O</w:t>
            </w:r>
            <w:r w:rsidRPr="00436637">
              <w:rPr>
                <w:rFonts w:ascii="Calibri Light" w:hAnsi="Calibri Light" w:cs="Times New Roman"/>
                <w:sz w:val="24"/>
                <w:szCs w:val="24"/>
              </w:rPr>
              <w:br/>
              <w:t>S</w:t>
            </w:r>
            <w:r w:rsidRPr="00436637">
              <w:rPr>
                <w:rFonts w:ascii="Calibri Light" w:hAnsi="Calibri Light" w:cs="Times New Roman"/>
                <w:sz w:val="24"/>
                <w:szCs w:val="24"/>
              </w:rPr>
              <w:br/>
              <w:t>I</w:t>
            </w:r>
            <w:r w:rsidRPr="00436637">
              <w:rPr>
                <w:rFonts w:ascii="Calibri Light" w:hAnsi="Calibri Light" w:cs="Times New Roman"/>
                <w:sz w:val="24"/>
                <w:szCs w:val="24"/>
              </w:rPr>
              <w:br/>
              <w:t>N</w:t>
            </w:r>
            <w:r w:rsidRPr="00436637">
              <w:rPr>
                <w:rFonts w:ascii="Calibri Light" w:hAnsi="Calibri Light" w:cs="Times New Roman"/>
                <w:sz w:val="24"/>
                <w:szCs w:val="24"/>
              </w:rPr>
              <w:br/>
              <w:t>A</w:t>
            </w:r>
            <w:r w:rsidRPr="00436637">
              <w:rPr>
                <w:rFonts w:ascii="Calibri Light" w:hAnsi="Calibri Light" w:cs="Times New Roman"/>
                <w:sz w:val="24"/>
                <w:szCs w:val="24"/>
              </w:rPr>
              <w:br/>
              <w:t>C</w:t>
            </w:r>
          </w:p>
          <w:p w14:paraId="6155C9EC" w14:textId="77777777" w:rsidR="000755D5" w:rsidRPr="00436637" w:rsidRDefault="000755D5" w:rsidP="000755D5">
            <w:pPr>
              <w:rPr>
                <w:rFonts w:ascii="Calibri Light" w:hAnsi="Calibri Light" w:cs="Times New Roman"/>
                <w:sz w:val="24"/>
                <w:szCs w:val="24"/>
              </w:rPr>
            </w:pPr>
          </w:p>
          <w:p w14:paraId="333040B2" w14:textId="77777777" w:rsidR="000755D5" w:rsidRPr="00436637" w:rsidRDefault="000755D5" w:rsidP="000755D5">
            <w:pPr>
              <w:rPr>
                <w:rFonts w:ascii="Calibri Light" w:hAnsi="Calibri Light" w:cs="Times New Roman"/>
                <w:sz w:val="24"/>
                <w:szCs w:val="24"/>
              </w:rPr>
            </w:pPr>
          </w:p>
          <w:p w14:paraId="5D2EBDF6" w14:textId="77777777" w:rsidR="000755D5" w:rsidRPr="00436637" w:rsidRDefault="000755D5" w:rsidP="000755D5">
            <w:pPr>
              <w:rPr>
                <w:rFonts w:ascii="Calibri Light" w:hAnsi="Calibri Light" w:cs="Times New Roman"/>
                <w:sz w:val="24"/>
                <w:szCs w:val="24"/>
              </w:rPr>
            </w:pPr>
          </w:p>
          <w:p w14:paraId="653A6347" w14:textId="77777777" w:rsidR="000755D5" w:rsidRPr="00436637" w:rsidRDefault="000755D5" w:rsidP="000755D5">
            <w:pPr>
              <w:rPr>
                <w:rFonts w:ascii="Calibri Light" w:hAnsi="Calibri Light" w:cs="Times New Roman"/>
                <w:sz w:val="24"/>
                <w:szCs w:val="24"/>
              </w:rPr>
            </w:pPr>
          </w:p>
          <w:p w14:paraId="0BFF7DA0" w14:textId="77777777" w:rsidR="000755D5" w:rsidRPr="00436637" w:rsidRDefault="000755D5" w:rsidP="000755D5">
            <w:pPr>
              <w:rPr>
                <w:rFonts w:ascii="Calibri Light" w:hAnsi="Calibri Light" w:cs="Times New Roman"/>
                <w:sz w:val="24"/>
                <w:szCs w:val="24"/>
              </w:rPr>
            </w:pPr>
          </w:p>
          <w:p w14:paraId="63832D01" w14:textId="77777777" w:rsidR="000755D5" w:rsidRPr="00436637" w:rsidRDefault="000755D5" w:rsidP="000755D5">
            <w:pPr>
              <w:rPr>
                <w:rFonts w:ascii="Calibri Light" w:hAnsi="Calibri Light" w:cs="Times New Roman"/>
                <w:sz w:val="24"/>
                <w:szCs w:val="24"/>
              </w:rPr>
            </w:pPr>
          </w:p>
          <w:p w14:paraId="3A625CF3" w14:textId="77777777" w:rsidR="000755D5" w:rsidRPr="00436637" w:rsidRDefault="000755D5" w:rsidP="000755D5">
            <w:pPr>
              <w:rPr>
                <w:rFonts w:ascii="Calibri Light" w:hAnsi="Calibri Light" w:cs="Times New Roman"/>
                <w:sz w:val="24"/>
                <w:szCs w:val="24"/>
              </w:rPr>
            </w:pPr>
          </w:p>
          <w:p w14:paraId="6A94AB18" w14:textId="77777777" w:rsidR="000755D5" w:rsidRPr="00436637" w:rsidRDefault="000755D5" w:rsidP="000755D5">
            <w:pPr>
              <w:rPr>
                <w:rFonts w:ascii="Calibri Light" w:hAnsi="Calibri Light" w:cs="Times New Roman"/>
                <w:sz w:val="24"/>
                <w:szCs w:val="24"/>
              </w:rPr>
            </w:pPr>
          </w:p>
          <w:p w14:paraId="6474A93C" w14:textId="77777777" w:rsidR="000755D5" w:rsidRPr="00436637" w:rsidRDefault="000755D5" w:rsidP="000755D5">
            <w:pPr>
              <w:rPr>
                <w:rFonts w:ascii="Calibri Light" w:hAnsi="Calibri Light" w:cs="Times New Roman"/>
                <w:sz w:val="24"/>
                <w:szCs w:val="24"/>
              </w:rPr>
            </w:pPr>
          </w:p>
          <w:p w14:paraId="6A8D43C0" w14:textId="77777777" w:rsidR="000755D5" w:rsidRPr="00436637" w:rsidRDefault="000755D5" w:rsidP="000755D5">
            <w:pPr>
              <w:rPr>
                <w:rFonts w:ascii="Calibri Light" w:hAnsi="Calibri Light" w:cs="Times New Roman"/>
                <w:sz w:val="24"/>
                <w:szCs w:val="24"/>
              </w:rPr>
            </w:pPr>
          </w:p>
          <w:p w14:paraId="486D1E9A" w14:textId="77777777" w:rsidR="000755D5" w:rsidRPr="00436637" w:rsidRDefault="000755D5" w:rsidP="000755D5">
            <w:pPr>
              <w:rPr>
                <w:rFonts w:ascii="Calibri Light" w:hAnsi="Calibri Light" w:cs="Times New Roman"/>
                <w:sz w:val="24"/>
                <w:szCs w:val="24"/>
              </w:rPr>
            </w:pPr>
          </w:p>
          <w:p w14:paraId="1D3BCB78" w14:textId="77777777" w:rsidR="000755D5" w:rsidRPr="00436637" w:rsidRDefault="000755D5" w:rsidP="000755D5">
            <w:pPr>
              <w:rPr>
                <w:rFonts w:ascii="Calibri Light" w:hAnsi="Calibri Light" w:cs="Times New Roman"/>
                <w:sz w:val="24"/>
                <w:szCs w:val="24"/>
              </w:rPr>
            </w:pPr>
          </w:p>
          <w:p w14:paraId="19F9860D" w14:textId="77777777" w:rsidR="000755D5" w:rsidRPr="00436637" w:rsidRDefault="000755D5" w:rsidP="000755D5">
            <w:pPr>
              <w:rPr>
                <w:rFonts w:ascii="Calibri Light" w:hAnsi="Calibri Light" w:cs="Times New Roman"/>
                <w:sz w:val="24"/>
                <w:szCs w:val="24"/>
              </w:rPr>
            </w:pPr>
          </w:p>
          <w:p w14:paraId="149850D4" w14:textId="77777777" w:rsidR="000755D5" w:rsidRPr="00436637" w:rsidRDefault="000755D5" w:rsidP="000755D5">
            <w:pPr>
              <w:rPr>
                <w:rFonts w:ascii="Calibri Light" w:hAnsi="Calibri Light" w:cs="Times New Roman"/>
                <w:sz w:val="24"/>
                <w:szCs w:val="24"/>
              </w:rPr>
            </w:pPr>
          </w:p>
          <w:p w14:paraId="3261A005" w14:textId="77777777" w:rsidR="000755D5" w:rsidRPr="00436637" w:rsidRDefault="000755D5" w:rsidP="000755D5">
            <w:pPr>
              <w:rPr>
                <w:rFonts w:ascii="Calibri Light" w:hAnsi="Calibri Light" w:cs="Times New Roman"/>
                <w:sz w:val="24"/>
                <w:szCs w:val="24"/>
              </w:rPr>
            </w:pPr>
          </w:p>
          <w:p w14:paraId="6644B2D6"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I</w:t>
            </w:r>
            <w:r w:rsidRPr="00436637">
              <w:rPr>
                <w:rFonts w:ascii="Calibri Light" w:hAnsi="Calibri Light" w:cs="Times New Roman"/>
                <w:sz w:val="24"/>
                <w:szCs w:val="24"/>
              </w:rPr>
              <w:br/>
              <w:t>J</w:t>
            </w:r>
            <w:r w:rsidRPr="00436637">
              <w:rPr>
                <w:rFonts w:ascii="Calibri Light" w:hAnsi="Calibri Light" w:cs="Times New Roman"/>
                <w:sz w:val="24"/>
                <w:szCs w:val="24"/>
              </w:rPr>
              <w:br/>
              <w:t>E</w:t>
            </w:r>
            <w:r w:rsidRPr="00436637">
              <w:rPr>
                <w:rFonts w:ascii="Calibri Light" w:hAnsi="Calibri Light" w:cs="Times New Roman"/>
                <w:sz w:val="24"/>
                <w:szCs w:val="24"/>
              </w:rPr>
              <w:br/>
              <w:t>Č</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748D9F78" w14:textId="77777777" w:rsidR="000755D5" w:rsidRPr="00436637" w:rsidRDefault="000755D5" w:rsidP="000755D5">
            <w:pPr>
              <w:rPr>
                <w:rFonts w:ascii="Calibri Light" w:hAnsi="Calibri Light" w:cs="Times New Roman"/>
                <w:sz w:val="24"/>
                <w:szCs w:val="24"/>
              </w:rPr>
            </w:pPr>
          </w:p>
          <w:p w14:paraId="782BB5BA" w14:textId="77777777" w:rsidR="000755D5" w:rsidRPr="00436637" w:rsidRDefault="000755D5" w:rsidP="000755D5">
            <w:pPr>
              <w:rPr>
                <w:rFonts w:ascii="Calibri Light" w:hAnsi="Calibri Light" w:cs="Times New Roman"/>
                <w:sz w:val="24"/>
                <w:szCs w:val="24"/>
              </w:rPr>
            </w:pPr>
          </w:p>
          <w:p w14:paraId="3FE79994" w14:textId="77777777" w:rsidR="000755D5" w:rsidRPr="00436637" w:rsidRDefault="000755D5" w:rsidP="000755D5">
            <w:pPr>
              <w:rPr>
                <w:rFonts w:ascii="Calibri Light" w:hAnsi="Calibri Light" w:cs="Times New Roman"/>
                <w:sz w:val="24"/>
                <w:szCs w:val="24"/>
              </w:rPr>
            </w:pPr>
          </w:p>
          <w:p w14:paraId="32FBAA18" w14:textId="77777777" w:rsidR="000755D5" w:rsidRPr="00436637" w:rsidRDefault="000755D5" w:rsidP="000755D5">
            <w:pPr>
              <w:rPr>
                <w:rFonts w:ascii="Calibri Light" w:hAnsi="Calibri Light" w:cs="Times New Roman"/>
                <w:sz w:val="24"/>
                <w:szCs w:val="24"/>
              </w:rPr>
            </w:pPr>
          </w:p>
          <w:p w14:paraId="7BB920B3" w14:textId="77777777" w:rsidR="000755D5" w:rsidRPr="00436637" w:rsidRDefault="000755D5" w:rsidP="000755D5">
            <w:pPr>
              <w:rPr>
                <w:rFonts w:ascii="Calibri Light" w:hAnsi="Calibri Light" w:cs="Times New Roman"/>
                <w:sz w:val="24"/>
                <w:szCs w:val="24"/>
              </w:rPr>
            </w:pPr>
          </w:p>
          <w:p w14:paraId="082865E5" w14:textId="77777777" w:rsidR="000755D5" w:rsidRPr="00436637" w:rsidRDefault="000755D5" w:rsidP="000755D5">
            <w:pPr>
              <w:rPr>
                <w:rFonts w:ascii="Calibri Light" w:hAnsi="Calibri Light" w:cs="Times New Roman"/>
                <w:sz w:val="24"/>
                <w:szCs w:val="24"/>
              </w:rPr>
            </w:pPr>
          </w:p>
          <w:p w14:paraId="10D9C734" w14:textId="77777777" w:rsidR="000755D5" w:rsidRPr="00436637" w:rsidRDefault="000755D5" w:rsidP="000755D5">
            <w:pPr>
              <w:rPr>
                <w:rFonts w:ascii="Calibri Light" w:hAnsi="Calibri Light" w:cs="Times New Roman"/>
                <w:sz w:val="24"/>
                <w:szCs w:val="24"/>
              </w:rPr>
            </w:pPr>
          </w:p>
          <w:p w14:paraId="0DBBD489" w14:textId="77777777" w:rsidR="000755D5" w:rsidRPr="00436637" w:rsidRDefault="000755D5" w:rsidP="000755D5">
            <w:pPr>
              <w:rPr>
                <w:rFonts w:ascii="Calibri Light" w:hAnsi="Calibri Light" w:cs="Times New Roman"/>
                <w:sz w:val="24"/>
                <w:szCs w:val="24"/>
              </w:rPr>
            </w:pPr>
          </w:p>
          <w:p w14:paraId="79D5398C" w14:textId="77777777" w:rsidR="000755D5" w:rsidRPr="00436637" w:rsidRDefault="000755D5" w:rsidP="000755D5">
            <w:pPr>
              <w:rPr>
                <w:rFonts w:ascii="Calibri Light" w:hAnsi="Calibri Light" w:cs="Times New Roman"/>
                <w:sz w:val="24"/>
                <w:szCs w:val="24"/>
              </w:rPr>
            </w:pPr>
          </w:p>
          <w:p w14:paraId="040DAF64" w14:textId="77777777" w:rsidR="000755D5" w:rsidRPr="00436637" w:rsidRDefault="000755D5" w:rsidP="000755D5">
            <w:pPr>
              <w:rPr>
                <w:rFonts w:ascii="Calibri Light" w:hAnsi="Calibri Light" w:cs="Times New Roman"/>
                <w:sz w:val="24"/>
                <w:szCs w:val="24"/>
              </w:rPr>
            </w:pPr>
          </w:p>
          <w:p w14:paraId="1C0E48CD" w14:textId="77777777" w:rsidR="000755D5" w:rsidRPr="00436637" w:rsidRDefault="000755D5" w:rsidP="000755D5">
            <w:pPr>
              <w:rPr>
                <w:rFonts w:ascii="Calibri Light" w:hAnsi="Calibri Light" w:cs="Times New Roman"/>
                <w:sz w:val="24"/>
                <w:szCs w:val="24"/>
              </w:rPr>
            </w:pPr>
          </w:p>
          <w:p w14:paraId="6B0BA029" w14:textId="77777777" w:rsidR="000755D5" w:rsidRPr="00436637" w:rsidRDefault="000755D5" w:rsidP="000755D5">
            <w:pPr>
              <w:rPr>
                <w:rFonts w:ascii="Calibri Light" w:hAnsi="Calibri Light" w:cs="Times New Roman"/>
                <w:sz w:val="24"/>
                <w:szCs w:val="24"/>
              </w:rPr>
            </w:pPr>
          </w:p>
          <w:p w14:paraId="380C2DDF" w14:textId="77777777" w:rsidR="000755D5" w:rsidRPr="00436637" w:rsidRDefault="000755D5" w:rsidP="000755D5">
            <w:pPr>
              <w:rPr>
                <w:rFonts w:ascii="Calibri Light" w:hAnsi="Calibri Light" w:cs="Times New Roman"/>
                <w:sz w:val="24"/>
                <w:szCs w:val="24"/>
              </w:rPr>
            </w:pPr>
          </w:p>
          <w:p w14:paraId="464889EB" w14:textId="77777777" w:rsidR="000755D5" w:rsidRPr="00436637" w:rsidRDefault="000755D5" w:rsidP="000755D5">
            <w:pPr>
              <w:rPr>
                <w:rFonts w:ascii="Calibri Light" w:hAnsi="Calibri Light" w:cs="Times New Roman"/>
                <w:sz w:val="24"/>
                <w:szCs w:val="24"/>
              </w:rPr>
            </w:pPr>
          </w:p>
          <w:p w14:paraId="67DFE844" w14:textId="77777777" w:rsidR="000755D5" w:rsidRPr="00436637" w:rsidRDefault="000755D5" w:rsidP="000755D5">
            <w:pPr>
              <w:rPr>
                <w:rFonts w:ascii="Calibri Light" w:hAnsi="Calibri Light" w:cs="Times New Roman"/>
                <w:sz w:val="24"/>
                <w:szCs w:val="24"/>
              </w:rPr>
            </w:pPr>
          </w:p>
          <w:p w14:paraId="13DE6820" w14:textId="77777777" w:rsidR="000755D5" w:rsidRPr="00436637" w:rsidRDefault="000755D5" w:rsidP="000755D5">
            <w:pPr>
              <w:rPr>
                <w:rFonts w:ascii="Calibri Light" w:hAnsi="Calibri Light" w:cs="Times New Roman"/>
                <w:sz w:val="24"/>
                <w:szCs w:val="24"/>
              </w:rPr>
            </w:pPr>
          </w:p>
          <w:p w14:paraId="564D4AEC" w14:textId="77777777" w:rsidR="000755D5" w:rsidRPr="00436637" w:rsidRDefault="000755D5" w:rsidP="000755D5">
            <w:pPr>
              <w:rPr>
                <w:rFonts w:ascii="Calibri Light" w:hAnsi="Calibri Light" w:cs="Times New Roman"/>
                <w:sz w:val="24"/>
                <w:szCs w:val="24"/>
              </w:rPr>
            </w:pPr>
          </w:p>
          <w:p w14:paraId="6E401B85" w14:textId="77777777" w:rsidR="000755D5" w:rsidRPr="00436637" w:rsidRDefault="000755D5" w:rsidP="000755D5">
            <w:pPr>
              <w:rPr>
                <w:rFonts w:ascii="Calibri Light" w:hAnsi="Calibri Light" w:cs="Times New Roman"/>
                <w:sz w:val="24"/>
                <w:szCs w:val="24"/>
              </w:rPr>
            </w:pPr>
          </w:p>
          <w:p w14:paraId="2C6CAAB7" w14:textId="77777777" w:rsidR="000755D5" w:rsidRPr="00436637" w:rsidRDefault="000755D5" w:rsidP="000755D5">
            <w:pPr>
              <w:rPr>
                <w:rFonts w:ascii="Calibri Light" w:hAnsi="Calibri Light" w:cs="Times New Roman"/>
                <w:sz w:val="24"/>
                <w:szCs w:val="24"/>
              </w:rPr>
            </w:pPr>
          </w:p>
          <w:p w14:paraId="5FDDE973" w14:textId="77777777" w:rsidR="000755D5" w:rsidRPr="00436637" w:rsidRDefault="000755D5" w:rsidP="000755D5">
            <w:pPr>
              <w:rPr>
                <w:rFonts w:ascii="Calibri Light" w:hAnsi="Calibri Light" w:cs="Times New Roman"/>
                <w:sz w:val="24"/>
                <w:szCs w:val="24"/>
              </w:rPr>
            </w:pPr>
          </w:p>
          <w:p w14:paraId="5F51B8BE" w14:textId="77777777" w:rsidR="000755D5" w:rsidRPr="00436637" w:rsidRDefault="000755D5" w:rsidP="000755D5">
            <w:pPr>
              <w:rPr>
                <w:rFonts w:ascii="Calibri Light" w:hAnsi="Calibri Light" w:cs="Times New Roman"/>
                <w:sz w:val="24"/>
                <w:szCs w:val="24"/>
              </w:rPr>
            </w:pPr>
          </w:p>
          <w:p w14:paraId="5D29344D" w14:textId="77777777" w:rsidR="000755D5" w:rsidRPr="00436637" w:rsidRDefault="000755D5" w:rsidP="000755D5">
            <w:pPr>
              <w:rPr>
                <w:rFonts w:ascii="Calibri Light" w:hAnsi="Calibri Light" w:cs="Times New Roman"/>
                <w:sz w:val="24"/>
                <w:szCs w:val="24"/>
              </w:rPr>
            </w:pPr>
          </w:p>
          <w:p w14:paraId="10C861AA" w14:textId="77777777" w:rsidR="000755D5" w:rsidRPr="00436637" w:rsidRDefault="000755D5" w:rsidP="000755D5">
            <w:pPr>
              <w:rPr>
                <w:rFonts w:ascii="Calibri Light" w:hAnsi="Calibri Light" w:cs="Times New Roman"/>
                <w:sz w:val="24"/>
                <w:szCs w:val="24"/>
              </w:rPr>
            </w:pPr>
          </w:p>
          <w:p w14:paraId="72577B9D" w14:textId="77777777" w:rsidR="000755D5" w:rsidRPr="00436637" w:rsidRDefault="000755D5" w:rsidP="000755D5">
            <w:pPr>
              <w:rPr>
                <w:rFonts w:ascii="Calibri Light" w:hAnsi="Calibri Light" w:cs="Times New Roman"/>
                <w:sz w:val="24"/>
                <w:szCs w:val="24"/>
              </w:rPr>
            </w:pPr>
          </w:p>
          <w:p w14:paraId="212E3378" w14:textId="77777777" w:rsidR="000755D5" w:rsidRPr="00436637" w:rsidRDefault="000755D5" w:rsidP="000755D5">
            <w:pPr>
              <w:rPr>
                <w:rFonts w:ascii="Calibri Light" w:hAnsi="Calibri Light" w:cs="Times New Roman"/>
                <w:sz w:val="24"/>
                <w:szCs w:val="24"/>
              </w:rPr>
            </w:pPr>
          </w:p>
          <w:p w14:paraId="047938C5" w14:textId="77777777" w:rsidR="000755D5" w:rsidRPr="00436637" w:rsidRDefault="000755D5" w:rsidP="000755D5">
            <w:pPr>
              <w:rPr>
                <w:rFonts w:ascii="Calibri Light" w:hAnsi="Calibri Light" w:cs="Times New Roman"/>
                <w:sz w:val="24"/>
                <w:szCs w:val="24"/>
              </w:rPr>
            </w:pPr>
          </w:p>
          <w:p w14:paraId="39839D8E" w14:textId="77777777" w:rsidR="000755D5" w:rsidRPr="00436637" w:rsidRDefault="000755D5" w:rsidP="000755D5">
            <w:pPr>
              <w:rPr>
                <w:rFonts w:ascii="Calibri Light" w:hAnsi="Calibri Light" w:cs="Times New Roman"/>
                <w:sz w:val="24"/>
                <w:szCs w:val="24"/>
              </w:rPr>
            </w:pPr>
          </w:p>
          <w:p w14:paraId="09402F13" w14:textId="77777777" w:rsidR="000755D5" w:rsidRPr="00436637" w:rsidRDefault="000755D5" w:rsidP="000755D5">
            <w:pPr>
              <w:rPr>
                <w:rFonts w:ascii="Calibri Light" w:hAnsi="Calibri Light" w:cs="Times New Roman"/>
                <w:sz w:val="24"/>
                <w:szCs w:val="24"/>
              </w:rPr>
            </w:pPr>
          </w:p>
          <w:p w14:paraId="7E5AA13F" w14:textId="77777777" w:rsidR="000755D5" w:rsidRPr="00436637" w:rsidRDefault="000755D5" w:rsidP="000755D5">
            <w:pPr>
              <w:rPr>
                <w:rFonts w:ascii="Calibri Light" w:hAnsi="Calibri Light" w:cs="Times New Roman"/>
                <w:sz w:val="24"/>
                <w:szCs w:val="24"/>
              </w:rPr>
            </w:pPr>
          </w:p>
          <w:p w14:paraId="75E8FAAD" w14:textId="77777777" w:rsidR="000755D5" w:rsidRPr="00436637" w:rsidRDefault="000755D5" w:rsidP="000755D5">
            <w:pPr>
              <w:rPr>
                <w:rFonts w:ascii="Calibri Light" w:hAnsi="Calibri Light" w:cs="Times New Roman"/>
                <w:sz w:val="24"/>
                <w:szCs w:val="24"/>
              </w:rPr>
            </w:pPr>
          </w:p>
          <w:p w14:paraId="05E5A461"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I</w:t>
            </w:r>
            <w:r w:rsidRPr="00436637">
              <w:rPr>
                <w:rFonts w:ascii="Calibri Light" w:hAnsi="Calibri Light" w:cs="Times New Roman"/>
                <w:sz w:val="24"/>
                <w:szCs w:val="24"/>
              </w:rPr>
              <w:br/>
              <w:t>J</w:t>
            </w:r>
            <w:r w:rsidRPr="00436637">
              <w:rPr>
                <w:rFonts w:ascii="Calibri Light" w:hAnsi="Calibri Light" w:cs="Times New Roman"/>
                <w:sz w:val="24"/>
                <w:szCs w:val="24"/>
              </w:rPr>
              <w:br/>
              <w:t>E</w:t>
            </w:r>
            <w:r w:rsidRPr="00436637">
              <w:rPr>
                <w:rFonts w:ascii="Calibri Light" w:hAnsi="Calibri Light" w:cs="Times New Roman"/>
                <w:sz w:val="24"/>
                <w:szCs w:val="24"/>
              </w:rPr>
              <w:br/>
              <w:t>Č</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55DFD582" w14:textId="77777777" w:rsidR="000755D5" w:rsidRPr="00436637" w:rsidRDefault="000755D5" w:rsidP="000755D5">
            <w:pPr>
              <w:rPr>
                <w:rFonts w:ascii="Calibri Light" w:hAnsi="Calibri Light" w:cs="Times New Roman"/>
                <w:sz w:val="24"/>
                <w:szCs w:val="24"/>
              </w:rPr>
            </w:pPr>
          </w:p>
          <w:p w14:paraId="070EC5E1" w14:textId="77777777" w:rsidR="000755D5" w:rsidRPr="00436637" w:rsidRDefault="000755D5" w:rsidP="000755D5">
            <w:pPr>
              <w:rPr>
                <w:rFonts w:ascii="Calibri Light" w:hAnsi="Calibri Light" w:cs="Times New Roman"/>
                <w:sz w:val="24"/>
                <w:szCs w:val="24"/>
              </w:rPr>
            </w:pPr>
          </w:p>
          <w:p w14:paraId="5CCA008F" w14:textId="77777777" w:rsidR="000755D5" w:rsidRPr="00436637" w:rsidRDefault="000755D5" w:rsidP="000755D5">
            <w:pPr>
              <w:rPr>
                <w:rFonts w:ascii="Calibri Light" w:hAnsi="Calibri Light" w:cs="Times New Roman"/>
                <w:sz w:val="24"/>
                <w:szCs w:val="24"/>
              </w:rPr>
            </w:pPr>
          </w:p>
          <w:p w14:paraId="4C845427" w14:textId="77777777" w:rsidR="000755D5" w:rsidRPr="00436637" w:rsidRDefault="000755D5" w:rsidP="000755D5">
            <w:pPr>
              <w:rPr>
                <w:rFonts w:ascii="Calibri Light" w:hAnsi="Calibri Light" w:cs="Times New Roman"/>
                <w:sz w:val="24"/>
                <w:szCs w:val="24"/>
              </w:rPr>
            </w:pPr>
          </w:p>
          <w:p w14:paraId="0B9D2CB8" w14:textId="77777777" w:rsidR="000755D5" w:rsidRPr="00436637" w:rsidRDefault="000755D5" w:rsidP="000755D5">
            <w:pPr>
              <w:rPr>
                <w:rFonts w:ascii="Calibri Light" w:hAnsi="Calibri Light" w:cs="Times New Roman"/>
                <w:sz w:val="24"/>
                <w:szCs w:val="24"/>
              </w:rPr>
            </w:pPr>
          </w:p>
          <w:p w14:paraId="27C94C70" w14:textId="77777777" w:rsidR="000755D5" w:rsidRPr="00436637" w:rsidRDefault="000755D5" w:rsidP="000755D5">
            <w:pPr>
              <w:rPr>
                <w:rFonts w:ascii="Calibri Light" w:hAnsi="Calibri Light" w:cs="Times New Roman"/>
                <w:sz w:val="24"/>
                <w:szCs w:val="24"/>
              </w:rPr>
            </w:pPr>
          </w:p>
          <w:p w14:paraId="70862400" w14:textId="77777777" w:rsidR="000755D5" w:rsidRPr="00436637" w:rsidRDefault="000755D5" w:rsidP="000755D5">
            <w:pPr>
              <w:rPr>
                <w:rFonts w:ascii="Calibri Light" w:hAnsi="Calibri Light" w:cs="Times New Roman"/>
                <w:sz w:val="24"/>
                <w:szCs w:val="24"/>
              </w:rPr>
            </w:pPr>
          </w:p>
          <w:p w14:paraId="6520007F" w14:textId="77777777" w:rsidR="000755D5" w:rsidRPr="00436637" w:rsidRDefault="000755D5" w:rsidP="000755D5">
            <w:pPr>
              <w:rPr>
                <w:rFonts w:ascii="Calibri Light" w:hAnsi="Calibri Light" w:cs="Times New Roman"/>
                <w:sz w:val="24"/>
                <w:szCs w:val="24"/>
              </w:rPr>
            </w:pPr>
          </w:p>
          <w:p w14:paraId="17BFE294" w14:textId="77777777" w:rsidR="000755D5" w:rsidRPr="00436637" w:rsidRDefault="000755D5" w:rsidP="000755D5">
            <w:pPr>
              <w:rPr>
                <w:rFonts w:ascii="Calibri Light" w:hAnsi="Calibri Light" w:cs="Times New Roman"/>
                <w:sz w:val="24"/>
                <w:szCs w:val="24"/>
              </w:rPr>
            </w:pPr>
          </w:p>
          <w:p w14:paraId="37640475" w14:textId="77777777" w:rsidR="000755D5" w:rsidRPr="00436637" w:rsidRDefault="000755D5" w:rsidP="000755D5">
            <w:pPr>
              <w:rPr>
                <w:rFonts w:ascii="Calibri Light" w:hAnsi="Calibri Light" w:cs="Times New Roman"/>
                <w:sz w:val="24"/>
                <w:szCs w:val="24"/>
              </w:rPr>
            </w:pPr>
          </w:p>
          <w:p w14:paraId="130BDB4B" w14:textId="77777777" w:rsidR="000755D5" w:rsidRPr="00436637" w:rsidRDefault="000755D5" w:rsidP="000755D5">
            <w:pPr>
              <w:rPr>
                <w:rFonts w:ascii="Calibri Light" w:hAnsi="Calibri Light" w:cs="Times New Roman"/>
                <w:sz w:val="24"/>
                <w:szCs w:val="24"/>
              </w:rPr>
            </w:pPr>
          </w:p>
          <w:p w14:paraId="48E8771B" w14:textId="77777777" w:rsidR="000755D5" w:rsidRPr="00436637" w:rsidRDefault="000755D5" w:rsidP="000755D5">
            <w:pPr>
              <w:rPr>
                <w:rFonts w:ascii="Calibri Light" w:hAnsi="Calibri Light" w:cs="Times New Roman"/>
                <w:sz w:val="24"/>
                <w:szCs w:val="24"/>
              </w:rPr>
            </w:pPr>
          </w:p>
          <w:p w14:paraId="192E1CC1" w14:textId="77777777" w:rsidR="000755D5" w:rsidRPr="00436637" w:rsidRDefault="000755D5" w:rsidP="000755D5">
            <w:pPr>
              <w:rPr>
                <w:rFonts w:ascii="Calibri Light" w:hAnsi="Calibri Light" w:cs="Times New Roman"/>
                <w:sz w:val="24"/>
                <w:szCs w:val="24"/>
              </w:rPr>
            </w:pPr>
          </w:p>
          <w:p w14:paraId="1911D8B4" w14:textId="77777777" w:rsidR="000755D5" w:rsidRPr="00436637" w:rsidRDefault="000755D5" w:rsidP="000755D5">
            <w:pPr>
              <w:rPr>
                <w:rFonts w:ascii="Calibri Light" w:hAnsi="Calibri Light" w:cs="Times New Roman"/>
                <w:sz w:val="24"/>
                <w:szCs w:val="24"/>
              </w:rPr>
            </w:pPr>
          </w:p>
          <w:p w14:paraId="5CB33AE5" w14:textId="77777777" w:rsidR="000755D5" w:rsidRPr="00436637" w:rsidRDefault="000755D5" w:rsidP="000755D5">
            <w:pPr>
              <w:rPr>
                <w:rFonts w:ascii="Calibri Light" w:hAnsi="Calibri Light" w:cs="Times New Roman"/>
                <w:sz w:val="24"/>
                <w:szCs w:val="24"/>
              </w:rPr>
            </w:pPr>
          </w:p>
          <w:p w14:paraId="62E7444C" w14:textId="77777777" w:rsidR="000755D5" w:rsidRPr="00436637" w:rsidRDefault="000755D5" w:rsidP="000755D5">
            <w:pPr>
              <w:rPr>
                <w:rFonts w:ascii="Calibri Light" w:hAnsi="Calibri Light" w:cs="Times New Roman"/>
                <w:sz w:val="24"/>
                <w:szCs w:val="24"/>
              </w:rPr>
            </w:pPr>
          </w:p>
          <w:p w14:paraId="5D340108" w14:textId="77777777" w:rsidR="000755D5" w:rsidRPr="00436637" w:rsidRDefault="000755D5" w:rsidP="000755D5">
            <w:pPr>
              <w:rPr>
                <w:rFonts w:ascii="Calibri Light" w:hAnsi="Calibri Light" w:cs="Times New Roman"/>
                <w:sz w:val="24"/>
                <w:szCs w:val="24"/>
              </w:rPr>
            </w:pPr>
          </w:p>
          <w:p w14:paraId="2F187F8D" w14:textId="77777777" w:rsidR="000755D5" w:rsidRPr="00436637" w:rsidRDefault="000755D5" w:rsidP="000755D5">
            <w:pPr>
              <w:rPr>
                <w:rFonts w:ascii="Calibri Light" w:hAnsi="Calibri Light" w:cs="Times New Roman"/>
                <w:sz w:val="24"/>
                <w:szCs w:val="24"/>
              </w:rPr>
            </w:pPr>
          </w:p>
          <w:p w14:paraId="59E2106C" w14:textId="77777777" w:rsidR="000755D5" w:rsidRPr="00436637" w:rsidRDefault="000755D5" w:rsidP="000755D5">
            <w:pPr>
              <w:rPr>
                <w:rFonts w:ascii="Calibri Light" w:hAnsi="Calibri Light" w:cs="Times New Roman"/>
                <w:sz w:val="24"/>
                <w:szCs w:val="24"/>
              </w:rPr>
            </w:pPr>
          </w:p>
          <w:p w14:paraId="509CF505" w14:textId="77777777" w:rsidR="000755D5" w:rsidRPr="00436637" w:rsidRDefault="000755D5" w:rsidP="000755D5">
            <w:pPr>
              <w:rPr>
                <w:rFonts w:ascii="Calibri Light" w:hAnsi="Calibri Light" w:cs="Times New Roman"/>
                <w:sz w:val="24"/>
                <w:szCs w:val="24"/>
              </w:rPr>
            </w:pPr>
          </w:p>
          <w:p w14:paraId="3070AF56" w14:textId="77777777" w:rsidR="000755D5" w:rsidRPr="00436637" w:rsidRDefault="000755D5" w:rsidP="000755D5">
            <w:pPr>
              <w:rPr>
                <w:rFonts w:ascii="Calibri Light" w:hAnsi="Calibri Light" w:cs="Times New Roman"/>
                <w:sz w:val="24"/>
                <w:szCs w:val="24"/>
              </w:rPr>
            </w:pPr>
          </w:p>
          <w:p w14:paraId="6E034D02" w14:textId="77777777" w:rsidR="000755D5" w:rsidRPr="00436637" w:rsidRDefault="000755D5" w:rsidP="000755D5">
            <w:pPr>
              <w:rPr>
                <w:rFonts w:ascii="Calibri Light" w:hAnsi="Calibri Light" w:cs="Times New Roman"/>
                <w:sz w:val="24"/>
                <w:szCs w:val="24"/>
              </w:rPr>
            </w:pPr>
          </w:p>
          <w:p w14:paraId="0FAE2C9B" w14:textId="77777777" w:rsidR="000755D5" w:rsidRPr="00436637" w:rsidRDefault="000755D5" w:rsidP="000755D5">
            <w:pPr>
              <w:rPr>
                <w:rFonts w:ascii="Calibri Light" w:hAnsi="Calibri Light" w:cs="Times New Roman"/>
                <w:sz w:val="24"/>
                <w:szCs w:val="24"/>
              </w:rPr>
            </w:pPr>
          </w:p>
          <w:p w14:paraId="27F1F8EC" w14:textId="77777777" w:rsidR="000755D5" w:rsidRPr="00436637" w:rsidRDefault="000755D5" w:rsidP="000755D5">
            <w:pPr>
              <w:rPr>
                <w:rFonts w:ascii="Calibri Light" w:hAnsi="Calibri Light" w:cs="Times New Roman"/>
                <w:sz w:val="24"/>
                <w:szCs w:val="24"/>
              </w:rPr>
            </w:pPr>
          </w:p>
          <w:p w14:paraId="08E73B92" w14:textId="77777777" w:rsidR="000755D5" w:rsidRPr="00436637" w:rsidRDefault="000755D5" w:rsidP="000755D5">
            <w:pPr>
              <w:rPr>
                <w:rFonts w:ascii="Calibri Light" w:hAnsi="Calibri Light" w:cs="Times New Roman"/>
                <w:sz w:val="24"/>
                <w:szCs w:val="24"/>
              </w:rPr>
            </w:pPr>
          </w:p>
          <w:p w14:paraId="29E50E9B" w14:textId="77777777" w:rsidR="000755D5" w:rsidRPr="00436637" w:rsidRDefault="000755D5" w:rsidP="000755D5">
            <w:pPr>
              <w:rPr>
                <w:rFonts w:ascii="Calibri Light" w:hAnsi="Calibri Light" w:cs="Times New Roman"/>
                <w:sz w:val="24"/>
                <w:szCs w:val="24"/>
              </w:rPr>
            </w:pPr>
          </w:p>
          <w:p w14:paraId="536E1D7C" w14:textId="77777777" w:rsidR="000755D5" w:rsidRPr="00436637" w:rsidRDefault="000755D5" w:rsidP="000755D5">
            <w:pPr>
              <w:rPr>
                <w:rFonts w:ascii="Calibri Light" w:hAnsi="Calibri Light" w:cs="Times New Roman"/>
                <w:sz w:val="24"/>
                <w:szCs w:val="24"/>
              </w:rPr>
            </w:pPr>
          </w:p>
          <w:p w14:paraId="426DFB55" w14:textId="77777777" w:rsidR="000755D5" w:rsidRPr="00436637" w:rsidRDefault="000755D5" w:rsidP="000755D5">
            <w:pPr>
              <w:rPr>
                <w:rFonts w:ascii="Calibri Light" w:hAnsi="Calibri Light" w:cs="Times New Roman"/>
                <w:sz w:val="24"/>
                <w:szCs w:val="24"/>
              </w:rPr>
            </w:pPr>
          </w:p>
          <w:p w14:paraId="104FCB31" w14:textId="77777777" w:rsidR="000755D5" w:rsidRPr="00436637" w:rsidRDefault="000755D5" w:rsidP="000755D5">
            <w:pPr>
              <w:rPr>
                <w:rFonts w:ascii="Calibri Light" w:hAnsi="Calibri Light" w:cs="Times New Roman"/>
                <w:sz w:val="24"/>
                <w:szCs w:val="24"/>
              </w:rPr>
            </w:pPr>
          </w:p>
          <w:p w14:paraId="6032CC13" w14:textId="77777777" w:rsidR="000755D5" w:rsidRPr="00436637" w:rsidRDefault="000755D5" w:rsidP="000755D5">
            <w:pPr>
              <w:rPr>
                <w:rFonts w:ascii="Calibri Light" w:hAnsi="Calibri Light" w:cs="Times New Roman"/>
                <w:sz w:val="24"/>
                <w:szCs w:val="24"/>
              </w:rPr>
            </w:pPr>
          </w:p>
          <w:p w14:paraId="17CBD45D" w14:textId="77777777" w:rsidR="000755D5" w:rsidRPr="00436637" w:rsidRDefault="000755D5" w:rsidP="000755D5">
            <w:pPr>
              <w:rPr>
                <w:rFonts w:ascii="Calibri Light" w:hAnsi="Calibri Light" w:cs="Times New Roman"/>
                <w:sz w:val="24"/>
                <w:szCs w:val="24"/>
              </w:rPr>
            </w:pPr>
          </w:p>
          <w:p w14:paraId="019EB700" w14:textId="77777777" w:rsidR="000755D5" w:rsidRPr="00436637" w:rsidRDefault="000755D5" w:rsidP="000755D5">
            <w:pPr>
              <w:rPr>
                <w:rFonts w:ascii="Calibri Light" w:hAnsi="Calibri Light" w:cs="Times New Roman"/>
                <w:sz w:val="24"/>
                <w:szCs w:val="24"/>
              </w:rPr>
            </w:pPr>
          </w:p>
          <w:p w14:paraId="40DF2BDB" w14:textId="77777777" w:rsidR="000755D5" w:rsidRPr="00436637" w:rsidRDefault="000755D5" w:rsidP="000755D5">
            <w:pPr>
              <w:rPr>
                <w:rFonts w:ascii="Calibri Light" w:hAnsi="Calibri Light" w:cs="Times New Roman"/>
                <w:sz w:val="24"/>
                <w:szCs w:val="24"/>
              </w:rPr>
            </w:pPr>
          </w:p>
          <w:p w14:paraId="4CA23485" w14:textId="77777777" w:rsidR="000755D5" w:rsidRPr="00436637" w:rsidRDefault="000755D5" w:rsidP="000755D5">
            <w:pPr>
              <w:rPr>
                <w:rFonts w:ascii="Calibri Light" w:hAnsi="Calibri Light" w:cs="Times New Roman"/>
                <w:sz w:val="24"/>
                <w:szCs w:val="24"/>
              </w:rPr>
            </w:pPr>
          </w:p>
          <w:p w14:paraId="05C5ADF5" w14:textId="77777777" w:rsidR="000755D5" w:rsidRPr="00436637" w:rsidRDefault="000755D5" w:rsidP="000755D5">
            <w:pPr>
              <w:rPr>
                <w:rFonts w:ascii="Calibri Light" w:hAnsi="Calibri Light" w:cs="Times New Roman"/>
                <w:sz w:val="24"/>
                <w:szCs w:val="24"/>
              </w:rPr>
            </w:pPr>
          </w:p>
          <w:p w14:paraId="0BAF491A" w14:textId="77777777" w:rsidR="000755D5" w:rsidRPr="00436637" w:rsidRDefault="000755D5" w:rsidP="000755D5">
            <w:pPr>
              <w:rPr>
                <w:rFonts w:ascii="Calibri Light" w:hAnsi="Calibri Light" w:cs="Times New Roman"/>
                <w:sz w:val="24"/>
                <w:szCs w:val="24"/>
              </w:rPr>
            </w:pPr>
          </w:p>
          <w:p w14:paraId="5E942DA8" w14:textId="77777777" w:rsidR="000755D5" w:rsidRPr="00436637" w:rsidRDefault="000755D5" w:rsidP="000755D5">
            <w:pPr>
              <w:rPr>
                <w:rFonts w:ascii="Calibri Light" w:hAnsi="Calibri Light" w:cs="Times New Roman"/>
                <w:sz w:val="24"/>
                <w:szCs w:val="24"/>
              </w:rPr>
            </w:pPr>
          </w:p>
          <w:p w14:paraId="75A85D3F" w14:textId="77777777" w:rsidR="000755D5" w:rsidRPr="00436637" w:rsidRDefault="000755D5" w:rsidP="000755D5">
            <w:pPr>
              <w:rPr>
                <w:rFonts w:ascii="Calibri Light" w:hAnsi="Calibri Light" w:cs="Times New Roman"/>
                <w:sz w:val="24"/>
                <w:szCs w:val="24"/>
              </w:rPr>
            </w:pPr>
          </w:p>
          <w:p w14:paraId="570E2435" w14:textId="77777777" w:rsidR="000755D5" w:rsidRPr="00436637" w:rsidRDefault="000755D5" w:rsidP="000755D5">
            <w:pPr>
              <w:rPr>
                <w:rFonts w:ascii="Calibri Light" w:hAnsi="Calibri Light" w:cs="Times New Roman"/>
                <w:sz w:val="24"/>
                <w:szCs w:val="24"/>
              </w:rPr>
            </w:pPr>
          </w:p>
          <w:p w14:paraId="548FFBDD" w14:textId="77777777" w:rsidR="000755D5" w:rsidRPr="00436637" w:rsidRDefault="000755D5" w:rsidP="000755D5">
            <w:pPr>
              <w:rPr>
                <w:rFonts w:ascii="Calibri Light" w:hAnsi="Calibri Light" w:cs="Times New Roman"/>
                <w:sz w:val="24"/>
                <w:szCs w:val="24"/>
              </w:rPr>
            </w:pPr>
          </w:p>
          <w:p w14:paraId="32BE3BBB" w14:textId="77777777" w:rsidR="000755D5" w:rsidRPr="00436637" w:rsidRDefault="000755D5" w:rsidP="000755D5">
            <w:pPr>
              <w:rPr>
                <w:rFonts w:ascii="Calibri Light" w:hAnsi="Calibri Light" w:cs="Times New Roman"/>
                <w:sz w:val="24"/>
                <w:szCs w:val="24"/>
              </w:rPr>
            </w:pPr>
          </w:p>
          <w:p w14:paraId="470644BB" w14:textId="77777777" w:rsidR="000755D5" w:rsidRPr="00436637" w:rsidRDefault="000755D5" w:rsidP="000755D5">
            <w:pPr>
              <w:rPr>
                <w:rFonts w:ascii="Calibri Light" w:hAnsi="Calibri Light" w:cs="Times New Roman"/>
                <w:sz w:val="24"/>
                <w:szCs w:val="24"/>
              </w:rPr>
            </w:pPr>
          </w:p>
          <w:p w14:paraId="5687A4EE" w14:textId="77777777" w:rsidR="000755D5" w:rsidRPr="00436637" w:rsidRDefault="000755D5" w:rsidP="000755D5">
            <w:pPr>
              <w:rPr>
                <w:rFonts w:ascii="Calibri Light" w:hAnsi="Calibri Light" w:cs="Times New Roman"/>
                <w:sz w:val="24"/>
                <w:szCs w:val="24"/>
              </w:rPr>
            </w:pPr>
          </w:p>
          <w:p w14:paraId="2CCF26FD" w14:textId="77777777" w:rsidR="000755D5" w:rsidRPr="00436637" w:rsidRDefault="000755D5" w:rsidP="000755D5">
            <w:pPr>
              <w:rPr>
                <w:rFonts w:ascii="Calibri Light" w:hAnsi="Calibri Light" w:cs="Times New Roman"/>
                <w:sz w:val="24"/>
                <w:szCs w:val="24"/>
              </w:rPr>
            </w:pPr>
          </w:p>
          <w:p w14:paraId="22177A4C"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V</w:t>
            </w:r>
            <w:r w:rsidRPr="00436637">
              <w:rPr>
                <w:rFonts w:ascii="Calibri Light" w:hAnsi="Calibri Light" w:cs="Times New Roman"/>
                <w:sz w:val="24"/>
                <w:szCs w:val="24"/>
              </w:rPr>
              <w:br/>
              <w:t>E</w:t>
            </w:r>
            <w:r w:rsidRPr="00436637">
              <w:rPr>
                <w:rFonts w:ascii="Calibri Light" w:hAnsi="Calibri Light" w:cs="Times New Roman"/>
                <w:sz w:val="24"/>
                <w:szCs w:val="24"/>
              </w:rPr>
              <w:br/>
            </w:r>
            <w:proofErr w:type="spellStart"/>
            <w:r w:rsidRPr="00436637">
              <w:rPr>
                <w:rFonts w:ascii="Calibri Light" w:hAnsi="Calibri Light" w:cs="Times New Roman"/>
                <w:sz w:val="24"/>
                <w:szCs w:val="24"/>
              </w:rPr>
              <w:t>Lj</w:t>
            </w:r>
            <w:proofErr w:type="spellEnd"/>
          </w:p>
          <w:p w14:paraId="79BB8CE6"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A</w:t>
            </w:r>
            <w:r w:rsidRPr="00436637">
              <w:rPr>
                <w:rFonts w:ascii="Calibri Light" w:hAnsi="Calibri Light" w:cs="Times New Roman"/>
                <w:sz w:val="24"/>
                <w:szCs w:val="24"/>
              </w:rPr>
              <w:br/>
              <w:t>Č</w:t>
            </w:r>
            <w:r w:rsidRPr="00436637">
              <w:rPr>
                <w:rFonts w:ascii="Calibri Light" w:hAnsi="Calibri Light" w:cs="Times New Roman"/>
                <w:sz w:val="24"/>
                <w:szCs w:val="24"/>
              </w:rPr>
              <w:br/>
              <w:t>A</w:t>
            </w:r>
          </w:p>
          <w:p w14:paraId="2B1944D9" w14:textId="77777777" w:rsidR="000755D5" w:rsidRPr="00436637" w:rsidRDefault="000755D5" w:rsidP="000755D5">
            <w:pPr>
              <w:rPr>
                <w:rFonts w:ascii="Calibri Light" w:hAnsi="Calibri Light" w:cs="Times New Roman"/>
                <w:sz w:val="24"/>
                <w:szCs w:val="24"/>
              </w:rPr>
            </w:pPr>
          </w:p>
          <w:p w14:paraId="037304E3" w14:textId="77777777" w:rsidR="000755D5" w:rsidRPr="00436637" w:rsidRDefault="000755D5" w:rsidP="000755D5">
            <w:pPr>
              <w:rPr>
                <w:rFonts w:ascii="Calibri Light" w:hAnsi="Calibri Light" w:cs="Times New Roman"/>
                <w:sz w:val="24"/>
                <w:szCs w:val="24"/>
              </w:rPr>
            </w:pPr>
          </w:p>
          <w:p w14:paraId="6E8F39F3" w14:textId="77777777" w:rsidR="000755D5" w:rsidRPr="00436637" w:rsidRDefault="000755D5" w:rsidP="000755D5">
            <w:pPr>
              <w:rPr>
                <w:rFonts w:ascii="Calibri Light" w:hAnsi="Calibri Light" w:cs="Times New Roman"/>
                <w:sz w:val="24"/>
                <w:szCs w:val="24"/>
              </w:rPr>
            </w:pPr>
          </w:p>
          <w:p w14:paraId="07AF160B" w14:textId="77777777" w:rsidR="000755D5" w:rsidRPr="00436637" w:rsidRDefault="000755D5" w:rsidP="000755D5">
            <w:pPr>
              <w:rPr>
                <w:rFonts w:ascii="Calibri Light" w:hAnsi="Calibri Light" w:cs="Times New Roman"/>
                <w:sz w:val="24"/>
                <w:szCs w:val="24"/>
              </w:rPr>
            </w:pPr>
          </w:p>
          <w:p w14:paraId="62ED53B9" w14:textId="77777777" w:rsidR="000755D5" w:rsidRPr="00436637" w:rsidRDefault="000755D5" w:rsidP="000755D5">
            <w:pPr>
              <w:rPr>
                <w:rFonts w:ascii="Calibri Light" w:hAnsi="Calibri Light" w:cs="Times New Roman"/>
                <w:sz w:val="24"/>
                <w:szCs w:val="24"/>
              </w:rPr>
            </w:pPr>
          </w:p>
          <w:p w14:paraId="45B1D518" w14:textId="77777777" w:rsidR="000755D5" w:rsidRPr="00436637" w:rsidRDefault="000755D5" w:rsidP="000755D5">
            <w:pPr>
              <w:rPr>
                <w:rFonts w:ascii="Calibri Light" w:hAnsi="Calibri Light" w:cs="Times New Roman"/>
                <w:sz w:val="24"/>
                <w:szCs w:val="24"/>
              </w:rPr>
            </w:pPr>
          </w:p>
          <w:p w14:paraId="5248E158" w14:textId="77777777" w:rsidR="000755D5" w:rsidRPr="00436637" w:rsidRDefault="000755D5" w:rsidP="000755D5">
            <w:pPr>
              <w:rPr>
                <w:rFonts w:ascii="Calibri Light" w:hAnsi="Calibri Light" w:cs="Times New Roman"/>
                <w:sz w:val="24"/>
                <w:szCs w:val="24"/>
              </w:rPr>
            </w:pPr>
          </w:p>
          <w:p w14:paraId="50F9CED3" w14:textId="77777777" w:rsidR="000755D5" w:rsidRPr="00436637" w:rsidRDefault="000755D5" w:rsidP="000755D5">
            <w:pPr>
              <w:rPr>
                <w:rFonts w:ascii="Calibri Light" w:hAnsi="Calibri Light" w:cs="Times New Roman"/>
                <w:sz w:val="24"/>
                <w:szCs w:val="24"/>
              </w:rPr>
            </w:pPr>
          </w:p>
          <w:p w14:paraId="1A805709" w14:textId="77777777" w:rsidR="000755D5" w:rsidRPr="00436637" w:rsidRDefault="000755D5" w:rsidP="000755D5">
            <w:pPr>
              <w:rPr>
                <w:rFonts w:ascii="Calibri Light" w:hAnsi="Calibri Light" w:cs="Times New Roman"/>
                <w:sz w:val="24"/>
                <w:szCs w:val="24"/>
              </w:rPr>
            </w:pPr>
          </w:p>
          <w:p w14:paraId="4897BAB4" w14:textId="77777777" w:rsidR="000755D5" w:rsidRPr="00436637" w:rsidRDefault="000755D5" w:rsidP="000755D5">
            <w:pPr>
              <w:rPr>
                <w:rFonts w:ascii="Calibri Light" w:hAnsi="Calibri Light" w:cs="Times New Roman"/>
                <w:sz w:val="24"/>
                <w:szCs w:val="24"/>
              </w:rPr>
            </w:pPr>
          </w:p>
          <w:p w14:paraId="7FE25B56" w14:textId="77777777" w:rsidR="000755D5" w:rsidRPr="00436637" w:rsidRDefault="000755D5" w:rsidP="000755D5">
            <w:pPr>
              <w:rPr>
                <w:rFonts w:ascii="Calibri Light" w:hAnsi="Calibri Light" w:cs="Times New Roman"/>
                <w:sz w:val="24"/>
                <w:szCs w:val="24"/>
              </w:rPr>
            </w:pPr>
          </w:p>
          <w:p w14:paraId="29D6EB2E" w14:textId="77777777" w:rsidR="000755D5" w:rsidRPr="00436637" w:rsidRDefault="000755D5" w:rsidP="000755D5">
            <w:pPr>
              <w:rPr>
                <w:rFonts w:ascii="Calibri Light" w:hAnsi="Calibri Light" w:cs="Times New Roman"/>
                <w:sz w:val="24"/>
                <w:szCs w:val="24"/>
              </w:rPr>
            </w:pPr>
          </w:p>
          <w:p w14:paraId="3508FDC8" w14:textId="77777777" w:rsidR="000755D5" w:rsidRPr="00436637" w:rsidRDefault="000755D5" w:rsidP="000755D5">
            <w:pPr>
              <w:rPr>
                <w:rFonts w:ascii="Calibri Light" w:hAnsi="Calibri Light" w:cs="Times New Roman"/>
                <w:sz w:val="24"/>
                <w:szCs w:val="24"/>
              </w:rPr>
            </w:pPr>
          </w:p>
          <w:p w14:paraId="34FCB2BB" w14:textId="77777777" w:rsidR="000755D5" w:rsidRPr="00436637" w:rsidRDefault="000755D5" w:rsidP="000755D5">
            <w:pPr>
              <w:rPr>
                <w:rFonts w:ascii="Calibri Light" w:hAnsi="Calibri Light" w:cs="Times New Roman"/>
                <w:sz w:val="24"/>
                <w:szCs w:val="24"/>
              </w:rPr>
            </w:pPr>
          </w:p>
          <w:p w14:paraId="5D6177F0" w14:textId="77777777" w:rsidR="000755D5" w:rsidRPr="00436637" w:rsidRDefault="000755D5" w:rsidP="000755D5">
            <w:pPr>
              <w:rPr>
                <w:rFonts w:ascii="Calibri Light" w:hAnsi="Calibri Light" w:cs="Times New Roman"/>
                <w:sz w:val="24"/>
                <w:szCs w:val="24"/>
              </w:rPr>
            </w:pPr>
          </w:p>
          <w:p w14:paraId="7F432161" w14:textId="77777777" w:rsidR="000755D5" w:rsidRPr="00436637" w:rsidRDefault="000755D5" w:rsidP="000755D5">
            <w:pPr>
              <w:rPr>
                <w:rFonts w:ascii="Calibri Light" w:hAnsi="Calibri Light" w:cs="Times New Roman"/>
                <w:sz w:val="24"/>
                <w:szCs w:val="24"/>
              </w:rPr>
            </w:pPr>
          </w:p>
          <w:p w14:paraId="4D64755B" w14:textId="77777777" w:rsidR="000755D5" w:rsidRPr="00436637" w:rsidRDefault="000755D5" w:rsidP="000755D5">
            <w:pPr>
              <w:rPr>
                <w:rFonts w:ascii="Calibri Light" w:hAnsi="Calibri Light" w:cs="Times New Roman"/>
                <w:sz w:val="24"/>
                <w:szCs w:val="24"/>
              </w:rPr>
            </w:pPr>
          </w:p>
          <w:p w14:paraId="21F70C49" w14:textId="77777777" w:rsidR="000755D5" w:rsidRPr="00436637" w:rsidRDefault="000755D5" w:rsidP="000755D5">
            <w:pPr>
              <w:rPr>
                <w:rFonts w:ascii="Calibri Light" w:hAnsi="Calibri Light" w:cs="Times New Roman"/>
                <w:sz w:val="24"/>
                <w:szCs w:val="24"/>
              </w:rPr>
            </w:pPr>
          </w:p>
          <w:p w14:paraId="1D9F1966" w14:textId="77777777" w:rsidR="000755D5" w:rsidRPr="00436637" w:rsidRDefault="000755D5" w:rsidP="000755D5">
            <w:pPr>
              <w:rPr>
                <w:rFonts w:ascii="Calibri Light" w:hAnsi="Calibri Light" w:cs="Times New Roman"/>
                <w:sz w:val="24"/>
                <w:szCs w:val="24"/>
              </w:rPr>
            </w:pPr>
          </w:p>
          <w:p w14:paraId="7B9E1F77" w14:textId="77777777" w:rsidR="000755D5" w:rsidRPr="00436637" w:rsidRDefault="000755D5" w:rsidP="000755D5">
            <w:pPr>
              <w:rPr>
                <w:rFonts w:ascii="Calibri Light" w:hAnsi="Calibri Light" w:cs="Times New Roman"/>
                <w:sz w:val="24"/>
                <w:szCs w:val="24"/>
              </w:rPr>
            </w:pPr>
          </w:p>
          <w:p w14:paraId="7C2A0805" w14:textId="77777777" w:rsidR="000755D5" w:rsidRPr="00436637" w:rsidRDefault="000755D5" w:rsidP="000755D5">
            <w:pPr>
              <w:rPr>
                <w:rFonts w:ascii="Calibri Light" w:hAnsi="Calibri Light" w:cs="Times New Roman"/>
                <w:sz w:val="24"/>
                <w:szCs w:val="24"/>
              </w:rPr>
            </w:pPr>
          </w:p>
          <w:p w14:paraId="7382A851" w14:textId="77777777" w:rsidR="000755D5" w:rsidRPr="00436637" w:rsidRDefault="000755D5" w:rsidP="000755D5">
            <w:pPr>
              <w:rPr>
                <w:rFonts w:ascii="Calibri Light" w:hAnsi="Calibri Light" w:cs="Times New Roman"/>
                <w:sz w:val="24"/>
                <w:szCs w:val="24"/>
              </w:rPr>
            </w:pPr>
          </w:p>
          <w:p w14:paraId="7680190B" w14:textId="77777777" w:rsidR="000755D5" w:rsidRPr="00436637" w:rsidRDefault="000755D5" w:rsidP="000755D5">
            <w:pPr>
              <w:rPr>
                <w:rFonts w:ascii="Calibri Light" w:hAnsi="Calibri Light" w:cs="Times New Roman"/>
                <w:sz w:val="24"/>
                <w:szCs w:val="24"/>
              </w:rPr>
            </w:pPr>
          </w:p>
          <w:p w14:paraId="2B4DB14F" w14:textId="77777777" w:rsidR="000755D5" w:rsidRPr="00436637" w:rsidRDefault="000755D5" w:rsidP="000755D5">
            <w:pPr>
              <w:rPr>
                <w:rFonts w:ascii="Calibri Light" w:hAnsi="Calibri Light" w:cs="Times New Roman"/>
                <w:sz w:val="24"/>
                <w:szCs w:val="24"/>
              </w:rPr>
            </w:pPr>
          </w:p>
          <w:p w14:paraId="5E97F658" w14:textId="77777777" w:rsidR="000755D5" w:rsidRPr="00436637" w:rsidRDefault="000755D5" w:rsidP="000755D5">
            <w:pPr>
              <w:rPr>
                <w:rFonts w:ascii="Calibri Light" w:hAnsi="Calibri Light" w:cs="Times New Roman"/>
                <w:sz w:val="24"/>
                <w:szCs w:val="24"/>
              </w:rPr>
            </w:pPr>
          </w:p>
          <w:p w14:paraId="06D27539"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V</w:t>
            </w:r>
            <w:r w:rsidRPr="00436637">
              <w:rPr>
                <w:rFonts w:ascii="Calibri Light" w:hAnsi="Calibri Light" w:cs="Times New Roman"/>
                <w:sz w:val="24"/>
                <w:szCs w:val="24"/>
              </w:rPr>
              <w:br/>
              <w:t>E</w:t>
            </w:r>
            <w:r w:rsidRPr="00436637">
              <w:rPr>
                <w:rFonts w:ascii="Calibri Light" w:hAnsi="Calibri Light" w:cs="Times New Roman"/>
                <w:sz w:val="24"/>
                <w:szCs w:val="24"/>
              </w:rPr>
              <w:br/>
            </w:r>
            <w:proofErr w:type="spellStart"/>
            <w:r w:rsidRPr="00436637">
              <w:rPr>
                <w:rFonts w:ascii="Calibri Light" w:hAnsi="Calibri Light" w:cs="Times New Roman"/>
                <w:sz w:val="24"/>
                <w:szCs w:val="24"/>
              </w:rPr>
              <w:t>Lj</w:t>
            </w:r>
            <w:proofErr w:type="spellEnd"/>
          </w:p>
          <w:p w14:paraId="52E7CAB9"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A</w:t>
            </w:r>
            <w:r w:rsidRPr="00436637">
              <w:rPr>
                <w:rFonts w:ascii="Calibri Light" w:hAnsi="Calibri Light" w:cs="Times New Roman"/>
                <w:sz w:val="24"/>
                <w:szCs w:val="24"/>
              </w:rPr>
              <w:br/>
              <w:t>Č</w:t>
            </w:r>
          </w:p>
          <w:p w14:paraId="2158EBD5"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A</w:t>
            </w:r>
          </w:p>
          <w:p w14:paraId="6B5C0EF0" w14:textId="77777777" w:rsidR="000755D5" w:rsidRPr="00436637" w:rsidRDefault="000755D5" w:rsidP="000755D5">
            <w:pPr>
              <w:rPr>
                <w:rFonts w:ascii="Calibri Light" w:hAnsi="Calibri Light" w:cs="Times New Roman"/>
                <w:sz w:val="24"/>
                <w:szCs w:val="24"/>
              </w:rPr>
            </w:pPr>
          </w:p>
          <w:p w14:paraId="45B5EEBE" w14:textId="77777777" w:rsidR="000755D5" w:rsidRPr="00436637" w:rsidRDefault="000755D5" w:rsidP="000755D5">
            <w:pPr>
              <w:rPr>
                <w:rFonts w:ascii="Calibri Light" w:hAnsi="Calibri Light" w:cs="Times New Roman"/>
                <w:sz w:val="24"/>
                <w:szCs w:val="24"/>
              </w:rPr>
            </w:pPr>
          </w:p>
          <w:p w14:paraId="6F94DC0B" w14:textId="77777777" w:rsidR="000755D5" w:rsidRPr="00436637" w:rsidRDefault="000755D5" w:rsidP="000755D5">
            <w:pPr>
              <w:rPr>
                <w:rFonts w:ascii="Calibri Light" w:hAnsi="Calibri Light" w:cs="Times New Roman"/>
                <w:sz w:val="24"/>
                <w:szCs w:val="24"/>
              </w:rPr>
            </w:pPr>
          </w:p>
          <w:p w14:paraId="3CCA76DA" w14:textId="77777777" w:rsidR="000755D5" w:rsidRPr="00436637" w:rsidRDefault="000755D5" w:rsidP="000755D5">
            <w:pPr>
              <w:rPr>
                <w:rFonts w:ascii="Calibri Light" w:hAnsi="Calibri Light" w:cs="Times New Roman"/>
                <w:sz w:val="24"/>
                <w:szCs w:val="24"/>
              </w:rPr>
            </w:pPr>
          </w:p>
          <w:p w14:paraId="3E3E4F8E" w14:textId="77777777" w:rsidR="000755D5" w:rsidRPr="00436637" w:rsidRDefault="000755D5" w:rsidP="000755D5">
            <w:pPr>
              <w:rPr>
                <w:rFonts w:ascii="Calibri Light" w:hAnsi="Calibri Light" w:cs="Times New Roman"/>
                <w:sz w:val="24"/>
                <w:szCs w:val="24"/>
              </w:rPr>
            </w:pPr>
          </w:p>
          <w:p w14:paraId="777EC390" w14:textId="77777777" w:rsidR="000755D5" w:rsidRPr="00436637" w:rsidRDefault="000755D5" w:rsidP="000755D5">
            <w:pPr>
              <w:rPr>
                <w:rFonts w:ascii="Calibri Light" w:hAnsi="Calibri Light" w:cs="Times New Roman"/>
                <w:sz w:val="24"/>
                <w:szCs w:val="24"/>
              </w:rPr>
            </w:pPr>
          </w:p>
          <w:p w14:paraId="5521685E" w14:textId="77777777" w:rsidR="000755D5" w:rsidRPr="00436637" w:rsidRDefault="000755D5" w:rsidP="000755D5">
            <w:pPr>
              <w:rPr>
                <w:rFonts w:ascii="Calibri Light" w:hAnsi="Calibri Light" w:cs="Times New Roman"/>
                <w:sz w:val="24"/>
                <w:szCs w:val="24"/>
              </w:rPr>
            </w:pPr>
          </w:p>
          <w:p w14:paraId="7DADBE21" w14:textId="77777777" w:rsidR="000755D5" w:rsidRPr="00436637" w:rsidRDefault="000755D5" w:rsidP="000755D5">
            <w:pPr>
              <w:rPr>
                <w:rFonts w:ascii="Calibri Light" w:hAnsi="Calibri Light" w:cs="Times New Roman"/>
                <w:sz w:val="24"/>
                <w:szCs w:val="24"/>
              </w:rPr>
            </w:pPr>
          </w:p>
          <w:p w14:paraId="0D63EBFB" w14:textId="77777777" w:rsidR="000755D5" w:rsidRPr="00436637" w:rsidRDefault="000755D5" w:rsidP="000755D5">
            <w:pPr>
              <w:rPr>
                <w:rFonts w:ascii="Calibri Light" w:hAnsi="Calibri Light" w:cs="Times New Roman"/>
                <w:sz w:val="24"/>
                <w:szCs w:val="24"/>
              </w:rPr>
            </w:pPr>
          </w:p>
          <w:p w14:paraId="4D60B68D" w14:textId="77777777" w:rsidR="000755D5" w:rsidRPr="00436637" w:rsidRDefault="000755D5" w:rsidP="000755D5">
            <w:pPr>
              <w:rPr>
                <w:rFonts w:ascii="Calibri Light" w:hAnsi="Calibri Light" w:cs="Times New Roman"/>
                <w:sz w:val="24"/>
                <w:szCs w:val="24"/>
              </w:rPr>
            </w:pPr>
          </w:p>
          <w:p w14:paraId="12482C2C" w14:textId="77777777" w:rsidR="000755D5" w:rsidRPr="00436637" w:rsidRDefault="000755D5" w:rsidP="000755D5">
            <w:pPr>
              <w:rPr>
                <w:rFonts w:ascii="Calibri Light" w:hAnsi="Calibri Light" w:cs="Times New Roman"/>
                <w:sz w:val="24"/>
                <w:szCs w:val="24"/>
              </w:rPr>
            </w:pPr>
          </w:p>
          <w:p w14:paraId="75D34B81" w14:textId="77777777" w:rsidR="000755D5" w:rsidRPr="00436637" w:rsidRDefault="000755D5" w:rsidP="000755D5">
            <w:pPr>
              <w:rPr>
                <w:rFonts w:ascii="Calibri Light" w:hAnsi="Calibri Light" w:cs="Times New Roman"/>
                <w:sz w:val="24"/>
                <w:szCs w:val="24"/>
              </w:rPr>
            </w:pPr>
          </w:p>
          <w:p w14:paraId="4604848E" w14:textId="77777777" w:rsidR="000755D5" w:rsidRPr="00436637" w:rsidRDefault="000755D5" w:rsidP="000755D5">
            <w:pPr>
              <w:rPr>
                <w:rFonts w:ascii="Calibri Light" w:hAnsi="Calibri Light" w:cs="Times New Roman"/>
                <w:sz w:val="24"/>
                <w:szCs w:val="24"/>
              </w:rPr>
            </w:pPr>
          </w:p>
          <w:p w14:paraId="365E1C9E" w14:textId="77777777" w:rsidR="000755D5" w:rsidRPr="00436637" w:rsidRDefault="000755D5" w:rsidP="000755D5">
            <w:pPr>
              <w:rPr>
                <w:rFonts w:ascii="Calibri Light" w:hAnsi="Calibri Light" w:cs="Times New Roman"/>
                <w:sz w:val="24"/>
                <w:szCs w:val="24"/>
              </w:rPr>
            </w:pPr>
          </w:p>
          <w:p w14:paraId="537CBBDA" w14:textId="77777777" w:rsidR="000755D5" w:rsidRPr="00436637" w:rsidRDefault="000755D5" w:rsidP="000755D5">
            <w:pPr>
              <w:rPr>
                <w:rFonts w:ascii="Calibri Light" w:hAnsi="Calibri Light" w:cs="Times New Roman"/>
                <w:sz w:val="24"/>
                <w:szCs w:val="24"/>
              </w:rPr>
            </w:pPr>
          </w:p>
          <w:p w14:paraId="733F8DF5" w14:textId="77777777" w:rsidR="000755D5" w:rsidRPr="00436637" w:rsidRDefault="000755D5" w:rsidP="000755D5">
            <w:pPr>
              <w:rPr>
                <w:rFonts w:ascii="Calibri Light" w:hAnsi="Calibri Light" w:cs="Times New Roman"/>
                <w:sz w:val="24"/>
                <w:szCs w:val="24"/>
              </w:rPr>
            </w:pPr>
          </w:p>
          <w:p w14:paraId="6835E231"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O</w:t>
            </w:r>
            <w:r w:rsidRPr="00436637">
              <w:rPr>
                <w:rFonts w:ascii="Calibri Light" w:hAnsi="Calibri Light" w:cs="Times New Roman"/>
                <w:sz w:val="24"/>
                <w:szCs w:val="24"/>
              </w:rPr>
              <w:br/>
              <w:t>Ž</w:t>
            </w:r>
            <w:r w:rsidRPr="00436637">
              <w:rPr>
                <w:rFonts w:ascii="Calibri Light" w:hAnsi="Calibri Light" w:cs="Times New Roman"/>
                <w:sz w:val="24"/>
                <w:szCs w:val="24"/>
              </w:rPr>
              <w:br/>
              <w:t>U</w:t>
            </w:r>
            <w:r w:rsidRPr="00436637">
              <w:rPr>
                <w:rFonts w:ascii="Calibri Light" w:hAnsi="Calibri Light" w:cs="Times New Roman"/>
                <w:sz w:val="24"/>
                <w:szCs w:val="24"/>
              </w:rPr>
              <w:br/>
              <w:t>J</w:t>
            </w:r>
            <w:r w:rsidRPr="00436637">
              <w:rPr>
                <w:rFonts w:ascii="Calibri Light" w:hAnsi="Calibri Light" w:cs="Times New Roman"/>
                <w:sz w:val="24"/>
                <w:szCs w:val="24"/>
              </w:rPr>
              <w:br/>
              <w:t>A</w:t>
            </w:r>
            <w:r w:rsidRPr="00436637">
              <w:rPr>
                <w:rFonts w:ascii="Calibri Light" w:hAnsi="Calibri Light" w:cs="Times New Roman"/>
                <w:sz w:val="24"/>
                <w:szCs w:val="24"/>
              </w:rPr>
              <w:br/>
              <w:t>K</w:t>
            </w:r>
          </w:p>
          <w:p w14:paraId="76336B1B" w14:textId="77777777" w:rsidR="000755D5" w:rsidRPr="00436637" w:rsidRDefault="000755D5" w:rsidP="000755D5">
            <w:pPr>
              <w:rPr>
                <w:rFonts w:ascii="Calibri Light" w:hAnsi="Calibri Light" w:cs="Times New Roman"/>
                <w:sz w:val="24"/>
                <w:szCs w:val="24"/>
              </w:rPr>
            </w:pPr>
          </w:p>
          <w:p w14:paraId="2DA0EDEF" w14:textId="77777777" w:rsidR="000755D5" w:rsidRPr="00436637" w:rsidRDefault="000755D5" w:rsidP="000755D5">
            <w:pPr>
              <w:rPr>
                <w:rFonts w:ascii="Calibri Light" w:hAnsi="Calibri Light" w:cs="Times New Roman"/>
                <w:sz w:val="24"/>
                <w:szCs w:val="24"/>
              </w:rPr>
            </w:pPr>
          </w:p>
          <w:p w14:paraId="11D4BEDF" w14:textId="77777777" w:rsidR="000755D5" w:rsidRPr="00436637" w:rsidRDefault="000755D5" w:rsidP="000755D5">
            <w:pPr>
              <w:rPr>
                <w:rFonts w:ascii="Calibri Light" w:hAnsi="Calibri Light" w:cs="Times New Roman"/>
                <w:sz w:val="24"/>
                <w:szCs w:val="24"/>
              </w:rPr>
            </w:pPr>
          </w:p>
          <w:p w14:paraId="29AB2AB5" w14:textId="77777777" w:rsidR="000755D5" w:rsidRPr="00436637" w:rsidRDefault="000755D5" w:rsidP="000755D5">
            <w:pPr>
              <w:rPr>
                <w:rFonts w:ascii="Calibri Light" w:hAnsi="Calibri Light" w:cs="Times New Roman"/>
                <w:sz w:val="24"/>
                <w:szCs w:val="24"/>
              </w:rPr>
            </w:pPr>
          </w:p>
          <w:p w14:paraId="2692365A" w14:textId="77777777" w:rsidR="000755D5" w:rsidRPr="00436637" w:rsidRDefault="000755D5" w:rsidP="000755D5">
            <w:pPr>
              <w:rPr>
                <w:rFonts w:ascii="Calibri Light" w:hAnsi="Calibri Light" w:cs="Times New Roman"/>
                <w:sz w:val="24"/>
                <w:szCs w:val="24"/>
              </w:rPr>
            </w:pPr>
          </w:p>
          <w:p w14:paraId="523BD0F1" w14:textId="77777777" w:rsidR="000755D5" w:rsidRPr="00436637" w:rsidRDefault="000755D5" w:rsidP="000755D5">
            <w:pPr>
              <w:rPr>
                <w:rFonts w:ascii="Calibri Light" w:hAnsi="Calibri Light" w:cs="Times New Roman"/>
                <w:sz w:val="24"/>
                <w:szCs w:val="24"/>
              </w:rPr>
            </w:pPr>
          </w:p>
          <w:p w14:paraId="5BCB9ADF" w14:textId="77777777" w:rsidR="000755D5" w:rsidRPr="00436637" w:rsidRDefault="000755D5" w:rsidP="000755D5">
            <w:pPr>
              <w:rPr>
                <w:rFonts w:ascii="Calibri Light" w:hAnsi="Calibri Light" w:cs="Times New Roman"/>
                <w:sz w:val="24"/>
                <w:szCs w:val="24"/>
              </w:rPr>
            </w:pPr>
          </w:p>
          <w:p w14:paraId="2D013760" w14:textId="77777777" w:rsidR="000755D5" w:rsidRPr="00436637" w:rsidRDefault="000755D5" w:rsidP="000755D5">
            <w:pPr>
              <w:rPr>
                <w:rFonts w:ascii="Calibri Light" w:hAnsi="Calibri Light" w:cs="Times New Roman"/>
                <w:sz w:val="24"/>
                <w:szCs w:val="24"/>
              </w:rPr>
            </w:pPr>
          </w:p>
          <w:p w14:paraId="22B639F7" w14:textId="77777777" w:rsidR="000755D5" w:rsidRPr="00436637" w:rsidRDefault="000755D5" w:rsidP="000755D5">
            <w:pPr>
              <w:rPr>
                <w:rFonts w:ascii="Calibri Light" w:hAnsi="Calibri Light" w:cs="Times New Roman"/>
                <w:sz w:val="24"/>
                <w:szCs w:val="24"/>
              </w:rPr>
            </w:pPr>
          </w:p>
          <w:p w14:paraId="43DA7546" w14:textId="77777777" w:rsidR="000755D5" w:rsidRPr="00436637" w:rsidRDefault="000755D5" w:rsidP="000755D5">
            <w:pPr>
              <w:rPr>
                <w:rFonts w:ascii="Calibri Light" w:hAnsi="Calibri Light" w:cs="Times New Roman"/>
                <w:sz w:val="24"/>
                <w:szCs w:val="24"/>
              </w:rPr>
            </w:pPr>
          </w:p>
          <w:p w14:paraId="2ED1CF47" w14:textId="77777777" w:rsidR="000755D5" w:rsidRPr="00436637" w:rsidRDefault="000755D5" w:rsidP="000755D5">
            <w:pPr>
              <w:rPr>
                <w:rFonts w:ascii="Calibri Light" w:hAnsi="Calibri Light" w:cs="Times New Roman"/>
                <w:sz w:val="24"/>
                <w:szCs w:val="24"/>
              </w:rPr>
            </w:pPr>
          </w:p>
          <w:p w14:paraId="4209B042" w14:textId="77777777" w:rsidR="000755D5" w:rsidRPr="00436637" w:rsidRDefault="000755D5" w:rsidP="000755D5">
            <w:pPr>
              <w:rPr>
                <w:rFonts w:ascii="Calibri Light" w:hAnsi="Calibri Light" w:cs="Times New Roman"/>
                <w:sz w:val="24"/>
                <w:szCs w:val="24"/>
              </w:rPr>
            </w:pPr>
          </w:p>
          <w:p w14:paraId="08BBA92C" w14:textId="77777777" w:rsidR="000755D5" w:rsidRPr="00436637" w:rsidRDefault="000755D5" w:rsidP="000755D5">
            <w:pPr>
              <w:rPr>
                <w:rFonts w:ascii="Calibri Light" w:hAnsi="Calibri Light" w:cs="Times New Roman"/>
                <w:sz w:val="24"/>
                <w:szCs w:val="24"/>
              </w:rPr>
            </w:pPr>
          </w:p>
          <w:p w14:paraId="2255C49E" w14:textId="77777777" w:rsidR="000755D5" w:rsidRPr="00436637" w:rsidRDefault="000755D5" w:rsidP="000755D5">
            <w:pPr>
              <w:rPr>
                <w:rFonts w:ascii="Calibri Light" w:hAnsi="Calibri Light" w:cs="Times New Roman"/>
                <w:sz w:val="24"/>
                <w:szCs w:val="24"/>
              </w:rPr>
            </w:pPr>
          </w:p>
          <w:p w14:paraId="4F64ADC0" w14:textId="77777777" w:rsidR="000755D5" w:rsidRPr="00436637" w:rsidRDefault="000755D5" w:rsidP="000755D5">
            <w:pPr>
              <w:rPr>
                <w:rFonts w:ascii="Calibri Light" w:hAnsi="Calibri Light" w:cs="Times New Roman"/>
                <w:sz w:val="24"/>
                <w:szCs w:val="24"/>
              </w:rPr>
            </w:pPr>
          </w:p>
          <w:p w14:paraId="646A7C1C" w14:textId="77777777" w:rsidR="000755D5" w:rsidRPr="00436637" w:rsidRDefault="000755D5" w:rsidP="000755D5">
            <w:pPr>
              <w:rPr>
                <w:rFonts w:ascii="Calibri Light" w:hAnsi="Calibri Light" w:cs="Times New Roman"/>
                <w:sz w:val="24"/>
                <w:szCs w:val="24"/>
              </w:rPr>
            </w:pPr>
          </w:p>
          <w:p w14:paraId="64282472" w14:textId="77777777" w:rsidR="000755D5" w:rsidRPr="00436637" w:rsidRDefault="000755D5" w:rsidP="000755D5">
            <w:pPr>
              <w:rPr>
                <w:rFonts w:ascii="Calibri Light" w:hAnsi="Calibri Light" w:cs="Times New Roman"/>
                <w:sz w:val="24"/>
                <w:szCs w:val="24"/>
              </w:rPr>
            </w:pPr>
          </w:p>
          <w:p w14:paraId="730B274A" w14:textId="77777777" w:rsidR="000755D5" w:rsidRPr="00436637" w:rsidRDefault="000755D5" w:rsidP="000755D5">
            <w:pPr>
              <w:rPr>
                <w:rFonts w:ascii="Calibri Light" w:hAnsi="Calibri Light" w:cs="Times New Roman"/>
                <w:sz w:val="24"/>
                <w:szCs w:val="24"/>
              </w:rPr>
            </w:pPr>
          </w:p>
          <w:p w14:paraId="0DEF4815" w14:textId="77777777" w:rsidR="000755D5" w:rsidRPr="00436637" w:rsidRDefault="000755D5" w:rsidP="000755D5">
            <w:pPr>
              <w:rPr>
                <w:rFonts w:ascii="Calibri Light" w:hAnsi="Calibri Light" w:cs="Times New Roman"/>
                <w:sz w:val="24"/>
                <w:szCs w:val="24"/>
              </w:rPr>
            </w:pPr>
          </w:p>
          <w:p w14:paraId="2FAD0D65" w14:textId="77777777" w:rsidR="000755D5" w:rsidRPr="00436637" w:rsidRDefault="000755D5" w:rsidP="000755D5">
            <w:pPr>
              <w:rPr>
                <w:rFonts w:ascii="Calibri Light" w:hAnsi="Calibri Light" w:cs="Times New Roman"/>
                <w:sz w:val="24"/>
                <w:szCs w:val="24"/>
              </w:rPr>
            </w:pPr>
          </w:p>
          <w:p w14:paraId="1CE7A546" w14:textId="77777777" w:rsidR="000755D5" w:rsidRPr="00436637" w:rsidRDefault="000755D5" w:rsidP="000755D5">
            <w:pPr>
              <w:rPr>
                <w:rFonts w:ascii="Calibri Light" w:hAnsi="Calibri Light" w:cs="Times New Roman"/>
                <w:sz w:val="24"/>
                <w:szCs w:val="24"/>
              </w:rPr>
            </w:pPr>
          </w:p>
          <w:p w14:paraId="7DBC3023" w14:textId="77777777" w:rsidR="000755D5" w:rsidRPr="00436637" w:rsidRDefault="000755D5" w:rsidP="000755D5">
            <w:pPr>
              <w:rPr>
                <w:rFonts w:ascii="Calibri Light" w:hAnsi="Calibri Light" w:cs="Times New Roman"/>
                <w:sz w:val="24"/>
                <w:szCs w:val="24"/>
              </w:rPr>
            </w:pPr>
          </w:p>
          <w:p w14:paraId="378FBA62" w14:textId="77777777" w:rsidR="000755D5" w:rsidRPr="00436637" w:rsidRDefault="000755D5" w:rsidP="000755D5">
            <w:pPr>
              <w:rPr>
                <w:rFonts w:ascii="Calibri Light" w:hAnsi="Calibri Light" w:cs="Times New Roman"/>
                <w:sz w:val="24"/>
                <w:szCs w:val="24"/>
              </w:rPr>
            </w:pPr>
          </w:p>
          <w:p w14:paraId="1FEE0B42" w14:textId="77777777" w:rsidR="000755D5" w:rsidRPr="00436637" w:rsidRDefault="000755D5" w:rsidP="000755D5">
            <w:pPr>
              <w:rPr>
                <w:rFonts w:ascii="Calibri Light" w:hAnsi="Calibri Light" w:cs="Times New Roman"/>
                <w:sz w:val="24"/>
                <w:szCs w:val="24"/>
              </w:rPr>
            </w:pPr>
          </w:p>
          <w:p w14:paraId="0A32ABA9" w14:textId="77777777" w:rsidR="000755D5" w:rsidRPr="00436637" w:rsidRDefault="000755D5" w:rsidP="000755D5">
            <w:pPr>
              <w:rPr>
                <w:rFonts w:ascii="Calibri Light" w:hAnsi="Calibri Light" w:cs="Times New Roman"/>
                <w:sz w:val="24"/>
                <w:szCs w:val="24"/>
              </w:rPr>
            </w:pPr>
          </w:p>
          <w:p w14:paraId="54F02D36" w14:textId="77777777" w:rsidR="000755D5" w:rsidRPr="00436637" w:rsidRDefault="000755D5" w:rsidP="000755D5">
            <w:pPr>
              <w:rPr>
                <w:rFonts w:ascii="Calibri Light" w:hAnsi="Calibri Light" w:cs="Times New Roman"/>
                <w:sz w:val="24"/>
                <w:szCs w:val="24"/>
              </w:rPr>
            </w:pPr>
          </w:p>
          <w:p w14:paraId="1D036103" w14:textId="77777777" w:rsidR="000755D5" w:rsidRPr="00436637" w:rsidRDefault="000755D5" w:rsidP="000755D5">
            <w:pPr>
              <w:rPr>
                <w:rFonts w:ascii="Calibri Light" w:hAnsi="Calibri Light" w:cs="Times New Roman"/>
                <w:sz w:val="24"/>
                <w:szCs w:val="24"/>
              </w:rPr>
            </w:pPr>
          </w:p>
          <w:p w14:paraId="25AD7540" w14:textId="77777777" w:rsidR="000755D5" w:rsidRPr="00436637" w:rsidRDefault="000755D5" w:rsidP="000755D5">
            <w:pPr>
              <w:rPr>
                <w:rFonts w:ascii="Calibri Light" w:hAnsi="Calibri Light" w:cs="Times New Roman"/>
                <w:sz w:val="24"/>
                <w:szCs w:val="24"/>
              </w:rPr>
            </w:pPr>
          </w:p>
          <w:p w14:paraId="0A77E4D5" w14:textId="77777777" w:rsidR="000755D5" w:rsidRPr="00436637" w:rsidRDefault="000755D5" w:rsidP="000755D5">
            <w:pPr>
              <w:rPr>
                <w:rFonts w:ascii="Calibri Light" w:hAnsi="Calibri Light" w:cs="Times New Roman"/>
                <w:sz w:val="24"/>
                <w:szCs w:val="24"/>
              </w:rPr>
            </w:pPr>
          </w:p>
          <w:p w14:paraId="349264EB" w14:textId="77777777" w:rsidR="000755D5" w:rsidRPr="00436637" w:rsidRDefault="000755D5" w:rsidP="000755D5">
            <w:pPr>
              <w:rPr>
                <w:rFonts w:ascii="Calibri Light" w:hAnsi="Calibri Light" w:cs="Times New Roman"/>
                <w:sz w:val="24"/>
                <w:szCs w:val="24"/>
              </w:rPr>
            </w:pPr>
          </w:p>
          <w:p w14:paraId="6F366548" w14:textId="77777777" w:rsidR="000755D5" w:rsidRPr="00436637" w:rsidRDefault="000755D5" w:rsidP="000755D5">
            <w:pPr>
              <w:rPr>
                <w:rFonts w:ascii="Calibri Light" w:hAnsi="Calibri Light" w:cs="Times New Roman"/>
                <w:sz w:val="24"/>
                <w:szCs w:val="24"/>
              </w:rPr>
            </w:pPr>
          </w:p>
          <w:p w14:paraId="14D87A2A" w14:textId="77777777" w:rsidR="000755D5" w:rsidRPr="00436637" w:rsidRDefault="000755D5" w:rsidP="000755D5">
            <w:pPr>
              <w:rPr>
                <w:rFonts w:ascii="Calibri Light" w:hAnsi="Calibri Light" w:cs="Times New Roman"/>
                <w:sz w:val="24"/>
                <w:szCs w:val="24"/>
              </w:rPr>
            </w:pPr>
          </w:p>
          <w:p w14:paraId="4FD34C3D" w14:textId="77777777" w:rsidR="000755D5" w:rsidRPr="00436637" w:rsidRDefault="000755D5" w:rsidP="000755D5">
            <w:pPr>
              <w:rPr>
                <w:rFonts w:ascii="Calibri Light" w:hAnsi="Calibri Light" w:cs="Times New Roman"/>
                <w:sz w:val="24"/>
                <w:szCs w:val="24"/>
              </w:rPr>
            </w:pPr>
          </w:p>
          <w:p w14:paraId="782095BA"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O</w:t>
            </w:r>
            <w:r w:rsidRPr="00436637">
              <w:rPr>
                <w:rFonts w:ascii="Calibri Light" w:hAnsi="Calibri Light" w:cs="Times New Roman"/>
                <w:sz w:val="24"/>
                <w:szCs w:val="24"/>
              </w:rPr>
              <w:br/>
              <w:t>Ž</w:t>
            </w:r>
            <w:r w:rsidRPr="00436637">
              <w:rPr>
                <w:rFonts w:ascii="Calibri Light" w:hAnsi="Calibri Light" w:cs="Times New Roman"/>
                <w:sz w:val="24"/>
                <w:szCs w:val="24"/>
              </w:rPr>
              <w:br/>
              <w:t>U</w:t>
            </w:r>
            <w:r w:rsidRPr="00436637">
              <w:rPr>
                <w:rFonts w:ascii="Calibri Light" w:hAnsi="Calibri Light" w:cs="Times New Roman"/>
                <w:sz w:val="24"/>
                <w:szCs w:val="24"/>
              </w:rPr>
              <w:br/>
              <w:t>J</w:t>
            </w:r>
            <w:r w:rsidRPr="00436637">
              <w:rPr>
                <w:rFonts w:ascii="Calibri Light" w:hAnsi="Calibri Light" w:cs="Times New Roman"/>
                <w:sz w:val="24"/>
                <w:szCs w:val="24"/>
              </w:rPr>
              <w:br/>
              <w:t>A</w:t>
            </w:r>
            <w:r w:rsidRPr="00436637">
              <w:rPr>
                <w:rFonts w:ascii="Calibri Light" w:hAnsi="Calibri Light" w:cs="Times New Roman"/>
                <w:sz w:val="24"/>
                <w:szCs w:val="24"/>
              </w:rPr>
              <w:br/>
              <w:t>K</w:t>
            </w:r>
          </w:p>
          <w:p w14:paraId="151CEB0C" w14:textId="77777777" w:rsidR="000755D5" w:rsidRPr="00436637" w:rsidRDefault="000755D5" w:rsidP="000755D5">
            <w:pPr>
              <w:rPr>
                <w:rFonts w:ascii="Calibri Light" w:hAnsi="Calibri Light" w:cs="Times New Roman"/>
                <w:sz w:val="24"/>
                <w:szCs w:val="24"/>
              </w:rPr>
            </w:pPr>
          </w:p>
          <w:p w14:paraId="1171E32F" w14:textId="77777777" w:rsidR="000755D5" w:rsidRPr="00436637" w:rsidRDefault="000755D5" w:rsidP="000755D5">
            <w:pPr>
              <w:rPr>
                <w:rFonts w:ascii="Calibri Light" w:hAnsi="Calibri Light" w:cs="Times New Roman"/>
                <w:sz w:val="24"/>
                <w:szCs w:val="24"/>
              </w:rPr>
            </w:pPr>
          </w:p>
          <w:p w14:paraId="592541E9" w14:textId="77777777" w:rsidR="000755D5" w:rsidRPr="00436637" w:rsidRDefault="000755D5" w:rsidP="000755D5">
            <w:pPr>
              <w:rPr>
                <w:rFonts w:ascii="Calibri Light" w:hAnsi="Calibri Light" w:cs="Times New Roman"/>
                <w:sz w:val="24"/>
                <w:szCs w:val="24"/>
              </w:rPr>
            </w:pPr>
          </w:p>
          <w:p w14:paraId="055E7E8F" w14:textId="77777777" w:rsidR="000755D5" w:rsidRPr="00436637" w:rsidRDefault="000755D5" w:rsidP="000755D5">
            <w:pPr>
              <w:rPr>
                <w:rFonts w:ascii="Calibri Light" w:hAnsi="Calibri Light" w:cs="Times New Roman"/>
                <w:sz w:val="24"/>
                <w:szCs w:val="24"/>
              </w:rPr>
            </w:pPr>
          </w:p>
          <w:p w14:paraId="1529F18B" w14:textId="77777777" w:rsidR="000755D5" w:rsidRPr="00436637" w:rsidRDefault="000755D5" w:rsidP="000755D5">
            <w:pPr>
              <w:rPr>
                <w:rFonts w:ascii="Calibri Light" w:hAnsi="Calibri Light" w:cs="Times New Roman"/>
                <w:sz w:val="24"/>
                <w:szCs w:val="24"/>
              </w:rPr>
            </w:pPr>
          </w:p>
          <w:p w14:paraId="052420D0" w14:textId="77777777" w:rsidR="000755D5" w:rsidRPr="00436637" w:rsidRDefault="000755D5" w:rsidP="000755D5">
            <w:pPr>
              <w:rPr>
                <w:rFonts w:ascii="Calibri Light" w:hAnsi="Calibri Light" w:cs="Times New Roman"/>
                <w:sz w:val="24"/>
                <w:szCs w:val="24"/>
              </w:rPr>
            </w:pPr>
          </w:p>
          <w:p w14:paraId="560B91B2" w14:textId="77777777" w:rsidR="000755D5" w:rsidRPr="00436637" w:rsidRDefault="000755D5" w:rsidP="000755D5">
            <w:pPr>
              <w:rPr>
                <w:rFonts w:ascii="Calibri Light" w:hAnsi="Calibri Light" w:cs="Times New Roman"/>
                <w:sz w:val="24"/>
                <w:szCs w:val="24"/>
              </w:rPr>
            </w:pPr>
          </w:p>
          <w:p w14:paraId="14E1341B" w14:textId="77777777" w:rsidR="000755D5" w:rsidRPr="00436637" w:rsidRDefault="000755D5" w:rsidP="000755D5">
            <w:pPr>
              <w:rPr>
                <w:rFonts w:ascii="Calibri Light" w:hAnsi="Calibri Light" w:cs="Times New Roman"/>
                <w:sz w:val="24"/>
                <w:szCs w:val="24"/>
              </w:rPr>
            </w:pPr>
          </w:p>
          <w:p w14:paraId="1E98AC81" w14:textId="77777777" w:rsidR="000755D5" w:rsidRPr="00436637" w:rsidRDefault="000755D5" w:rsidP="000755D5">
            <w:pPr>
              <w:rPr>
                <w:rFonts w:ascii="Calibri Light" w:hAnsi="Calibri Light" w:cs="Times New Roman"/>
                <w:sz w:val="24"/>
                <w:szCs w:val="24"/>
              </w:rPr>
            </w:pPr>
          </w:p>
          <w:p w14:paraId="621E8948" w14:textId="77777777" w:rsidR="000755D5" w:rsidRPr="00436637" w:rsidRDefault="000755D5" w:rsidP="000755D5">
            <w:pPr>
              <w:rPr>
                <w:rFonts w:ascii="Calibri Light" w:hAnsi="Calibri Light" w:cs="Times New Roman"/>
                <w:sz w:val="24"/>
                <w:szCs w:val="24"/>
              </w:rPr>
            </w:pPr>
          </w:p>
          <w:p w14:paraId="488586BE" w14:textId="77777777" w:rsidR="000755D5" w:rsidRPr="00436637" w:rsidRDefault="000755D5" w:rsidP="000755D5">
            <w:pPr>
              <w:rPr>
                <w:rFonts w:ascii="Calibri Light" w:hAnsi="Calibri Light" w:cs="Times New Roman"/>
                <w:sz w:val="24"/>
                <w:szCs w:val="24"/>
              </w:rPr>
            </w:pPr>
          </w:p>
          <w:p w14:paraId="458EFCF7" w14:textId="77777777" w:rsidR="000755D5" w:rsidRPr="00436637" w:rsidRDefault="000755D5" w:rsidP="000755D5">
            <w:pPr>
              <w:rPr>
                <w:rFonts w:ascii="Calibri Light" w:hAnsi="Calibri Light" w:cs="Times New Roman"/>
                <w:sz w:val="24"/>
                <w:szCs w:val="24"/>
              </w:rPr>
            </w:pPr>
          </w:p>
          <w:p w14:paraId="198B76AF" w14:textId="77777777" w:rsidR="000755D5" w:rsidRPr="00436637" w:rsidRDefault="000755D5" w:rsidP="000755D5">
            <w:pPr>
              <w:rPr>
                <w:rFonts w:ascii="Calibri Light" w:hAnsi="Calibri Light" w:cs="Times New Roman"/>
                <w:sz w:val="24"/>
                <w:szCs w:val="24"/>
              </w:rPr>
            </w:pPr>
          </w:p>
          <w:p w14:paraId="1654E115" w14:textId="77777777" w:rsidR="000755D5" w:rsidRPr="00436637" w:rsidRDefault="000755D5" w:rsidP="000755D5">
            <w:pPr>
              <w:rPr>
                <w:rFonts w:ascii="Calibri Light" w:hAnsi="Calibri Light" w:cs="Times New Roman"/>
                <w:sz w:val="24"/>
                <w:szCs w:val="24"/>
              </w:rPr>
            </w:pPr>
          </w:p>
          <w:p w14:paraId="514B9D5F" w14:textId="77777777" w:rsidR="000755D5" w:rsidRPr="00436637" w:rsidRDefault="000755D5" w:rsidP="000755D5">
            <w:pPr>
              <w:rPr>
                <w:rFonts w:ascii="Calibri Light" w:hAnsi="Calibri Light" w:cs="Times New Roman"/>
                <w:sz w:val="24"/>
                <w:szCs w:val="24"/>
              </w:rPr>
            </w:pPr>
          </w:p>
          <w:p w14:paraId="5CE12EEF" w14:textId="77777777" w:rsidR="000755D5" w:rsidRPr="00436637" w:rsidRDefault="000755D5" w:rsidP="000755D5">
            <w:pPr>
              <w:rPr>
                <w:rFonts w:ascii="Calibri Light" w:hAnsi="Calibri Light" w:cs="Times New Roman"/>
                <w:sz w:val="24"/>
                <w:szCs w:val="24"/>
              </w:rPr>
            </w:pPr>
          </w:p>
          <w:p w14:paraId="45D27678" w14:textId="77777777" w:rsidR="000755D5" w:rsidRPr="00436637" w:rsidRDefault="000755D5" w:rsidP="000755D5">
            <w:pPr>
              <w:rPr>
                <w:rFonts w:ascii="Calibri Light" w:hAnsi="Calibri Light" w:cs="Times New Roman"/>
                <w:sz w:val="24"/>
                <w:szCs w:val="24"/>
              </w:rPr>
            </w:pPr>
          </w:p>
          <w:p w14:paraId="3617A5CC" w14:textId="77777777" w:rsidR="000755D5" w:rsidRPr="00436637" w:rsidRDefault="000755D5" w:rsidP="000755D5">
            <w:pPr>
              <w:rPr>
                <w:rFonts w:ascii="Calibri Light" w:hAnsi="Calibri Light" w:cs="Times New Roman"/>
                <w:sz w:val="24"/>
                <w:szCs w:val="24"/>
              </w:rPr>
            </w:pPr>
          </w:p>
          <w:p w14:paraId="44405289" w14:textId="77777777" w:rsidR="000755D5" w:rsidRPr="00436637" w:rsidRDefault="000755D5" w:rsidP="000755D5">
            <w:pPr>
              <w:rPr>
                <w:rFonts w:ascii="Calibri Light" w:hAnsi="Calibri Light" w:cs="Times New Roman"/>
                <w:sz w:val="24"/>
                <w:szCs w:val="24"/>
              </w:rPr>
            </w:pPr>
          </w:p>
          <w:p w14:paraId="72AB19EC" w14:textId="77777777" w:rsidR="000755D5" w:rsidRPr="00436637" w:rsidRDefault="000755D5" w:rsidP="000755D5">
            <w:pPr>
              <w:rPr>
                <w:rFonts w:ascii="Calibri Light" w:hAnsi="Calibri Light" w:cs="Times New Roman"/>
                <w:sz w:val="24"/>
                <w:szCs w:val="24"/>
              </w:rPr>
            </w:pPr>
          </w:p>
          <w:p w14:paraId="290E6FDE" w14:textId="77777777" w:rsidR="000755D5" w:rsidRPr="00436637" w:rsidRDefault="000755D5" w:rsidP="000755D5">
            <w:pPr>
              <w:rPr>
                <w:rFonts w:ascii="Calibri Light" w:hAnsi="Calibri Light" w:cs="Times New Roman"/>
                <w:sz w:val="24"/>
                <w:szCs w:val="24"/>
              </w:rPr>
            </w:pPr>
          </w:p>
          <w:p w14:paraId="29E65850" w14:textId="77777777" w:rsidR="000755D5" w:rsidRPr="00436637" w:rsidRDefault="000755D5" w:rsidP="000755D5">
            <w:pPr>
              <w:rPr>
                <w:rFonts w:ascii="Calibri Light" w:hAnsi="Calibri Light" w:cs="Times New Roman"/>
                <w:sz w:val="24"/>
                <w:szCs w:val="24"/>
              </w:rPr>
            </w:pPr>
          </w:p>
          <w:p w14:paraId="04D6C58A" w14:textId="77777777" w:rsidR="000755D5" w:rsidRPr="00436637" w:rsidRDefault="000755D5" w:rsidP="000755D5">
            <w:pPr>
              <w:rPr>
                <w:rFonts w:ascii="Calibri Light" w:hAnsi="Calibri Light" w:cs="Times New Roman"/>
                <w:sz w:val="24"/>
                <w:szCs w:val="24"/>
              </w:rPr>
            </w:pPr>
          </w:p>
          <w:p w14:paraId="3E64F5C2" w14:textId="77777777" w:rsidR="000755D5" w:rsidRPr="00436637" w:rsidRDefault="000755D5" w:rsidP="000755D5">
            <w:pPr>
              <w:rPr>
                <w:rFonts w:ascii="Calibri Light" w:hAnsi="Calibri Light" w:cs="Times New Roman"/>
                <w:sz w:val="24"/>
                <w:szCs w:val="24"/>
              </w:rPr>
            </w:pPr>
          </w:p>
          <w:p w14:paraId="4234D6EA" w14:textId="77777777" w:rsidR="000755D5" w:rsidRPr="00436637" w:rsidRDefault="000755D5" w:rsidP="000755D5">
            <w:pPr>
              <w:rPr>
                <w:rFonts w:ascii="Calibri Light" w:hAnsi="Calibri Light" w:cs="Times New Roman"/>
                <w:sz w:val="24"/>
                <w:szCs w:val="24"/>
              </w:rPr>
            </w:pPr>
          </w:p>
          <w:p w14:paraId="002594C5" w14:textId="77777777" w:rsidR="000755D5" w:rsidRPr="00436637" w:rsidRDefault="000755D5" w:rsidP="000755D5">
            <w:pPr>
              <w:rPr>
                <w:rFonts w:ascii="Calibri Light" w:hAnsi="Calibri Light" w:cs="Times New Roman"/>
                <w:sz w:val="24"/>
                <w:szCs w:val="24"/>
              </w:rPr>
            </w:pPr>
          </w:p>
          <w:p w14:paraId="3CC9012A" w14:textId="77777777" w:rsidR="000755D5" w:rsidRPr="00436637" w:rsidRDefault="000755D5" w:rsidP="000755D5">
            <w:pPr>
              <w:rPr>
                <w:rFonts w:ascii="Calibri Light" w:hAnsi="Calibri Light" w:cs="Times New Roman"/>
                <w:sz w:val="24"/>
                <w:szCs w:val="24"/>
              </w:rPr>
            </w:pPr>
          </w:p>
          <w:p w14:paraId="063E798F" w14:textId="77777777" w:rsidR="000755D5" w:rsidRPr="00436637" w:rsidRDefault="000755D5" w:rsidP="000755D5">
            <w:pPr>
              <w:rPr>
                <w:rFonts w:ascii="Calibri Light" w:hAnsi="Calibri Light" w:cs="Times New Roman"/>
                <w:sz w:val="24"/>
                <w:szCs w:val="24"/>
              </w:rPr>
            </w:pPr>
          </w:p>
          <w:p w14:paraId="25CA27E3" w14:textId="77777777" w:rsidR="000755D5" w:rsidRPr="00436637" w:rsidRDefault="000755D5" w:rsidP="000755D5">
            <w:pPr>
              <w:rPr>
                <w:rFonts w:ascii="Calibri Light" w:hAnsi="Calibri Light" w:cs="Times New Roman"/>
                <w:sz w:val="24"/>
                <w:szCs w:val="24"/>
              </w:rPr>
            </w:pPr>
          </w:p>
          <w:p w14:paraId="5768E723" w14:textId="77777777" w:rsidR="000755D5" w:rsidRPr="00436637" w:rsidRDefault="000755D5" w:rsidP="000755D5">
            <w:pPr>
              <w:rPr>
                <w:rFonts w:ascii="Calibri Light" w:hAnsi="Calibri Light" w:cs="Times New Roman"/>
                <w:sz w:val="24"/>
                <w:szCs w:val="24"/>
              </w:rPr>
            </w:pPr>
          </w:p>
          <w:p w14:paraId="6E7801FA" w14:textId="77777777" w:rsidR="000755D5" w:rsidRPr="00436637" w:rsidRDefault="000755D5" w:rsidP="000755D5">
            <w:pPr>
              <w:rPr>
                <w:rFonts w:ascii="Calibri Light" w:hAnsi="Calibri Light" w:cs="Times New Roman"/>
                <w:sz w:val="24"/>
                <w:szCs w:val="24"/>
              </w:rPr>
            </w:pPr>
          </w:p>
          <w:p w14:paraId="0CF0D2FA" w14:textId="77777777" w:rsidR="000755D5" w:rsidRPr="00436637" w:rsidRDefault="000755D5" w:rsidP="000755D5">
            <w:pPr>
              <w:rPr>
                <w:rFonts w:ascii="Calibri Light" w:hAnsi="Calibri Light" w:cs="Times New Roman"/>
                <w:sz w:val="24"/>
                <w:szCs w:val="24"/>
              </w:rPr>
            </w:pPr>
          </w:p>
          <w:p w14:paraId="0DDA7DBE" w14:textId="77777777" w:rsidR="000755D5" w:rsidRPr="00436637" w:rsidRDefault="000755D5" w:rsidP="000755D5">
            <w:pPr>
              <w:rPr>
                <w:rFonts w:ascii="Calibri Light" w:hAnsi="Calibri Light" w:cs="Times New Roman"/>
                <w:sz w:val="24"/>
                <w:szCs w:val="24"/>
              </w:rPr>
            </w:pPr>
          </w:p>
          <w:p w14:paraId="121688FD" w14:textId="77777777" w:rsidR="000755D5" w:rsidRPr="00436637" w:rsidRDefault="000755D5" w:rsidP="000755D5">
            <w:pPr>
              <w:rPr>
                <w:rFonts w:ascii="Calibri Light" w:hAnsi="Calibri Light" w:cs="Times New Roman"/>
                <w:sz w:val="24"/>
                <w:szCs w:val="24"/>
              </w:rPr>
            </w:pPr>
          </w:p>
          <w:p w14:paraId="059216C6" w14:textId="77777777" w:rsidR="000755D5" w:rsidRPr="00436637" w:rsidRDefault="000755D5" w:rsidP="000755D5">
            <w:pPr>
              <w:rPr>
                <w:rFonts w:ascii="Calibri Light" w:hAnsi="Calibri Light" w:cs="Times New Roman"/>
                <w:sz w:val="24"/>
                <w:szCs w:val="24"/>
              </w:rPr>
            </w:pPr>
          </w:p>
          <w:p w14:paraId="50805AA2" w14:textId="77777777" w:rsidR="000755D5" w:rsidRPr="00436637" w:rsidRDefault="000755D5" w:rsidP="000755D5">
            <w:pPr>
              <w:rPr>
                <w:rFonts w:ascii="Calibri Light" w:hAnsi="Calibri Light" w:cs="Times New Roman"/>
                <w:sz w:val="24"/>
                <w:szCs w:val="24"/>
              </w:rPr>
            </w:pPr>
          </w:p>
          <w:p w14:paraId="6721D53C" w14:textId="77777777" w:rsidR="000755D5" w:rsidRPr="00436637" w:rsidRDefault="000755D5" w:rsidP="000755D5">
            <w:pPr>
              <w:rPr>
                <w:rFonts w:ascii="Calibri Light" w:hAnsi="Calibri Light" w:cs="Times New Roman"/>
                <w:sz w:val="24"/>
                <w:szCs w:val="24"/>
              </w:rPr>
            </w:pPr>
          </w:p>
          <w:p w14:paraId="17FE5D94" w14:textId="77777777" w:rsidR="000755D5" w:rsidRPr="00436637" w:rsidRDefault="000755D5" w:rsidP="000755D5">
            <w:pPr>
              <w:rPr>
                <w:rFonts w:ascii="Calibri Light" w:hAnsi="Calibri Light" w:cs="Times New Roman"/>
                <w:sz w:val="24"/>
                <w:szCs w:val="24"/>
              </w:rPr>
            </w:pPr>
          </w:p>
          <w:p w14:paraId="1458B722" w14:textId="77777777" w:rsidR="000755D5" w:rsidRPr="00436637" w:rsidRDefault="000755D5" w:rsidP="000755D5">
            <w:pPr>
              <w:rPr>
                <w:rFonts w:ascii="Calibri Light" w:hAnsi="Calibri Light" w:cs="Times New Roman"/>
                <w:sz w:val="24"/>
                <w:szCs w:val="24"/>
              </w:rPr>
            </w:pPr>
          </w:p>
          <w:p w14:paraId="2A7647F4"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T</w:t>
            </w:r>
            <w:r w:rsidRPr="00436637">
              <w:rPr>
                <w:rFonts w:ascii="Calibri Light" w:hAnsi="Calibri Light" w:cs="Times New Roman"/>
                <w:sz w:val="24"/>
                <w:szCs w:val="24"/>
              </w:rPr>
              <w:br/>
              <w:t>R</w:t>
            </w:r>
            <w:r w:rsidRPr="00436637">
              <w:rPr>
                <w:rFonts w:ascii="Calibri Light" w:hAnsi="Calibri Light" w:cs="Times New Roman"/>
                <w:sz w:val="24"/>
                <w:szCs w:val="24"/>
              </w:rPr>
              <w:br/>
              <w:t>A</w:t>
            </w:r>
            <w:r w:rsidRPr="00436637">
              <w:rPr>
                <w:rFonts w:ascii="Calibri Light" w:hAnsi="Calibri Light" w:cs="Times New Roman"/>
                <w:sz w:val="24"/>
                <w:szCs w:val="24"/>
              </w:rPr>
              <w:br/>
              <w:t>V</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16B322C0" w14:textId="77777777" w:rsidR="000755D5" w:rsidRPr="00436637" w:rsidRDefault="000755D5" w:rsidP="000755D5">
            <w:pPr>
              <w:rPr>
                <w:rFonts w:ascii="Calibri Light" w:hAnsi="Calibri Light" w:cs="Times New Roman"/>
                <w:sz w:val="24"/>
                <w:szCs w:val="24"/>
              </w:rPr>
            </w:pPr>
          </w:p>
          <w:p w14:paraId="7148E1AF" w14:textId="77777777" w:rsidR="000755D5" w:rsidRPr="00436637" w:rsidRDefault="000755D5" w:rsidP="000755D5">
            <w:pPr>
              <w:rPr>
                <w:rFonts w:ascii="Calibri Light" w:hAnsi="Calibri Light" w:cs="Times New Roman"/>
                <w:sz w:val="24"/>
                <w:szCs w:val="24"/>
              </w:rPr>
            </w:pPr>
          </w:p>
          <w:p w14:paraId="1406F0C9" w14:textId="77777777" w:rsidR="000755D5" w:rsidRPr="00436637" w:rsidRDefault="000755D5" w:rsidP="000755D5">
            <w:pPr>
              <w:rPr>
                <w:rFonts w:ascii="Calibri Light" w:hAnsi="Calibri Light" w:cs="Times New Roman"/>
                <w:sz w:val="24"/>
                <w:szCs w:val="24"/>
              </w:rPr>
            </w:pPr>
          </w:p>
          <w:p w14:paraId="69500C62" w14:textId="77777777" w:rsidR="000755D5" w:rsidRPr="00436637" w:rsidRDefault="000755D5" w:rsidP="000755D5">
            <w:pPr>
              <w:rPr>
                <w:rFonts w:ascii="Calibri Light" w:hAnsi="Calibri Light" w:cs="Times New Roman"/>
                <w:sz w:val="24"/>
                <w:szCs w:val="24"/>
              </w:rPr>
            </w:pPr>
          </w:p>
          <w:p w14:paraId="3EF802BD" w14:textId="77777777" w:rsidR="000755D5" w:rsidRPr="00436637" w:rsidRDefault="000755D5" w:rsidP="000755D5">
            <w:pPr>
              <w:rPr>
                <w:rFonts w:ascii="Calibri Light" w:hAnsi="Calibri Light" w:cs="Times New Roman"/>
                <w:sz w:val="24"/>
                <w:szCs w:val="24"/>
              </w:rPr>
            </w:pPr>
          </w:p>
          <w:p w14:paraId="4B8DDF28" w14:textId="77777777" w:rsidR="000755D5" w:rsidRPr="00436637" w:rsidRDefault="000755D5" w:rsidP="000755D5">
            <w:pPr>
              <w:rPr>
                <w:rFonts w:ascii="Calibri Light" w:hAnsi="Calibri Light" w:cs="Times New Roman"/>
                <w:sz w:val="24"/>
                <w:szCs w:val="24"/>
              </w:rPr>
            </w:pPr>
          </w:p>
          <w:p w14:paraId="1CB6DAD9" w14:textId="77777777" w:rsidR="000755D5" w:rsidRPr="00436637" w:rsidRDefault="000755D5" w:rsidP="000755D5">
            <w:pPr>
              <w:rPr>
                <w:rFonts w:ascii="Calibri Light" w:hAnsi="Calibri Light" w:cs="Times New Roman"/>
                <w:sz w:val="24"/>
                <w:szCs w:val="24"/>
              </w:rPr>
            </w:pPr>
          </w:p>
          <w:p w14:paraId="2DF67E17" w14:textId="77777777" w:rsidR="000755D5" w:rsidRPr="00436637" w:rsidRDefault="000755D5" w:rsidP="000755D5">
            <w:pPr>
              <w:rPr>
                <w:rFonts w:ascii="Calibri Light" w:hAnsi="Calibri Light" w:cs="Times New Roman"/>
                <w:sz w:val="24"/>
                <w:szCs w:val="24"/>
              </w:rPr>
            </w:pPr>
          </w:p>
          <w:p w14:paraId="6450083A" w14:textId="77777777" w:rsidR="000755D5" w:rsidRPr="00436637" w:rsidRDefault="000755D5" w:rsidP="000755D5">
            <w:pPr>
              <w:rPr>
                <w:rFonts w:ascii="Calibri Light" w:hAnsi="Calibri Light" w:cs="Times New Roman"/>
                <w:sz w:val="24"/>
                <w:szCs w:val="24"/>
              </w:rPr>
            </w:pPr>
          </w:p>
          <w:p w14:paraId="6D588B09" w14:textId="77777777" w:rsidR="000755D5" w:rsidRPr="00436637" w:rsidRDefault="000755D5" w:rsidP="000755D5">
            <w:pPr>
              <w:rPr>
                <w:rFonts w:ascii="Calibri Light" w:hAnsi="Calibri Light" w:cs="Times New Roman"/>
                <w:sz w:val="24"/>
                <w:szCs w:val="24"/>
              </w:rPr>
            </w:pPr>
          </w:p>
          <w:p w14:paraId="78DABCAC" w14:textId="77777777" w:rsidR="000755D5" w:rsidRPr="00436637" w:rsidRDefault="000755D5" w:rsidP="000755D5">
            <w:pPr>
              <w:rPr>
                <w:rFonts w:ascii="Calibri Light" w:hAnsi="Calibri Light" w:cs="Times New Roman"/>
                <w:sz w:val="24"/>
                <w:szCs w:val="24"/>
              </w:rPr>
            </w:pPr>
          </w:p>
          <w:p w14:paraId="7A84FB9B" w14:textId="77777777" w:rsidR="000755D5" w:rsidRPr="00436637" w:rsidRDefault="000755D5" w:rsidP="000755D5">
            <w:pPr>
              <w:rPr>
                <w:rFonts w:ascii="Calibri Light" w:hAnsi="Calibri Light" w:cs="Times New Roman"/>
                <w:sz w:val="24"/>
                <w:szCs w:val="24"/>
              </w:rPr>
            </w:pPr>
          </w:p>
          <w:p w14:paraId="5AB56384" w14:textId="77777777" w:rsidR="000755D5" w:rsidRPr="00436637" w:rsidRDefault="000755D5" w:rsidP="000755D5">
            <w:pPr>
              <w:rPr>
                <w:rFonts w:ascii="Calibri Light" w:hAnsi="Calibri Light" w:cs="Times New Roman"/>
                <w:sz w:val="24"/>
                <w:szCs w:val="24"/>
              </w:rPr>
            </w:pPr>
          </w:p>
          <w:p w14:paraId="7BB7A2AE" w14:textId="77777777" w:rsidR="000755D5" w:rsidRPr="00436637" w:rsidRDefault="000755D5" w:rsidP="000755D5">
            <w:pPr>
              <w:rPr>
                <w:rFonts w:ascii="Calibri Light" w:hAnsi="Calibri Light" w:cs="Times New Roman"/>
                <w:sz w:val="24"/>
                <w:szCs w:val="24"/>
              </w:rPr>
            </w:pPr>
          </w:p>
          <w:p w14:paraId="4EE8E459" w14:textId="77777777" w:rsidR="000755D5" w:rsidRPr="00436637" w:rsidRDefault="000755D5" w:rsidP="000755D5">
            <w:pPr>
              <w:rPr>
                <w:rFonts w:ascii="Calibri Light" w:hAnsi="Calibri Light" w:cs="Times New Roman"/>
                <w:sz w:val="24"/>
                <w:szCs w:val="24"/>
              </w:rPr>
            </w:pPr>
          </w:p>
          <w:p w14:paraId="578CFCFA" w14:textId="77777777" w:rsidR="000755D5" w:rsidRPr="00436637" w:rsidRDefault="000755D5" w:rsidP="000755D5">
            <w:pPr>
              <w:rPr>
                <w:rFonts w:ascii="Calibri Light" w:hAnsi="Calibri Light" w:cs="Times New Roman"/>
                <w:sz w:val="24"/>
                <w:szCs w:val="24"/>
              </w:rPr>
            </w:pPr>
          </w:p>
          <w:p w14:paraId="56D1EA12" w14:textId="77777777" w:rsidR="000755D5" w:rsidRPr="00436637" w:rsidRDefault="000755D5" w:rsidP="000755D5">
            <w:pPr>
              <w:rPr>
                <w:rFonts w:ascii="Calibri Light" w:hAnsi="Calibri Light" w:cs="Times New Roman"/>
                <w:sz w:val="24"/>
                <w:szCs w:val="24"/>
              </w:rPr>
            </w:pPr>
          </w:p>
          <w:p w14:paraId="4E0D99EB" w14:textId="77777777" w:rsidR="000755D5" w:rsidRPr="00436637" w:rsidRDefault="000755D5" w:rsidP="000755D5">
            <w:pPr>
              <w:rPr>
                <w:rFonts w:ascii="Calibri Light" w:hAnsi="Calibri Light" w:cs="Times New Roman"/>
                <w:sz w:val="24"/>
                <w:szCs w:val="24"/>
              </w:rPr>
            </w:pPr>
          </w:p>
          <w:p w14:paraId="7AD69CFE" w14:textId="77777777" w:rsidR="000755D5" w:rsidRPr="00436637" w:rsidRDefault="000755D5" w:rsidP="000755D5">
            <w:pPr>
              <w:rPr>
                <w:rFonts w:ascii="Calibri Light" w:hAnsi="Calibri Light" w:cs="Times New Roman"/>
                <w:sz w:val="24"/>
                <w:szCs w:val="24"/>
              </w:rPr>
            </w:pPr>
          </w:p>
          <w:p w14:paraId="1651A733" w14:textId="77777777" w:rsidR="000755D5" w:rsidRPr="00436637" w:rsidRDefault="000755D5" w:rsidP="000755D5">
            <w:pPr>
              <w:rPr>
                <w:rFonts w:ascii="Calibri Light" w:hAnsi="Calibri Light" w:cs="Times New Roman"/>
                <w:sz w:val="24"/>
                <w:szCs w:val="24"/>
              </w:rPr>
            </w:pPr>
          </w:p>
          <w:p w14:paraId="55880ACB" w14:textId="77777777" w:rsidR="000755D5" w:rsidRPr="00436637" w:rsidRDefault="000755D5" w:rsidP="000755D5">
            <w:pPr>
              <w:rPr>
                <w:rFonts w:ascii="Calibri Light" w:hAnsi="Calibri Light" w:cs="Times New Roman"/>
                <w:sz w:val="24"/>
                <w:szCs w:val="24"/>
              </w:rPr>
            </w:pPr>
          </w:p>
          <w:p w14:paraId="5F130195" w14:textId="77777777" w:rsidR="000755D5" w:rsidRPr="00436637" w:rsidRDefault="000755D5" w:rsidP="000755D5">
            <w:pPr>
              <w:rPr>
                <w:rFonts w:ascii="Calibri Light" w:hAnsi="Calibri Light" w:cs="Times New Roman"/>
                <w:sz w:val="24"/>
                <w:szCs w:val="24"/>
              </w:rPr>
            </w:pPr>
          </w:p>
          <w:p w14:paraId="7730AA49" w14:textId="77777777" w:rsidR="000755D5" w:rsidRPr="00436637" w:rsidRDefault="000755D5" w:rsidP="000755D5">
            <w:pPr>
              <w:rPr>
                <w:rFonts w:ascii="Calibri Light" w:hAnsi="Calibri Light" w:cs="Times New Roman"/>
                <w:sz w:val="24"/>
                <w:szCs w:val="24"/>
              </w:rPr>
            </w:pPr>
          </w:p>
          <w:p w14:paraId="2101A7B6" w14:textId="77777777" w:rsidR="000755D5" w:rsidRPr="00436637" w:rsidRDefault="000755D5" w:rsidP="000755D5">
            <w:pPr>
              <w:rPr>
                <w:rFonts w:ascii="Calibri Light" w:hAnsi="Calibri Light" w:cs="Times New Roman"/>
                <w:sz w:val="24"/>
                <w:szCs w:val="24"/>
              </w:rPr>
            </w:pPr>
          </w:p>
          <w:p w14:paraId="578BA7E3" w14:textId="77777777" w:rsidR="000755D5" w:rsidRPr="00436637" w:rsidRDefault="000755D5" w:rsidP="000755D5">
            <w:pPr>
              <w:rPr>
                <w:rFonts w:ascii="Calibri Light" w:hAnsi="Calibri Light" w:cs="Times New Roman"/>
                <w:sz w:val="24"/>
                <w:szCs w:val="24"/>
              </w:rPr>
            </w:pPr>
          </w:p>
          <w:p w14:paraId="23B4A734" w14:textId="77777777" w:rsidR="000755D5" w:rsidRPr="00436637" w:rsidRDefault="000755D5" w:rsidP="000755D5">
            <w:pPr>
              <w:rPr>
                <w:rFonts w:ascii="Calibri Light" w:hAnsi="Calibri Light" w:cs="Times New Roman"/>
                <w:sz w:val="24"/>
                <w:szCs w:val="24"/>
              </w:rPr>
            </w:pPr>
          </w:p>
          <w:p w14:paraId="647F3368"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T</w:t>
            </w:r>
            <w:r w:rsidRPr="00436637">
              <w:rPr>
                <w:rFonts w:ascii="Calibri Light" w:hAnsi="Calibri Light" w:cs="Times New Roman"/>
                <w:sz w:val="24"/>
                <w:szCs w:val="24"/>
              </w:rPr>
              <w:br/>
              <w:t>R</w:t>
            </w:r>
            <w:r w:rsidRPr="00436637">
              <w:rPr>
                <w:rFonts w:ascii="Calibri Light" w:hAnsi="Calibri Light" w:cs="Times New Roman"/>
                <w:sz w:val="24"/>
                <w:szCs w:val="24"/>
              </w:rPr>
              <w:br/>
              <w:t>A</w:t>
            </w:r>
            <w:r w:rsidRPr="00436637">
              <w:rPr>
                <w:rFonts w:ascii="Calibri Light" w:hAnsi="Calibri Light" w:cs="Times New Roman"/>
                <w:sz w:val="24"/>
                <w:szCs w:val="24"/>
              </w:rPr>
              <w:br/>
              <w:t>V</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7EE3FB7D" w14:textId="77777777" w:rsidR="000755D5" w:rsidRPr="00436637" w:rsidRDefault="000755D5" w:rsidP="000755D5">
            <w:pPr>
              <w:rPr>
                <w:rFonts w:ascii="Calibri Light" w:hAnsi="Calibri Light" w:cs="Times New Roman"/>
                <w:sz w:val="24"/>
                <w:szCs w:val="24"/>
              </w:rPr>
            </w:pPr>
          </w:p>
          <w:p w14:paraId="0B33DB08" w14:textId="77777777" w:rsidR="000755D5" w:rsidRPr="00436637" w:rsidRDefault="000755D5" w:rsidP="000755D5">
            <w:pPr>
              <w:rPr>
                <w:rFonts w:ascii="Calibri Light" w:hAnsi="Calibri Light" w:cs="Times New Roman"/>
                <w:sz w:val="24"/>
                <w:szCs w:val="24"/>
              </w:rPr>
            </w:pPr>
          </w:p>
          <w:p w14:paraId="5F6675AE" w14:textId="77777777" w:rsidR="000755D5" w:rsidRPr="00436637" w:rsidRDefault="000755D5" w:rsidP="000755D5">
            <w:pPr>
              <w:rPr>
                <w:rFonts w:ascii="Calibri Light" w:hAnsi="Calibri Light" w:cs="Times New Roman"/>
                <w:sz w:val="24"/>
                <w:szCs w:val="24"/>
              </w:rPr>
            </w:pPr>
          </w:p>
          <w:p w14:paraId="78BD81C1" w14:textId="77777777" w:rsidR="000755D5" w:rsidRPr="00436637" w:rsidRDefault="000755D5" w:rsidP="000755D5">
            <w:pPr>
              <w:rPr>
                <w:rFonts w:ascii="Calibri Light" w:hAnsi="Calibri Light" w:cs="Times New Roman"/>
                <w:sz w:val="24"/>
                <w:szCs w:val="24"/>
              </w:rPr>
            </w:pPr>
          </w:p>
          <w:p w14:paraId="1927B862" w14:textId="77777777" w:rsidR="000755D5" w:rsidRPr="00436637" w:rsidRDefault="000755D5" w:rsidP="000755D5">
            <w:pPr>
              <w:rPr>
                <w:rFonts w:ascii="Calibri Light" w:hAnsi="Calibri Light" w:cs="Times New Roman"/>
                <w:sz w:val="24"/>
                <w:szCs w:val="24"/>
              </w:rPr>
            </w:pPr>
          </w:p>
          <w:p w14:paraId="23D95767" w14:textId="77777777" w:rsidR="000755D5" w:rsidRPr="00436637" w:rsidRDefault="000755D5" w:rsidP="000755D5">
            <w:pPr>
              <w:rPr>
                <w:rFonts w:ascii="Calibri Light" w:hAnsi="Calibri Light" w:cs="Times New Roman"/>
                <w:sz w:val="24"/>
                <w:szCs w:val="24"/>
              </w:rPr>
            </w:pPr>
          </w:p>
          <w:p w14:paraId="63FACF0D" w14:textId="77777777" w:rsidR="000755D5" w:rsidRPr="00436637" w:rsidRDefault="000755D5" w:rsidP="000755D5">
            <w:pPr>
              <w:rPr>
                <w:rFonts w:ascii="Calibri Light" w:hAnsi="Calibri Light" w:cs="Times New Roman"/>
                <w:sz w:val="24"/>
                <w:szCs w:val="24"/>
              </w:rPr>
            </w:pPr>
          </w:p>
          <w:p w14:paraId="27E60E40" w14:textId="77777777" w:rsidR="000755D5" w:rsidRPr="00436637" w:rsidRDefault="000755D5" w:rsidP="000755D5">
            <w:pPr>
              <w:rPr>
                <w:rFonts w:ascii="Calibri Light" w:hAnsi="Calibri Light" w:cs="Times New Roman"/>
                <w:sz w:val="24"/>
                <w:szCs w:val="24"/>
              </w:rPr>
            </w:pPr>
          </w:p>
          <w:p w14:paraId="3FBD6FA3" w14:textId="77777777" w:rsidR="000755D5" w:rsidRPr="00436637" w:rsidRDefault="000755D5" w:rsidP="000755D5">
            <w:pPr>
              <w:rPr>
                <w:rFonts w:ascii="Calibri Light" w:hAnsi="Calibri Light" w:cs="Times New Roman"/>
                <w:sz w:val="24"/>
                <w:szCs w:val="24"/>
              </w:rPr>
            </w:pPr>
          </w:p>
          <w:p w14:paraId="61709781" w14:textId="77777777" w:rsidR="000755D5" w:rsidRPr="00436637" w:rsidRDefault="000755D5" w:rsidP="000755D5">
            <w:pPr>
              <w:rPr>
                <w:rFonts w:ascii="Calibri Light" w:hAnsi="Calibri Light" w:cs="Times New Roman"/>
                <w:sz w:val="24"/>
                <w:szCs w:val="24"/>
              </w:rPr>
            </w:pPr>
          </w:p>
          <w:p w14:paraId="37712128" w14:textId="77777777" w:rsidR="000755D5" w:rsidRPr="00436637" w:rsidRDefault="000755D5" w:rsidP="000755D5">
            <w:pPr>
              <w:rPr>
                <w:rFonts w:ascii="Calibri Light" w:hAnsi="Calibri Light" w:cs="Times New Roman"/>
                <w:sz w:val="24"/>
                <w:szCs w:val="24"/>
              </w:rPr>
            </w:pPr>
          </w:p>
          <w:p w14:paraId="0A11C796" w14:textId="77777777" w:rsidR="000755D5" w:rsidRPr="00436637" w:rsidRDefault="000755D5" w:rsidP="000755D5">
            <w:pPr>
              <w:rPr>
                <w:rFonts w:ascii="Calibri Light" w:hAnsi="Calibri Light" w:cs="Times New Roman"/>
                <w:sz w:val="24"/>
                <w:szCs w:val="24"/>
              </w:rPr>
            </w:pPr>
          </w:p>
          <w:p w14:paraId="672286FA" w14:textId="77777777" w:rsidR="000755D5" w:rsidRPr="00436637" w:rsidRDefault="000755D5" w:rsidP="000755D5">
            <w:pPr>
              <w:rPr>
                <w:rFonts w:ascii="Calibri Light" w:hAnsi="Calibri Light" w:cs="Times New Roman"/>
                <w:sz w:val="24"/>
                <w:szCs w:val="24"/>
              </w:rPr>
            </w:pPr>
          </w:p>
          <w:p w14:paraId="32A11B95" w14:textId="77777777" w:rsidR="000755D5" w:rsidRPr="00436637" w:rsidRDefault="000755D5" w:rsidP="000755D5">
            <w:pPr>
              <w:rPr>
                <w:rFonts w:ascii="Calibri Light" w:hAnsi="Calibri Light" w:cs="Times New Roman"/>
                <w:sz w:val="24"/>
                <w:szCs w:val="24"/>
              </w:rPr>
            </w:pPr>
          </w:p>
          <w:p w14:paraId="69ABF925" w14:textId="77777777" w:rsidR="000755D5" w:rsidRPr="00436637" w:rsidRDefault="000755D5" w:rsidP="000755D5">
            <w:pPr>
              <w:rPr>
                <w:rFonts w:ascii="Calibri Light" w:hAnsi="Calibri Light" w:cs="Times New Roman"/>
                <w:sz w:val="24"/>
                <w:szCs w:val="24"/>
              </w:rPr>
            </w:pPr>
          </w:p>
          <w:p w14:paraId="0581EE5D" w14:textId="77777777" w:rsidR="000755D5" w:rsidRPr="00436637" w:rsidRDefault="000755D5" w:rsidP="000755D5">
            <w:pPr>
              <w:rPr>
                <w:rFonts w:ascii="Calibri Light" w:hAnsi="Calibri Light" w:cs="Times New Roman"/>
                <w:sz w:val="24"/>
                <w:szCs w:val="24"/>
              </w:rPr>
            </w:pPr>
          </w:p>
          <w:p w14:paraId="64A22B2B" w14:textId="77777777" w:rsidR="000755D5" w:rsidRPr="00436637" w:rsidRDefault="000755D5" w:rsidP="000755D5">
            <w:pPr>
              <w:rPr>
                <w:rFonts w:ascii="Calibri Light" w:hAnsi="Calibri Light" w:cs="Times New Roman"/>
                <w:sz w:val="24"/>
                <w:szCs w:val="24"/>
              </w:rPr>
            </w:pPr>
          </w:p>
          <w:p w14:paraId="3C5EF21A" w14:textId="77777777" w:rsidR="000755D5" w:rsidRPr="00436637" w:rsidRDefault="000755D5" w:rsidP="000755D5">
            <w:pPr>
              <w:rPr>
                <w:rFonts w:ascii="Calibri Light" w:hAnsi="Calibri Light" w:cs="Times New Roman"/>
                <w:sz w:val="24"/>
                <w:szCs w:val="24"/>
              </w:rPr>
            </w:pPr>
          </w:p>
          <w:p w14:paraId="217AB55A" w14:textId="77777777" w:rsidR="000755D5" w:rsidRPr="00436637" w:rsidRDefault="000755D5" w:rsidP="000755D5">
            <w:pPr>
              <w:rPr>
                <w:rFonts w:ascii="Calibri Light" w:hAnsi="Calibri Light" w:cs="Times New Roman"/>
                <w:sz w:val="24"/>
                <w:szCs w:val="24"/>
              </w:rPr>
            </w:pPr>
          </w:p>
          <w:p w14:paraId="7B8BF25E" w14:textId="77777777" w:rsidR="000755D5" w:rsidRPr="00436637" w:rsidRDefault="000755D5" w:rsidP="000755D5">
            <w:pPr>
              <w:rPr>
                <w:rFonts w:ascii="Calibri Light" w:hAnsi="Calibri Light" w:cs="Times New Roman"/>
                <w:sz w:val="24"/>
                <w:szCs w:val="24"/>
              </w:rPr>
            </w:pPr>
          </w:p>
          <w:p w14:paraId="42DDF496" w14:textId="77777777" w:rsidR="000755D5" w:rsidRPr="00436637" w:rsidRDefault="000755D5" w:rsidP="000755D5">
            <w:pPr>
              <w:rPr>
                <w:rFonts w:ascii="Calibri Light" w:hAnsi="Calibri Light" w:cs="Times New Roman"/>
                <w:sz w:val="24"/>
                <w:szCs w:val="24"/>
              </w:rPr>
            </w:pPr>
          </w:p>
          <w:p w14:paraId="57FD02D2" w14:textId="77777777" w:rsidR="000755D5" w:rsidRPr="00436637" w:rsidRDefault="000755D5" w:rsidP="000755D5">
            <w:pPr>
              <w:rPr>
                <w:rFonts w:ascii="Calibri Light" w:hAnsi="Calibri Light" w:cs="Times New Roman"/>
                <w:sz w:val="24"/>
                <w:szCs w:val="24"/>
              </w:rPr>
            </w:pPr>
          </w:p>
          <w:p w14:paraId="20621473" w14:textId="77777777" w:rsidR="000755D5" w:rsidRPr="00436637" w:rsidRDefault="000755D5" w:rsidP="000755D5">
            <w:pPr>
              <w:rPr>
                <w:rFonts w:ascii="Calibri Light" w:hAnsi="Calibri Light" w:cs="Times New Roman"/>
                <w:sz w:val="24"/>
                <w:szCs w:val="24"/>
              </w:rPr>
            </w:pPr>
          </w:p>
          <w:p w14:paraId="6DB7314D"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V</w:t>
            </w:r>
            <w:r w:rsidRPr="00436637">
              <w:rPr>
                <w:rFonts w:ascii="Calibri Light" w:hAnsi="Calibri Light" w:cs="Times New Roman"/>
                <w:sz w:val="24"/>
                <w:szCs w:val="24"/>
              </w:rPr>
              <w:br/>
              <w:t>I</w:t>
            </w:r>
            <w:r w:rsidRPr="00436637">
              <w:rPr>
                <w:rFonts w:ascii="Calibri Light" w:hAnsi="Calibri Light" w:cs="Times New Roman"/>
                <w:sz w:val="24"/>
                <w:szCs w:val="24"/>
              </w:rPr>
              <w:br/>
              <w:t>B</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27EB59A6" w14:textId="77777777" w:rsidR="000755D5" w:rsidRPr="00436637" w:rsidRDefault="000755D5" w:rsidP="000755D5">
            <w:pPr>
              <w:rPr>
                <w:rFonts w:ascii="Calibri Light" w:hAnsi="Calibri Light" w:cs="Times New Roman"/>
                <w:sz w:val="24"/>
                <w:szCs w:val="24"/>
              </w:rPr>
            </w:pPr>
          </w:p>
          <w:p w14:paraId="0ADB06C1" w14:textId="77777777" w:rsidR="000755D5" w:rsidRPr="00436637" w:rsidRDefault="000755D5" w:rsidP="000755D5">
            <w:pPr>
              <w:rPr>
                <w:rFonts w:ascii="Calibri Light" w:hAnsi="Calibri Light" w:cs="Times New Roman"/>
                <w:sz w:val="24"/>
                <w:szCs w:val="24"/>
              </w:rPr>
            </w:pPr>
          </w:p>
          <w:p w14:paraId="0F9EDE9A" w14:textId="77777777" w:rsidR="000755D5" w:rsidRPr="00436637" w:rsidRDefault="000755D5" w:rsidP="000755D5">
            <w:pPr>
              <w:rPr>
                <w:rFonts w:ascii="Calibri Light" w:hAnsi="Calibri Light" w:cs="Times New Roman"/>
                <w:sz w:val="24"/>
                <w:szCs w:val="24"/>
              </w:rPr>
            </w:pPr>
          </w:p>
          <w:p w14:paraId="5CCE6E2B" w14:textId="77777777" w:rsidR="000755D5" w:rsidRPr="00436637" w:rsidRDefault="000755D5" w:rsidP="000755D5">
            <w:pPr>
              <w:rPr>
                <w:rFonts w:ascii="Calibri Light" w:hAnsi="Calibri Light" w:cs="Times New Roman"/>
                <w:sz w:val="24"/>
                <w:szCs w:val="24"/>
              </w:rPr>
            </w:pPr>
          </w:p>
          <w:p w14:paraId="7665589C" w14:textId="77777777" w:rsidR="000755D5" w:rsidRPr="00436637" w:rsidRDefault="000755D5" w:rsidP="000755D5">
            <w:pPr>
              <w:rPr>
                <w:rFonts w:ascii="Calibri Light" w:hAnsi="Calibri Light" w:cs="Times New Roman"/>
                <w:sz w:val="24"/>
                <w:szCs w:val="24"/>
              </w:rPr>
            </w:pPr>
          </w:p>
          <w:p w14:paraId="29055594" w14:textId="77777777" w:rsidR="000755D5" w:rsidRPr="00436637" w:rsidRDefault="000755D5" w:rsidP="000755D5">
            <w:pPr>
              <w:rPr>
                <w:rFonts w:ascii="Calibri Light" w:hAnsi="Calibri Light" w:cs="Times New Roman"/>
                <w:sz w:val="24"/>
                <w:szCs w:val="24"/>
              </w:rPr>
            </w:pPr>
          </w:p>
          <w:p w14:paraId="4CB0E0D0" w14:textId="77777777" w:rsidR="000755D5" w:rsidRPr="00436637" w:rsidRDefault="000755D5" w:rsidP="000755D5">
            <w:pPr>
              <w:rPr>
                <w:rFonts w:ascii="Calibri Light" w:hAnsi="Calibri Light" w:cs="Times New Roman"/>
                <w:sz w:val="24"/>
                <w:szCs w:val="24"/>
              </w:rPr>
            </w:pPr>
          </w:p>
          <w:p w14:paraId="38AD616E" w14:textId="77777777" w:rsidR="000755D5" w:rsidRPr="00436637" w:rsidRDefault="000755D5" w:rsidP="000755D5">
            <w:pPr>
              <w:rPr>
                <w:rFonts w:ascii="Calibri Light" w:hAnsi="Calibri Light" w:cs="Times New Roman"/>
                <w:sz w:val="24"/>
                <w:szCs w:val="24"/>
              </w:rPr>
            </w:pPr>
          </w:p>
          <w:p w14:paraId="6E7F98F1" w14:textId="77777777" w:rsidR="000755D5" w:rsidRPr="00436637" w:rsidRDefault="000755D5" w:rsidP="000755D5">
            <w:pPr>
              <w:rPr>
                <w:rFonts w:ascii="Calibri Light" w:hAnsi="Calibri Light" w:cs="Times New Roman"/>
                <w:sz w:val="24"/>
                <w:szCs w:val="24"/>
              </w:rPr>
            </w:pPr>
          </w:p>
          <w:p w14:paraId="301B498B" w14:textId="77777777" w:rsidR="000755D5" w:rsidRPr="00436637" w:rsidRDefault="000755D5" w:rsidP="000755D5">
            <w:pPr>
              <w:rPr>
                <w:rFonts w:ascii="Calibri Light" w:hAnsi="Calibri Light" w:cs="Times New Roman"/>
                <w:sz w:val="24"/>
                <w:szCs w:val="24"/>
              </w:rPr>
            </w:pPr>
          </w:p>
          <w:p w14:paraId="21E113DE" w14:textId="77777777" w:rsidR="000755D5" w:rsidRPr="00436637" w:rsidRDefault="000755D5" w:rsidP="000755D5">
            <w:pPr>
              <w:rPr>
                <w:rFonts w:ascii="Calibri Light" w:hAnsi="Calibri Light" w:cs="Times New Roman"/>
                <w:sz w:val="24"/>
                <w:szCs w:val="24"/>
              </w:rPr>
            </w:pPr>
          </w:p>
          <w:p w14:paraId="52C3F23B" w14:textId="77777777" w:rsidR="000755D5" w:rsidRPr="00436637" w:rsidRDefault="000755D5" w:rsidP="000755D5">
            <w:pPr>
              <w:rPr>
                <w:rFonts w:ascii="Calibri Light" w:hAnsi="Calibri Light" w:cs="Times New Roman"/>
                <w:sz w:val="24"/>
                <w:szCs w:val="24"/>
              </w:rPr>
            </w:pPr>
          </w:p>
          <w:p w14:paraId="42309F52" w14:textId="77777777" w:rsidR="000755D5" w:rsidRPr="00436637" w:rsidRDefault="000755D5" w:rsidP="000755D5">
            <w:pPr>
              <w:rPr>
                <w:rFonts w:ascii="Calibri Light" w:hAnsi="Calibri Light" w:cs="Times New Roman"/>
                <w:sz w:val="24"/>
                <w:szCs w:val="24"/>
              </w:rPr>
            </w:pPr>
          </w:p>
          <w:p w14:paraId="5E5CD71E" w14:textId="77777777" w:rsidR="000755D5" w:rsidRPr="00436637" w:rsidRDefault="000755D5" w:rsidP="000755D5">
            <w:pPr>
              <w:rPr>
                <w:rFonts w:ascii="Calibri Light" w:hAnsi="Calibri Light" w:cs="Times New Roman"/>
                <w:sz w:val="24"/>
                <w:szCs w:val="24"/>
              </w:rPr>
            </w:pPr>
          </w:p>
          <w:p w14:paraId="2AB57AEF" w14:textId="77777777" w:rsidR="000755D5" w:rsidRPr="00436637" w:rsidRDefault="000755D5" w:rsidP="000755D5">
            <w:pPr>
              <w:rPr>
                <w:rFonts w:ascii="Calibri Light" w:hAnsi="Calibri Light" w:cs="Times New Roman"/>
                <w:sz w:val="24"/>
                <w:szCs w:val="24"/>
              </w:rPr>
            </w:pPr>
          </w:p>
          <w:p w14:paraId="0F39DEEC" w14:textId="77777777" w:rsidR="000755D5" w:rsidRPr="00436637" w:rsidRDefault="000755D5" w:rsidP="000755D5">
            <w:pPr>
              <w:rPr>
                <w:rFonts w:ascii="Calibri Light" w:hAnsi="Calibri Light" w:cs="Times New Roman"/>
                <w:sz w:val="24"/>
                <w:szCs w:val="24"/>
              </w:rPr>
            </w:pPr>
          </w:p>
          <w:p w14:paraId="3A29AAC6" w14:textId="77777777" w:rsidR="000755D5" w:rsidRPr="00436637" w:rsidRDefault="000755D5" w:rsidP="000755D5">
            <w:pPr>
              <w:rPr>
                <w:rFonts w:ascii="Calibri Light" w:hAnsi="Calibri Light" w:cs="Times New Roman"/>
                <w:sz w:val="24"/>
                <w:szCs w:val="24"/>
              </w:rPr>
            </w:pPr>
          </w:p>
          <w:p w14:paraId="6B8939C1" w14:textId="77777777" w:rsidR="000755D5" w:rsidRPr="00436637" w:rsidRDefault="000755D5" w:rsidP="000755D5">
            <w:pPr>
              <w:rPr>
                <w:rFonts w:ascii="Calibri Light" w:hAnsi="Calibri Light" w:cs="Times New Roman"/>
                <w:sz w:val="24"/>
                <w:szCs w:val="24"/>
              </w:rPr>
            </w:pPr>
          </w:p>
          <w:p w14:paraId="0A799A6D" w14:textId="77777777" w:rsidR="000755D5" w:rsidRPr="00436637" w:rsidRDefault="000755D5" w:rsidP="000755D5">
            <w:pPr>
              <w:rPr>
                <w:rFonts w:ascii="Calibri Light" w:hAnsi="Calibri Light" w:cs="Times New Roman"/>
                <w:sz w:val="24"/>
                <w:szCs w:val="24"/>
              </w:rPr>
            </w:pPr>
          </w:p>
          <w:p w14:paraId="7625FE11" w14:textId="77777777" w:rsidR="000755D5" w:rsidRPr="00436637" w:rsidRDefault="000755D5" w:rsidP="000755D5">
            <w:pPr>
              <w:rPr>
                <w:rFonts w:ascii="Calibri Light" w:hAnsi="Calibri Light" w:cs="Times New Roman"/>
                <w:sz w:val="24"/>
                <w:szCs w:val="24"/>
              </w:rPr>
            </w:pPr>
          </w:p>
          <w:p w14:paraId="2A90D467" w14:textId="77777777" w:rsidR="000755D5" w:rsidRPr="00436637" w:rsidRDefault="000755D5" w:rsidP="000755D5">
            <w:pPr>
              <w:rPr>
                <w:rFonts w:ascii="Calibri Light" w:hAnsi="Calibri Light" w:cs="Times New Roman"/>
                <w:sz w:val="24"/>
                <w:szCs w:val="24"/>
              </w:rPr>
            </w:pPr>
          </w:p>
          <w:p w14:paraId="11314192" w14:textId="77777777" w:rsidR="000755D5" w:rsidRPr="00436637" w:rsidRDefault="000755D5" w:rsidP="000755D5">
            <w:pPr>
              <w:rPr>
                <w:rFonts w:ascii="Calibri Light" w:hAnsi="Calibri Light" w:cs="Times New Roman"/>
                <w:sz w:val="24"/>
                <w:szCs w:val="24"/>
              </w:rPr>
            </w:pPr>
          </w:p>
          <w:p w14:paraId="29AD42D3" w14:textId="77777777" w:rsidR="000755D5" w:rsidRPr="00436637" w:rsidRDefault="000755D5" w:rsidP="000755D5">
            <w:pPr>
              <w:rPr>
                <w:rFonts w:ascii="Calibri Light" w:hAnsi="Calibri Light" w:cs="Times New Roman"/>
                <w:sz w:val="24"/>
                <w:szCs w:val="24"/>
              </w:rPr>
            </w:pPr>
          </w:p>
          <w:p w14:paraId="76E968BF" w14:textId="77777777" w:rsidR="000755D5" w:rsidRPr="00436637" w:rsidRDefault="000755D5" w:rsidP="000755D5">
            <w:pPr>
              <w:rPr>
                <w:rFonts w:ascii="Calibri Light" w:hAnsi="Calibri Light" w:cs="Times New Roman"/>
                <w:sz w:val="24"/>
                <w:szCs w:val="24"/>
              </w:rPr>
            </w:pPr>
          </w:p>
          <w:p w14:paraId="73646E41" w14:textId="77777777" w:rsidR="000755D5" w:rsidRPr="00436637" w:rsidRDefault="000755D5" w:rsidP="000755D5">
            <w:pPr>
              <w:rPr>
                <w:rFonts w:ascii="Calibri Light" w:hAnsi="Calibri Light" w:cs="Times New Roman"/>
                <w:sz w:val="24"/>
                <w:szCs w:val="24"/>
              </w:rPr>
            </w:pPr>
          </w:p>
          <w:p w14:paraId="6EE6B204" w14:textId="77777777" w:rsidR="000755D5" w:rsidRPr="00436637" w:rsidRDefault="000755D5" w:rsidP="000755D5">
            <w:pPr>
              <w:rPr>
                <w:rFonts w:ascii="Calibri Light" w:hAnsi="Calibri Light" w:cs="Times New Roman"/>
                <w:sz w:val="24"/>
                <w:szCs w:val="24"/>
              </w:rPr>
            </w:pPr>
          </w:p>
          <w:p w14:paraId="23482DC7" w14:textId="77777777" w:rsidR="000755D5" w:rsidRPr="00436637" w:rsidRDefault="000755D5" w:rsidP="000755D5">
            <w:pPr>
              <w:rPr>
                <w:rFonts w:ascii="Calibri Light" w:hAnsi="Calibri Light" w:cs="Times New Roman"/>
                <w:sz w:val="24"/>
                <w:szCs w:val="24"/>
              </w:rPr>
            </w:pPr>
          </w:p>
          <w:p w14:paraId="2310FB8B" w14:textId="77777777" w:rsidR="000755D5" w:rsidRPr="00436637" w:rsidRDefault="000755D5" w:rsidP="000755D5">
            <w:pPr>
              <w:rPr>
                <w:rFonts w:ascii="Calibri Light" w:hAnsi="Calibri Light" w:cs="Times New Roman"/>
                <w:sz w:val="24"/>
                <w:szCs w:val="24"/>
              </w:rPr>
            </w:pPr>
          </w:p>
          <w:p w14:paraId="5D8ECB93" w14:textId="77777777" w:rsidR="000755D5" w:rsidRPr="00436637" w:rsidRDefault="000755D5" w:rsidP="000755D5">
            <w:pPr>
              <w:rPr>
                <w:rFonts w:ascii="Calibri Light" w:hAnsi="Calibri Light" w:cs="Times New Roman"/>
                <w:sz w:val="24"/>
                <w:szCs w:val="24"/>
              </w:rPr>
            </w:pPr>
          </w:p>
          <w:p w14:paraId="4A24BC90" w14:textId="77777777" w:rsidR="000755D5" w:rsidRPr="00436637" w:rsidRDefault="000755D5" w:rsidP="000755D5">
            <w:pPr>
              <w:rPr>
                <w:rFonts w:ascii="Calibri Light" w:hAnsi="Calibri Light" w:cs="Times New Roman"/>
                <w:sz w:val="24"/>
                <w:szCs w:val="24"/>
              </w:rPr>
            </w:pPr>
          </w:p>
          <w:p w14:paraId="7E62CB4E"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V</w:t>
            </w:r>
            <w:r w:rsidRPr="00436637">
              <w:rPr>
                <w:rFonts w:ascii="Calibri Light" w:hAnsi="Calibri Light" w:cs="Times New Roman"/>
                <w:sz w:val="24"/>
                <w:szCs w:val="24"/>
              </w:rPr>
              <w:br/>
              <w:t>I</w:t>
            </w:r>
            <w:r w:rsidRPr="00436637">
              <w:rPr>
                <w:rFonts w:ascii="Calibri Light" w:hAnsi="Calibri Light" w:cs="Times New Roman"/>
                <w:sz w:val="24"/>
                <w:szCs w:val="24"/>
              </w:rPr>
              <w:br/>
              <w:t>B</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2F1E7E3A" w14:textId="77777777" w:rsidR="000755D5" w:rsidRPr="00436637" w:rsidRDefault="000755D5" w:rsidP="000755D5">
            <w:pPr>
              <w:rPr>
                <w:rFonts w:ascii="Calibri Light" w:hAnsi="Calibri Light" w:cs="Times New Roman"/>
                <w:sz w:val="24"/>
                <w:szCs w:val="24"/>
              </w:rPr>
            </w:pPr>
          </w:p>
          <w:p w14:paraId="3FDD3988" w14:textId="77777777" w:rsidR="000755D5" w:rsidRPr="00436637" w:rsidRDefault="000755D5" w:rsidP="000755D5">
            <w:pPr>
              <w:rPr>
                <w:rFonts w:ascii="Calibri Light" w:hAnsi="Calibri Light" w:cs="Times New Roman"/>
                <w:sz w:val="24"/>
                <w:szCs w:val="24"/>
              </w:rPr>
            </w:pPr>
          </w:p>
          <w:p w14:paraId="24F4F4AB" w14:textId="77777777" w:rsidR="000755D5" w:rsidRPr="00436637" w:rsidRDefault="000755D5" w:rsidP="000755D5">
            <w:pPr>
              <w:rPr>
                <w:rFonts w:ascii="Calibri Light" w:hAnsi="Calibri Light" w:cs="Times New Roman"/>
                <w:sz w:val="24"/>
                <w:szCs w:val="24"/>
              </w:rPr>
            </w:pPr>
          </w:p>
          <w:p w14:paraId="645B0AED" w14:textId="77777777" w:rsidR="000755D5" w:rsidRPr="00436637" w:rsidRDefault="000755D5" w:rsidP="000755D5">
            <w:pPr>
              <w:rPr>
                <w:rFonts w:ascii="Calibri Light" w:hAnsi="Calibri Light" w:cs="Times New Roman"/>
                <w:sz w:val="24"/>
                <w:szCs w:val="24"/>
              </w:rPr>
            </w:pPr>
          </w:p>
          <w:p w14:paraId="13BF18E4" w14:textId="77777777" w:rsidR="000755D5" w:rsidRPr="00436637" w:rsidRDefault="000755D5" w:rsidP="000755D5">
            <w:pPr>
              <w:rPr>
                <w:rFonts w:ascii="Calibri Light" w:hAnsi="Calibri Light" w:cs="Times New Roman"/>
                <w:sz w:val="24"/>
                <w:szCs w:val="24"/>
              </w:rPr>
            </w:pPr>
          </w:p>
          <w:p w14:paraId="252AA0CC" w14:textId="77777777" w:rsidR="000755D5" w:rsidRPr="00436637" w:rsidRDefault="000755D5" w:rsidP="000755D5">
            <w:pPr>
              <w:rPr>
                <w:rFonts w:ascii="Calibri Light" w:hAnsi="Calibri Light" w:cs="Times New Roman"/>
                <w:sz w:val="24"/>
                <w:szCs w:val="24"/>
              </w:rPr>
            </w:pPr>
          </w:p>
          <w:p w14:paraId="6F676DE6" w14:textId="77777777" w:rsidR="000755D5" w:rsidRPr="00436637" w:rsidRDefault="000755D5" w:rsidP="000755D5">
            <w:pPr>
              <w:rPr>
                <w:rFonts w:ascii="Calibri Light" w:hAnsi="Calibri Light" w:cs="Times New Roman"/>
                <w:sz w:val="24"/>
                <w:szCs w:val="24"/>
              </w:rPr>
            </w:pPr>
          </w:p>
          <w:p w14:paraId="6DF00ECE" w14:textId="77777777" w:rsidR="000755D5" w:rsidRPr="00436637" w:rsidRDefault="000755D5" w:rsidP="000755D5">
            <w:pPr>
              <w:rPr>
                <w:rFonts w:ascii="Calibri Light" w:hAnsi="Calibri Light" w:cs="Times New Roman"/>
                <w:sz w:val="24"/>
                <w:szCs w:val="24"/>
              </w:rPr>
            </w:pPr>
          </w:p>
          <w:p w14:paraId="2D74F796" w14:textId="77777777" w:rsidR="000755D5" w:rsidRPr="00436637" w:rsidRDefault="000755D5" w:rsidP="000755D5">
            <w:pPr>
              <w:rPr>
                <w:rFonts w:ascii="Calibri Light" w:hAnsi="Calibri Light" w:cs="Times New Roman"/>
                <w:sz w:val="24"/>
                <w:szCs w:val="24"/>
              </w:rPr>
            </w:pPr>
          </w:p>
          <w:p w14:paraId="7B4B0DFB" w14:textId="77777777" w:rsidR="000755D5" w:rsidRPr="00436637" w:rsidRDefault="000755D5" w:rsidP="000755D5">
            <w:pPr>
              <w:rPr>
                <w:rFonts w:ascii="Calibri Light" w:hAnsi="Calibri Light" w:cs="Times New Roman"/>
                <w:sz w:val="24"/>
                <w:szCs w:val="24"/>
              </w:rPr>
            </w:pPr>
          </w:p>
          <w:p w14:paraId="096443E2" w14:textId="77777777" w:rsidR="000755D5" w:rsidRPr="00436637" w:rsidRDefault="000755D5" w:rsidP="000755D5">
            <w:pPr>
              <w:rPr>
                <w:rFonts w:ascii="Calibri Light" w:hAnsi="Calibri Light" w:cs="Times New Roman"/>
                <w:sz w:val="24"/>
                <w:szCs w:val="24"/>
              </w:rPr>
            </w:pPr>
          </w:p>
          <w:p w14:paraId="668CE594" w14:textId="77777777" w:rsidR="000755D5" w:rsidRPr="00436637" w:rsidRDefault="000755D5" w:rsidP="000755D5">
            <w:pPr>
              <w:rPr>
                <w:rFonts w:ascii="Calibri Light" w:hAnsi="Calibri Light" w:cs="Times New Roman"/>
                <w:sz w:val="24"/>
                <w:szCs w:val="24"/>
              </w:rPr>
            </w:pPr>
          </w:p>
          <w:p w14:paraId="46504C9C" w14:textId="77777777" w:rsidR="000755D5" w:rsidRPr="00436637" w:rsidRDefault="000755D5" w:rsidP="000755D5">
            <w:pPr>
              <w:rPr>
                <w:rFonts w:ascii="Calibri Light" w:hAnsi="Calibri Light" w:cs="Times New Roman"/>
                <w:sz w:val="24"/>
                <w:szCs w:val="24"/>
              </w:rPr>
            </w:pPr>
          </w:p>
          <w:p w14:paraId="1197E174" w14:textId="77777777" w:rsidR="000755D5" w:rsidRPr="00436637" w:rsidRDefault="000755D5" w:rsidP="000755D5">
            <w:pPr>
              <w:rPr>
                <w:rFonts w:ascii="Calibri Light" w:hAnsi="Calibri Light" w:cs="Times New Roman"/>
                <w:sz w:val="24"/>
                <w:szCs w:val="24"/>
              </w:rPr>
            </w:pPr>
          </w:p>
          <w:p w14:paraId="0AB0DE62" w14:textId="77777777" w:rsidR="000755D5" w:rsidRPr="00436637" w:rsidRDefault="000755D5" w:rsidP="000755D5">
            <w:pPr>
              <w:rPr>
                <w:rFonts w:ascii="Calibri Light" w:hAnsi="Calibri Light" w:cs="Times New Roman"/>
                <w:sz w:val="24"/>
                <w:szCs w:val="24"/>
              </w:rPr>
            </w:pPr>
          </w:p>
          <w:p w14:paraId="3E5014C4" w14:textId="77777777" w:rsidR="000755D5" w:rsidRPr="00436637" w:rsidRDefault="000755D5" w:rsidP="000755D5">
            <w:pPr>
              <w:rPr>
                <w:rFonts w:ascii="Calibri Light" w:hAnsi="Calibri Light" w:cs="Times New Roman"/>
                <w:sz w:val="24"/>
                <w:szCs w:val="24"/>
              </w:rPr>
            </w:pPr>
          </w:p>
          <w:p w14:paraId="213981C4" w14:textId="77777777" w:rsidR="000755D5" w:rsidRPr="00436637" w:rsidRDefault="000755D5" w:rsidP="000755D5">
            <w:pPr>
              <w:rPr>
                <w:rFonts w:ascii="Calibri Light" w:hAnsi="Calibri Light" w:cs="Times New Roman"/>
                <w:sz w:val="24"/>
                <w:szCs w:val="24"/>
              </w:rPr>
            </w:pPr>
          </w:p>
          <w:p w14:paraId="3633F885" w14:textId="77777777" w:rsidR="000755D5" w:rsidRPr="00436637" w:rsidRDefault="000755D5" w:rsidP="000755D5">
            <w:pPr>
              <w:rPr>
                <w:rFonts w:ascii="Calibri Light" w:hAnsi="Calibri Light" w:cs="Times New Roman"/>
                <w:sz w:val="24"/>
                <w:szCs w:val="24"/>
              </w:rPr>
            </w:pPr>
          </w:p>
          <w:p w14:paraId="02D1E8A0" w14:textId="77777777" w:rsidR="000755D5" w:rsidRPr="00436637" w:rsidRDefault="000755D5" w:rsidP="000755D5">
            <w:pPr>
              <w:rPr>
                <w:rFonts w:ascii="Calibri Light" w:hAnsi="Calibri Light" w:cs="Times New Roman"/>
                <w:sz w:val="24"/>
                <w:szCs w:val="24"/>
              </w:rPr>
            </w:pPr>
          </w:p>
          <w:p w14:paraId="49D60197" w14:textId="77777777" w:rsidR="000755D5" w:rsidRPr="00436637" w:rsidRDefault="000755D5" w:rsidP="000755D5">
            <w:pPr>
              <w:rPr>
                <w:rFonts w:ascii="Calibri Light" w:hAnsi="Calibri Light" w:cs="Times New Roman"/>
                <w:sz w:val="24"/>
                <w:szCs w:val="24"/>
              </w:rPr>
            </w:pPr>
          </w:p>
          <w:p w14:paraId="3207D1EE" w14:textId="77777777" w:rsidR="000755D5" w:rsidRPr="00436637" w:rsidRDefault="000755D5" w:rsidP="000755D5">
            <w:pPr>
              <w:rPr>
                <w:rFonts w:ascii="Calibri Light" w:hAnsi="Calibri Light" w:cs="Times New Roman"/>
                <w:sz w:val="24"/>
                <w:szCs w:val="24"/>
              </w:rPr>
            </w:pPr>
          </w:p>
          <w:p w14:paraId="710D5A4B" w14:textId="77777777" w:rsidR="000755D5" w:rsidRPr="00436637" w:rsidRDefault="000755D5" w:rsidP="000755D5">
            <w:pPr>
              <w:rPr>
                <w:rFonts w:ascii="Calibri Light" w:hAnsi="Calibri Light" w:cs="Times New Roman"/>
                <w:sz w:val="24"/>
                <w:szCs w:val="24"/>
              </w:rPr>
            </w:pPr>
          </w:p>
          <w:p w14:paraId="284DF059" w14:textId="77777777" w:rsidR="000755D5" w:rsidRPr="00436637" w:rsidRDefault="000755D5" w:rsidP="000755D5">
            <w:pPr>
              <w:rPr>
                <w:rFonts w:ascii="Calibri Light" w:hAnsi="Calibri Light" w:cs="Times New Roman"/>
                <w:sz w:val="24"/>
                <w:szCs w:val="24"/>
              </w:rPr>
            </w:pPr>
          </w:p>
          <w:p w14:paraId="510A5EF9" w14:textId="77777777" w:rsidR="000755D5" w:rsidRPr="00436637" w:rsidRDefault="000755D5" w:rsidP="000755D5">
            <w:pPr>
              <w:rPr>
                <w:rFonts w:ascii="Calibri Light" w:hAnsi="Calibri Light" w:cs="Times New Roman"/>
                <w:sz w:val="24"/>
                <w:szCs w:val="24"/>
              </w:rPr>
            </w:pPr>
          </w:p>
          <w:p w14:paraId="15EA4BBA" w14:textId="77777777" w:rsidR="000755D5" w:rsidRPr="00436637" w:rsidRDefault="000755D5" w:rsidP="000755D5">
            <w:pPr>
              <w:rPr>
                <w:rFonts w:ascii="Calibri Light" w:hAnsi="Calibri Light" w:cs="Times New Roman"/>
                <w:sz w:val="24"/>
                <w:szCs w:val="24"/>
              </w:rPr>
            </w:pPr>
          </w:p>
          <w:p w14:paraId="5867ED2B" w14:textId="77777777" w:rsidR="000755D5" w:rsidRPr="00436637" w:rsidRDefault="000755D5" w:rsidP="000755D5">
            <w:pPr>
              <w:rPr>
                <w:rFonts w:ascii="Calibri Light" w:hAnsi="Calibri Light" w:cs="Times New Roman"/>
                <w:sz w:val="24"/>
                <w:szCs w:val="24"/>
              </w:rPr>
            </w:pPr>
          </w:p>
          <w:p w14:paraId="26027938" w14:textId="77777777" w:rsidR="000755D5" w:rsidRPr="00436637" w:rsidRDefault="000755D5" w:rsidP="000755D5">
            <w:pPr>
              <w:rPr>
                <w:rFonts w:ascii="Calibri Light" w:hAnsi="Calibri Light" w:cs="Times New Roman"/>
                <w:sz w:val="24"/>
                <w:szCs w:val="24"/>
              </w:rPr>
            </w:pPr>
          </w:p>
          <w:p w14:paraId="47F110B7" w14:textId="77777777" w:rsidR="000755D5" w:rsidRPr="00436637" w:rsidRDefault="000755D5" w:rsidP="000755D5">
            <w:pPr>
              <w:rPr>
                <w:rFonts w:ascii="Calibri Light" w:hAnsi="Calibri Light" w:cs="Times New Roman"/>
                <w:sz w:val="24"/>
                <w:szCs w:val="24"/>
              </w:rPr>
            </w:pPr>
          </w:p>
          <w:p w14:paraId="061B1F3D" w14:textId="77777777" w:rsidR="000755D5" w:rsidRPr="00436637" w:rsidRDefault="000755D5" w:rsidP="000755D5">
            <w:pPr>
              <w:rPr>
                <w:rFonts w:ascii="Calibri Light" w:hAnsi="Calibri Light" w:cs="Times New Roman"/>
                <w:sz w:val="24"/>
                <w:szCs w:val="24"/>
              </w:rPr>
            </w:pPr>
          </w:p>
          <w:p w14:paraId="598A2A12" w14:textId="77777777" w:rsidR="000755D5" w:rsidRPr="00436637" w:rsidRDefault="000755D5" w:rsidP="000755D5">
            <w:pPr>
              <w:rPr>
                <w:rFonts w:ascii="Calibri Light" w:hAnsi="Calibri Light" w:cs="Times New Roman"/>
                <w:sz w:val="24"/>
                <w:szCs w:val="24"/>
              </w:rPr>
            </w:pPr>
          </w:p>
          <w:p w14:paraId="247CD63F" w14:textId="77777777" w:rsidR="000755D5" w:rsidRPr="00436637" w:rsidRDefault="000755D5" w:rsidP="000755D5">
            <w:pPr>
              <w:rPr>
                <w:rFonts w:ascii="Calibri Light" w:hAnsi="Calibri Light" w:cs="Times New Roman"/>
                <w:sz w:val="24"/>
                <w:szCs w:val="24"/>
              </w:rPr>
            </w:pPr>
          </w:p>
          <w:p w14:paraId="64340354" w14:textId="77777777" w:rsidR="000755D5" w:rsidRPr="00436637" w:rsidRDefault="000755D5" w:rsidP="000755D5">
            <w:pPr>
              <w:rPr>
                <w:rFonts w:ascii="Calibri Light" w:hAnsi="Calibri Light" w:cs="Times New Roman"/>
                <w:sz w:val="24"/>
                <w:szCs w:val="24"/>
              </w:rPr>
            </w:pPr>
          </w:p>
          <w:p w14:paraId="3A70A28E" w14:textId="77777777" w:rsidR="000755D5" w:rsidRPr="00436637" w:rsidRDefault="000755D5" w:rsidP="000755D5">
            <w:pPr>
              <w:rPr>
                <w:rFonts w:ascii="Calibri Light" w:hAnsi="Calibri Light" w:cs="Times New Roman"/>
                <w:sz w:val="24"/>
                <w:szCs w:val="24"/>
              </w:rPr>
            </w:pPr>
          </w:p>
          <w:p w14:paraId="0E18F0CA" w14:textId="77777777" w:rsidR="000755D5" w:rsidRPr="00436637" w:rsidRDefault="000755D5" w:rsidP="000755D5">
            <w:pPr>
              <w:rPr>
                <w:rFonts w:ascii="Calibri Light" w:hAnsi="Calibri Light" w:cs="Times New Roman"/>
                <w:sz w:val="24"/>
                <w:szCs w:val="24"/>
              </w:rPr>
            </w:pPr>
          </w:p>
          <w:p w14:paraId="6DDA28A2" w14:textId="77777777" w:rsidR="000755D5" w:rsidRPr="00436637" w:rsidRDefault="000755D5" w:rsidP="000755D5">
            <w:pPr>
              <w:rPr>
                <w:rFonts w:ascii="Calibri Light" w:hAnsi="Calibri Light" w:cs="Times New Roman"/>
                <w:sz w:val="24"/>
                <w:szCs w:val="24"/>
              </w:rPr>
            </w:pPr>
          </w:p>
          <w:p w14:paraId="6555B1FB" w14:textId="77777777" w:rsidR="000755D5" w:rsidRPr="00436637" w:rsidRDefault="000755D5" w:rsidP="000755D5">
            <w:pPr>
              <w:rPr>
                <w:rFonts w:ascii="Calibri Light" w:hAnsi="Calibri Light" w:cs="Times New Roman"/>
                <w:sz w:val="24"/>
                <w:szCs w:val="24"/>
              </w:rPr>
            </w:pPr>
          </w:p>
          <w:p w14:paraId="2399D003" w14:textId="77777777" w:rsidR="000755D5" w:rsidRPr="00436637" w:rsidRDefault="000755D5" w:rsidP="000755D5">
            <w:pPr>
              <w:rPr>
                <w:rFonts w:ascii="Calibri Light" w:hAnsi="Calibri Light" w:cs="Times New Roman"/>
                <w:sz w:val="24"/>
                <w:szCs w:val="24"/>
              </w:rPr>
            </w:pPr>
          </w:p>
          <w:p w14:paraId="5ECDD728" w14:textId="77777777" w:rsidR="000755D5" w:rsidRPr="00436637" w:rsidRDefault="000755D5" w:rsidP="000755D5">
            <w:pPr>
              <w:rPr>
                <w:rFonts w:ascii="Calibri Light" w:hAnsi="Calibri Light" w:cs="Times New Roman"/>
                <w:sz w:val="24"/>
                <w:szCs w:val="24"/>
              </w:rPr>
            </w:pPr>
          </w:p>
          <w:p w14:paraId="19C41218" w14:textId="77777777" w:rsidR="000755D5" w:rsidRPr="00436637" w:rsidRDefault="000755D5" w:rsidP="000755D5">
            <w:pPr>
              <w:rPr>
                <w:rFonts w:ascii="Calibri Light" w:hAnsi="Calibri Light" w:cs="Times New Roman"/>
                <w:sz w:val="24"/>
                <w:szCs w:val="24"/>
              </w:rPr>
            </w:pPr>
          </w:p>
          <w:p w14:paraId="11F6E02A"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L</w:t>
            </w:r>
            <w:r w:rsidRPr="00436637">
              <w:rPr>
                <w:rFonts w:ascii="Calibri Light" w:hAnsi="Calibri Light" w:cs="Times New Roman"/>
                <w:sz w:val="24"/>
                <w:szCs w:val="24"/>
              </w:rPr>
              <w:br/>
              <w:t>I</w:t>
            </w:r>
            <w:r w:rsidRPr="00436637">
              <w:rPr>
                <w:rFonts w:ascii="Calibri Light" w:hAnsi="Calibri Light" w:cs="Times New Roman"/>
                <w:sz w:val="24"/>
                <w:szCs w:val="24"/>
              </w:rPr>
              <w:br/>
              <w:t>P</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47025CA3" w14:textId="77777777" w:rsidR="000755D5" w:rsidRPr="00436637" w:rsidRDefault="000755D5" w:rsidP="000755D5">
            <w:pPr>
              <w:rPr>
                <w:rFonts w:ascii="Calibri Light" w:hAnsi="Calibri Light" w:cs="Times New Roman"/>
                <w:sz w:val="24"/>
                <w:szCs w:val="24"/>
              </w:rPr>
            </w:pPr>
          </w:p>
          <w:p w14:paraId="40A8A797" w14:textId="77777777" w:rsidR="000755D5" w:rsidRPr="00436637" w:rsidRDefault="000755D5" w:rsidP="000755D5">
            <w:pPr>
              <w:rPr>
                <w:rFonts w:ascii="Calibri Light" w:hAnsi="Calibri Light" w:cs="Times New Roman"/>
                <w:sz w:val="24"/>
                <w:szCs w:val="24"/>
              </w:rPr>
            </w:pPr>
          </w:p>
          <w:p w14:paraId="2132258C" w14:textId="77777777" w:rsidR="000755D5" w:rsidRPr="00436637" w:rsidRDefault="000755D5" w:rsidP="000755D5">
            <w:pPr>
              <w:rPr>
                <w:rFonts w:ascii="Calibri Light" w:hAnsi="Calibri Light" w:cs="Times New Roman"/>
                <w:sz w:val="24"/>
                <w:szCs w:val="24"/>
              </w:rPr>
            </w:pPr>
          </w:p>
          <w:p w14:paraId="1BD72F99" w14:textId="77777777" w:rsidR="000755D5" w:rsidRPr="00436637" w:rsidRDefault="000755D5" w:rsidP="000755D5">
            <w:pPr>
              <w:rPr>
                <w:rFonts w:ascii="Calibri Light" w:hAnsi="Calibri Light" w:cs="Times New Roman"/>
                <w:sz w:val="24"/>
                <w:szCs w:val="24"/>
              </w:rPr>
            </w:pPr>
          </w:p>
          <w:p w14:paraId="2949BBDA" w14:textId="77777777" w:rsidR="000755D5" w:rsidRPr="00436637" w:rsidRDefault="000755D5" w:rsidP="000755D5">
            <w:pPr>
              <w:rPr>
                <w:rFonts w:ascii="Calibri Light" w:hAnsi="Calibri Light" w:cs="Times New Roman"/>
                <w:sz w:val="24"/>
                <w:szCs w:val="24"/>
              </w:rPr>
            </w:pPr>
          </w:p>
          <w:p w14:paraId="0CB867AD" w14:textId="77777777" w:rsidR="000755D5" w:rsidRPr="00436637" w:rsidRDefault="000755D5" w:rsidP="000755D5">
            <w:pPr>
              <w:rPr>
                <w:rFonts w:ascii="Calibri Light" w:hAnsi="Calibri Light" w:cs="Times New Roman"/>
                <w:sz w:val="24"/>
                <w:szCs w:val="24"/>
              </w:rPr>
            </w:pPr>
          </w:p>
          <w:p w14:paraId="196E0448" w14:textId="77777777" w:rsidR="000755D5" w:rsidRPr="00436637" w:rsidRDefault="000755D5" w:rsidP="000755D5">
            <w:pPr>
              <w:rPr>
                <w:rFonts w:ascii="Calibri Light" w:hAnsi="Calibri Light" w:cs="Times New Roman"/>
                <w:sz w:val="24"/>
                <w:szCs w:val="24"/>
              </w:rPr>
            </w:pPr>
          </w:p>
          <w:p w14:paraId="2CA70CFB" w14:textId="77777777" w:rsidR="000755D5" w:rsidRPr="00436637" w:rsidRDefault="000755D5" w:rsidP="000755D5">
            <w:pPr>
              <w:rPr>
                <w:rFonts w:ascii="Calibri Light" w:hAnsi="Calibri Light" w:cs="Times New Roman"/>
                <w:sz w:val="24"/>
                <w:szCs w:val="24"/>
              </w:rPr>
            </w:pPr>
          </w:p>
          <w:p w14:paraId="1FA9D652" w14:textId="77777777" w:rsidR="000755D5" w:rsidRPr="00436637" w:rsidRDefault="000755D5" w:rsidP="000755D5">
            <w:pPr>
              <w:rPr>
                <w:rFonts w:ascii="Calibri Light" w:hAnsi="Calibri Light" w:cs="Times New Roman"/>
                <w:sz w:val="24"/>
                <w:szCs w:val="24"/>
              </w:rPr>
            </w:pPr>
          </w:p>
          <w:p w14:paraId="518FD929" w14:textId="77777777" w:rsidR="000755D5" w:rsidRPr="00436637" w:rsidRDefault="000755D5" w:rsidP="000755D5">
            <w:pPr>
              <w:rPr>
                <w:rFonts w:ascii="Calibri Light" w:hAnsi="Calibri Light" w:cs="Times New Roman"/>
                <w:sz w:val="24"/>
                <w:szCs w:val="24"/>
              </w:rPr>
            </w:pPr>
          </w:p>
          <w:p w14:paraId="168ADDC7" w14:textId="77777777" w:rsidR="000755D5" w:rsidRPr="00436637" w:rsidRDefault="000755D5" w:rsidP="000755D5">
            <w:pPr>
              <w:rPr>
                <w:rFonts w:ascii="Calibri Light" w:hAnsi="Calibri Light" w:cs="Times New Roman"/>
                <w:sz w:val="24"/>
                <w:szCs w:val="24"/>
              </w:rPr>
            </w:pPr>
          </w:p>
          <w:p w14:paraId="686AD3A3" w14:textId="77777777" w:rsidR="000755D5" w:rsidRPr="00436637" w:rsidRDefault="000755D5" w:rsidP="000755D5">
            <w:pPr>
              <w:rPr>
                <w:rFonts w:ascii="Calibri Light" w:hAnsi="Calibri Light" w:cs="Times New Roman"/>
                <w:sz w:val="24"/>
                <w:szCs w:val="24"/>
              </w:rPr>
            </w:pPr>
          </w:p>
          <w:p w14:paraId="654604D5" w14:textId="77777777" w:rsidR="000755D5" w:rsidRPr="00436637" w:rsidRDefault="000755D5" w:rsidP="000755D5">
            <w:pPr>
              <w:rPr>
                <w:rFonts w:ascii="Calibri Light" w:hAnsi="Calibri Light" w:cs="Times New Roman"/>
                <w:sz w:val="24"/>
                <w:szCs w:val="24"/>
              </w:rPr>
            </w:pPr>
          </w:p>
          <w:p w14:paraId="4A343971" w14:textId="77777777" w:rsidR="000755D5" w:rsidRPr="00436637" w:rsidRDefault="000755D5" w:rsidP="000755D5">
            <w:pPr>
              <w:rPr>
                <w:rFonts w:ascii="Calibri Light" w:hAnsi="Calibri Light" w:cs="Times New Roman"/>
                <w:sz w:val="24"/>
                <w:szCs w:val="24"/>
              </w:rPr>
            </w:pPr>
          </w:p>
          <w:p w14:paraId="508C8AA0" w14:textId="77777777" w:rsidR="000755D5" w:rsidRPr="00436637" w:rsidRDefault="000755D5" w:rsidP="000755D5">
            <w:pPr>
              <w:rPr>
                <w:rFonts w:ascii="Calibri Light" w:hAnsi="Calibri Light" w:cs="Times New Roman"/>
                <w:sz w:val="24"/>
                <w:szCs w:val="24"/>
              </w:rPr>
            </w:pPr>
          </w:p>
          <w:p w14:paraId="3AAF0F84" w14:textId="77777777" w:rsidR="000755D5" w:rsidRPr="00436637" w:rsidRDefault="000755D5" w:rsidP="000755D5">
            <w:pPr>
              <w:rPr>
                <w:rFonts w:ascii="Calibri Light" w:hAnsi="Calibri Light" w:cs="Times New Roman"/>
                <w:sz w:val="24"/>
                <w:szCs w:val="24"/>
              </w:rPr>
            </w:pPr>
          </w:p>
          <w:p w14:paraId="68F30A4D" w14:textId="77777777" w:rsidR="000755D5" w:rsidRPr="00436637" w:rsidRDefault="000755D5" w:rsidP="000755D5">
            <w:pPr>
              <w:rPr>
                <w:rFonts w:ascii="Calibri Light" w:hAnsi="Calibri Light" w:cs="Times New Roman"/>
                <w:sz w:val="24"/>
                <w:szCs w:val="24"/>
              </w:rPr>
            </w:pPr>
          </w:p>
          <w:p w14:paraId="4EDF1386" w14:textId="77777777" w:rsidR="000755D5" w:rsidRPr="00436637" w:rsidRDefault="000755D5" w:rsidP="000755D5">
            <w:pPr>
              <w:rPr>
                <w:rFonts w:ascii="Calibri Light" w:hAnsi="Calibri Light" w:cs="Times New Roman"/>
                <w:sz w:val="24"/>
                <w:szCs w:val="24"/>
              </w:rPr>
            </w:pPr>
          </w:p>
          <w:p w14:paraId="5EFCD691" w14:textId="77777777" w:rsidR="000755D5" w:rsidRPr="00436637" w:rsidRDefault="000755D5" w:rsidP="000755D5">
            <w:pPr>
              <w:rPr>
                <w:rFonts w:ascii="Calibri Light" w:hAnsi="Calibri Light" w:cs="Times New Roman"/>
                <w:sz w:val="24"/>
                <w:szCs w:val="24"/>
              </w:rPr>
            </w:pPr>
          </w:p>
          <w:p w14:paraId="24C05F2E" w14:textId="77777777" w:rsidR="000755D5" w:rsidRPr="00436637" w:rsidRDefault="000755D5" w:rsidP="000755D5">
            <w:pPr>
              <w:rPr>
                <w:rFonts w:ascii="Calibri Light" w:hAnsi="Calibri Light" w:cs="Times New Roman"/>
                <w:sz w:val="24"/>
                <w:szCs w:val="24"/>
              </w:rPr>
            </w:pPr>
          </w:p>
          <w:p w14:paraId="03102DC6" w14:textId="77777777" w:rsidR="000755D5" w:rsidRPr="00436637" w:rsidRDefault="000755D5" w:rsidP="000755D5">
            <w:pPr>
              <w:rPr>
                <w:rFonts w:ascii="Calibri Light" w:hAnsi="Calibri Light" w:cs="Times New Roman"/>
                <w:sz w:val="24"/>
                <w:szCs w:val="24"/>
              </w:rPr>
            </w:pPr>
          </w:p>
          <w:p w14:paraId="1EB8B20A" w14:textId="77777777" w:rsidR="000755D5" w:rsidRPr="00436637" w:rsidRDefault="000755D5" w:rsidP="000755D5">
            <w:pPr>
              <w:rPr>
                <w:rFonts w:ascii="Calibri Light" w:hAnsi="Calibri Light" w:cs="Times New Roman"/>
                <w:sz w:val="24"/>
                <w:szCs w:val="24"/>
              </w:rPr>
            </w:pPr>
          </w:p>
          <w:p w14:paraId="2E92EA73" w14:textId="77777777" w:rsidR="000755D5" w:rsidRPr="00436637" w:rsidRDefault="000755D5" w:rsidP="000755D5">
            <w:pPr>
              <w:rPr>
                <w:rFonts w:ascii="Calibri Light" w:hAnsi="Calibri Light" w:cs="Times New Roman"/>
                <w:sz w:val="24"/>
                <w:szCs w:val="24"/>
              </w:rPr>
            </w:pPr>
          </w:p>
          <w:p w14:paraId="55390CD3" w14:textId="77777777" w:rsidR="000755D5" w:rsidRPr="00436637" w:rsidRDefault="000755D5" w:rsidP="000755D5">
            <w:pPr>
              <w:rPr>
                <w:rFonts w:ascii="Calibri Light" w:hAnsi="Calibri Light" w:cs="Times New Roman"/>
                <w:sz w:val="24"/>
                <w:szCs w:val="24"/>
              </w:rPr>
            </w:pPr>
          </w:p>
          <w:p w14:paraId="08ADECB2" w14:textId="77777777" w:rsidR="000755D5" w:rsidRPr="00436637" w:rsidRDefault="000755D5" w:rsidP="000755D5">
            <w:pPr>
              <w:rPr>
                <w:rFonts w:ascii="Calibri Light" w:hAnsi="Calibri Light" w:cs="Times New Roman"/>
                <w:sz w:val="24"/>
                <w:szCs w:val="24"/>
              </w:rPr>
            </w:pPr>
          </w:p>
          <w:p w14:paraId="135E2DAD" w14:textId="77777777" w:rsidR="000755D5" w:rsidRPr="00436637" w:rsidRDefault="000755D5" w:rsidP="000755D5">
            <w:pPr>
              <w:rPr>
                <w:rFonts w:ascii="Calibri Light" w:hAnsi="Calibri Light" w:cs="Times New Roman"/>
                <w:sz w:val="24"/>
                <w:szCs w:val="24"/>
              </w:rPr>
            </w:pPr>
          </w:p>
          <w:p w14:paraId="1F0B047D" w14:textId="77777777" w:rsidR="000755D5" w:rsidRPr="00436637" w:rsidRDefault="000755D5" w:rsidP="000755D5">
            <w:pPr>
              <w:rPr>
                <w:rFonts w:ascii="Calibri Light" w:hAnsi="Calibri Light" w:cs="Times New Roman"/>
                <w:sz w:val="24"/>
                <w:szCs w:val="24"/>
              </w:rPr>
            </w:pPr>
          </w:p>
          <w:p w14:paraId="04B8038F"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L</w:t>
            </w:r>
            <w:r w:rsidRPr="00436637">
              <w:rPr>
                <w:rFonts w:ascii="Calibri Light" w:hAnsi="Calibri Light" w:cs="Times New Roman"/>
                <w:sz w:val="24"/>
                <w:szCs w:val="24"/>
              </w:rPr>
              <w:br/>
              <w:t>I</w:t>
            </w:r>
            <w:r w:rsidRPr="00436637">
              <w:rPr>
                <w:rFonts w:ascii="Calibri Light" w:hAnsi="Calibri Light" w:cs="Times New Roman"/>
                <w:sz w:val="24"/>
                <w:szCs w:val="24"/>
              </w:rPr>
              <w:br/>
              <w:t>P</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226D37C1" w14:textId="77777777" w:rsidR="000755D5" w:rsidRPr="00436637" w:rsidRDefault="000755D5" w:rsidP="000755D5">
            <w:pPr>
              <w:rPr>
                <w:rFonts w:ascii="Calibri Light" w:hAnsi="Calibri Light" w:cs="Times New Roman"/>
                <w:sz w:val="24"/>
                <w:szCs w:val="24"/>
              </w:rPr>
            </w:pPr>
          </w:p>
          <w:p w14:paraId="5300A06F" w14:textId="77777777" w:rsidR="000755D5" w:rsidRPr="00436637" w:rsidRDefault="000755D5" w:rsidP="000755D5">
            <w:pPr>
              <w:rPr>
                <w:rFonts w:ascii="Calibri Light" w:hAnsi="Calibri Light" w:cs="Times New Roman"/>
                <w:sz w:val="24"/>
                <w:szCs w:val="24"/>
              </w:rPr>
            </w:pPr>
          </w:p>
          <w:p w14:paraId="5A179A70" w14:textId="77777777" w:rsidR="000755D5" w:rsidRPr="00436637" w:rsidRDefault="000755D5" w:rsidP="000755D5">
            <w:pPr>
              <w:rPr>
                <w:rFonts w:ascii="Calibri Light" w:hAnsi="Calibri Light" w:cs="Times New Roman"/>
                <w:sz w:val="24"/>
                <w:szCs w:val="24"/>
              </w:rPr>
            </w:pPr>
          </w:p>
          <w:p w14:paraId="568CABE7" w14:textId="77777777" w:rsidR="000755D5" w:rsidRPr="00436637" w:rsidRDefault="000755D5" w:rsidP="000755D5">
            <w:pPr>
              <w:rPr>
                <w:rFonts w:ascii="Calibri Light" w:hAnsi="Calibri Light" w:cs="Times New Roman"/>
                <w:sz w:val="24"/>
                <w:szCs w:val="24"/>
              </w:rPr>
            </w:pPr>
          </w:p>
          <w:p w14:paraId="6DABA85D" w14:textId="77777777" w:rsidR="000755D5" w:rsidRPr="00436637" w:rsidRDefault="000755D5" w:rsidP="000755D5">
            <w:pPr>
              <w:rPr>
                <w:rFonts w:ascii="Calibri Light" w:hAnsi="Calibri Light" w:cs="Times New Roman"/>
                <w:sz w:val="24"/>
                <w:szCs w:val="24"/>
              </w:rPr>
            </w:pPr>
          </w:p>
          <w:p w14:paraId="6D66E3C1" w14:textId="77777777" w:rsidR="000755D5" w:rsidRPr="00436637" w:rsidRDefault="000755D5" w:rsidP="000755D5">
            <w:pPr>
              <w:rPr>
                <w:rFonts w:ascii="Calibri Light" w:hAnsi="Calibri Light" w:cs="Times New Roman"/>
                <w:sz w:val="24"/>
                <w:szCs w:val="24"/>
              </w:rPr>
            </w:pPr>
          </w:p>
          <w:p w14:paraId="1F3C5994" w14:textId="77777777" w:rsidR="000755D5" w:rsidRPr="00436637" w:rsidRDefault="000755D5" w:rsidP="000755D5">
            <w:pPr>
              <w:rPr>
                <w:rFonts w:ascii="Calibri Light" w:hAnsi="Calibri Light" w:cs="Times New Roman"/>
                <w:sz w:val="24"/>
                <w:szCs w:val="24"/>
              </w:rPr>
            </w:pPr>
          </w:p>
          <w:p w14:paraId="69453CFC" w14:textId="77777777" w:rsidR="000755D5" w:rsidRPr="00436637" w:rsidRDefault="000755D5" w:rsidP="000755D5">
            <w:pPr>
              <w:rPr>
                <w:rFonts w:ascii="Calibri Light" w:hAnsi="Calibri Light" w:cs="Times New Roman"/>
                <w:sz w:val="24"/>
                <w:szCs w:val="24"/>
              </w:rPr>
            </w:pPr>
          </w:p>
          <w:p w14:paraId="20416E8F" w14:textId="77777777" w:rsidR="000755D5" w:rsidRPr="00436637" w:rsidRDefault="000755D5" w:rsidP="000755D5">
            <w:pPr>
              <w:rPr>
                <w:rFonts w:ascii="Calibri Light" w:hAnsi="Calibri Light" w:cs="Times New Roman"/>
                <w:sz w:val="24"/>
                <w:szCs w:val="24"/>
              </w:rPr>
            </w:pPr>
          </w:p>
          <w:p w14:paraId="093B23B8" w14:textId="77777777" w:rsidR="000755D5" w:rsidRPr="00436637" w:rsidRDefault="000755D5" w:rsidP="000755D5">
            <w:pPr>
              <w:rPr>
                <w:rFonts w:ascii="Calibri Light" w:hAnsi="Calibri Light" w:cs="Times New Roman"/>
                <w:sz w:val="24"/>
                <w:szCs w:val="24"/>
              </w:rPr>
            </w:pPr>
          </w:p>
          <w:p w14:paraId="3CD5ED10" w14:textId="77777777" w:rsidR="000755D5" w:rsidRPr="00436637" w:rsidRDefault="000755D5" w:rsidP="000755D5">
            <w:pPr>
              <w:rPr>
                <w:rFonts w:ascii="Calibri Light" w:hAnsi="Calibri Light" w:cs="Times New Roman"/>
                <w:sz w:val="24"/>
                <w:szCs w:val="24"/>
              </w:rPr>
            </w:pPr>
          </w:p>
          <w:p w14:paraId="75F44086" w14:textId="77777777" w:rsidR="000755D5" w:rsidRPr="00436637" w:rsidRDefault="000755D5" w:rsidP="000755D5">
            <w:pPr>
              <w:rPr>
                <w:rFonts w:ascii="Calibri Light" w:hAnsi="Calibri Light" w:cs="Times New Roman"/>
                <w:sz w:val="24"/>
                <w:szCs w:val="24"/>
              </w:rPr>
            </w:pPr>
          </w:p>
          <w:p w14:paraId="365C39FC" w14:textId="77777777" w:rsidR="000755D5" w:rsidRPr="00436637" w:rsidRDefault="000755D5" w:rsidP="000755D5">
            <w:pPr>
              <w:rPr>
                <w:rFonts w:ascii="Calibri Light" w:hAnsi="Calibri Light" w:cs="Times New Roman"/>
                <w:sz w:val="24"/>
                <w:szCs w:val="24"/>
              </w:rPr>
            </w:pPr>
          </w:p>
          <w:p w14:paraId="0B294234" w14:textId="77777777" w:rsidR="000755D5" w:rsidRPr="00436637" w:rsidRDefault="000755D5" w:rsidP="000755D5">
            <w:pPr>
              <w:rPr>
                <w:rFonts w:ascii="Calibri Light" w:hAnsi="Calibri Light" w:cs="Times New Roman"/>
                <w:sz w:val="24"/>
                <w:szCs w:val="24"/>
              </w:rPr>
            </w:pPr>
          </w:p>
          <w:p w14:paraId="48DD8D92" w14:textId="77777777" w:rsidR="000755D5" w:rsidRPr="00436637" w:rsidRDefault="000755D5" w:rsidP="000755D5">
            <w:pPr>
              <w:rPr>
                <w:rFonts w:ascii="Calibri Light" w:hAnsi="Calibri Light" w:cs="Times New Roman"/>
                <w:sz w:val="24"/>
                <w:szCs w:val="24"/>
              </w:rPr>
            </w:pPr>
          </w:p>
          <w:p w14:paraId="768CFB38" w14:textId="77777777" w:rsidR="000755D5" w:rsidRPr="00436637" w:rsidRDefault="000755D5" w:rsidP="000755D5">
            <w:pPr>
              <w:rPr>
                <w:rFonts w:ascii="Calibri Light" w:hAnsi="Calibri Light" w:cs="Times New Roman"/>
                <w:sz w:val="24"/>
                <w:szCs w:val="24"/>
              </w:rPr>
            </w:pPr>
          </w:p>
          <w:p w14:paraId="198E83BD" w14:textId="77777777" w:rsidR="000755D5" w:rsidRPr="00436637" w:rsidRDefault="000755D5" w:rsidP="000755D5">
            <w:pPr>
              <w:rPr>
                <w:rFonts w:ascii="Calibri Light" w:hAnsi="Calibri Light" w:cs="Times New Roman"/>
                <w:sz w:val="24"/>
                <w:szCs w:val="24"/>
              </w:rPr>
            </w:pPr>
          </w:p>
          <w:p w14:paraId="0B60AED3" w14:textId="77777777" w:rsidR="000755D5" w:rsidRPr="00436637" w:rsidRDefault="000755D5" w:rsidP="000755D5">
            <w:pPr>
              <w:rPr>
                <w:rFonts w:ascii="Calibri Light" w:hAnsi="Calibri Light" w:cs="Times New Roman"/>
                <w:sz w:val="24"/>
                <w:szCs w:val="24"/>
              </w:rPr>
            </w:pPr>
          </w:p>
          <w:p w14:paraId="171F7ADE" w14:textId="77777777" w:rsidR="000755D5" w:rsidRPr="00436637" w:rsidRDefault="000755D5" w:rsidP="000755D5">
            <w:pPr>
              <w:rPr>
                <w:rFonts w:ascii="Calibri Light" w:hAnsi="Calibri Light" w:cs="Times New Roman"/>
                <w:sz w:val="24"/>
                <w:szCs w:val="24"/>
              </w:rPr>
            </w:pPr>
          </w:p>
          <w:p w14:paraId="2DB9628D" w14:textId="77777777" w:rsidR="000755D5" w:rsidRPr="00436637" w:rsidRDefault="000755D5" w:rsidP="000755D5">
            <w:pPr>
              <w:rPr>
                <w:rFonts w:ascii="Calibri Light" w:hAnsi="Calibri Light" w:cs="Times New Roman"/>
                <w:sz w:val="24"/>
                <w:szCs w:val="24"/>
              </w:rPr>
            </w:pPr>
          </w:p>
          <w:p w14:paraId="3C069523" w14:textId="77777777" w:rsidR="000755D5" w:rsidRPr="00436637" w:rsidRDefault="000755D5" w:rsidP="000755D5">
            <w:pPr>
              <w:rPr>
                <w:rFonts w:ascii="Calibri Light" w:hAnsi="Calibri Light" w:cs="Times New Roman"/>
                <w:sz w:val="24"/>
                <w:szCs w:val="24"/>
              </w:rPr>
            </w:pPr>
          </w:p>
          <w:p w14:paraId="6394385A" w14:textId="77777777" w:rsidR="000755D5" w:rsidRPr="00436637" w:rsidRDefault="000755D5" w:rsidP="000755D5">
            <w:pPr>
              <w:rPr>
                <w:rFonts w:ascii="Calibri Light" w:hAnsi="Calibri Light" w:cs="Times New Roman"/>
                <w:sz w:val="24"/>
                <w:szCs w:val="24"/>
              </w:rPr>
            </w:pPr>
          </w:p>
          <w:p w14:paraId="4842D054" w14:textId="77777777" w:rsidR="000755D5" w:rsidRPr="00436637" w:rsidRDefault="000755D5" w:rsidP="000755D5">
            <w:pPr>
              <w:rPr>
                <w:rFonts w:ascii="Calibri Light" w:hAnsi="Calibri Light" w:cs="Times New Roman"/>
                <w:sz w:val="24"/>
                <w:szCs w:val="24"/>
              </w:rPr>
            </w:pPr>
          </w:p>
          <w:p w14:paraId="463EF51E" w14:textId="77777777" w:rsidR="000755D5" w:rsidRPr="00436637" w:rsidRDefault="000755D5" w:rsidP="000755D5">
            <w:pPr>
              <w:rPr>
                <w:rFonts w:ascii="Calibri Light" w:hAnsi="Calibri Light" w:cs="Times New Roman"/>
                <w:sz w:val="24"/>
                <w:szCs w:val="24"/>
              </w:rPr>
            </w:pPr>
          </w:p>
          <w:p w14:paraId="784E4820" w14:textId="77777777" w:rsidR="000755D5" w:rsidRPr="00436637" w:rsidRDefault="000755D5" w:rsidP="000755D5">
            <w:pPr>
              <w:rPr>
                <w:rFonts w:ascii="Calibri Light" w:hAnsi="Calibri Light" w:cs="Times New Roman"/>
                <w:sz w:val="24"/>
                <w:szCs w:val="24"/>
              </w:rPr>
            </w:pPr>
          </w:p>
          <w:p w14:paraId="6E31F7B9" w14:textId="77777777" w:rsidR="000755D5" w:rsidRPr="00436637" w:rsidRDefault="000755D5" w:rsidP="000755D5">
            <w:pPr>
              <w:rPr>
                <w:rFonts w:ascii="Calibri Light" w:hAnsi="Calibri Light" w:cs="Times New Roman"/>
                <w:sz w:val="24"/>
                <w:szCs w:val="24"/>
              </w:rPr>
            </w:pPr>
          </w:p>
          <w:p w14:paraId="0DF9570A"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S</w:t>
            </w:r>
            <w:r w:rsidRPr="00436637">
              <w:rPr>
                <w:rFonts w:ascii="Calibri Light" w:hAnsi="Calibri Light" w:cs="Times New Roman"/>
                <w:sz w:val="24"/>
                <w:szCs w:val="24"/>
              </w:rPr>
              <w:br/>
              <w:t>R</w:t>
            </w:r>
            <w:r w:rsidRPr="00436637">
              <w:rPr>
                <w:rFonts w:ascii="Calibri Light" w:hAnsi="Calibri Light" w:cs="Times New Roman"/>
                <w:sz w:val="24"/>
                <w:szCs w:val="24"/>
              </w:rPr>
              <w:br/>
              <w:t>P</w:t>
            </w:r>
            <w:r w:rsidRPr="00436637">
              <w:rPr>
                <w:rFonts w:ascii="Calibri Light" w:hAnsi="Calibri Light" w:cs="Times New Roman"/>
                <w:sz w:val="24"/>
                <w:szCs w:val="24"/>
              </w:rPr>
              <w:br/>
              <w:t>A</w:t>
            </w:r>
            <w:r w:rsidRPr="00436637">
              <w:rPr>
                <w:rFonts w:ascii="Calibri Light" w:hAnsi="Calibri Light" w:cs="Times New Roman"/>
                <w:sz w:val="24"/>
                <w:szCs w:val="24"/>
              </w:rPr>
              <w:br/>
              <w:t>Nj</w:t>
            </w:r>
          </w:p>
          <w:p w14:paraId="318CE497" w14:textId="77777777" w:rsidR="000755D5" w:rsidRPr="00436637" w:rsidRDefault="000755D5" w:rsidP="000755D5">
            <w:pPr>
              <w:rPr>
                <w:rFonts w:ascii="Calibri Light" w:hAnsi="Calibri Light" w:cs="Times New Roman"/>
                <w:sz w:val="24"/>
                <w:szCs w:val="24"/>
              </w:rPr>
            </w:pPr>
          </w:p>
          <w:p w14:paraId="052A330D" w14:textId="77777777" w:rsidR="000755D5" w:rsidRPr="00436637" w:rsidRDefault="000755D5" w:rsidP="000755D5">
            <w:pPr>
              <w:rPr>
                <w:rFonts w:ascii="Calibri Light" w:hAnsi="Calibri Light" w:cs="Times New Roman"/>
                <w:sz w:val="24"/>
                <w:szCs w:val="24"/>
              </w:rPr>
            </w:pPr>
          </w:p>
          <w:p w14:paraId="3EF5240F" w14:textId="77777777" w:rsidR="000755D5" w:rsidRPr="00436637" w:rsidRDefault="000755D5" w:rsidP="000755D5">
            <w:pPr>
              <w:rPr>
                <w:rFonts w:ascii="Calibri Light" w:hAnsi="Calibri Light" w:cs="Times New Roman"/>
                <w:sz w:val="24"/>
                <w:szCs w:val="24"/>
              </w:rPr>
            </w:pPr>
          </w:p>
          <w:p w14:paraId="5D751EFA" w14:textId="77777777" w:rsidR="000755D5" w:rsidRPr="00436637" w:rsidRDefault="000755D5" w:rsidP="000755D5">
            <w:pPr>
              <w:rPr>
                <w:rFonts w:ascii="Calibri Light" w:hAnsi="Calibri Light" w:cs="Times New Roman"/>
                <w:sz w:val="24"/>
                <w:szCs w:val="24"/>
              </w:rPr>
            </w:pPr>
          </w:p>
          <w:p w14:paraId="71323A41" w14:textId="77777777" w:rsidR="000755D5" w:rsidRPr="00436637" w:rsidRDefault="000755D5" w:rsidP="000755D5">
            <w:pPr>
              <w:rPr>
                <w:rFonts w:ascii="Calibri Light" w:hAnsi="Calibri Light" w:cs="Times New Roman"/>
                <w:sz w:val="24"/>
                <w:szCs w:val="24"/>
              </w:rPr>
            </w:pPr>
          </w:p>
          <w:p w14:paraId="2EF1BCDC" w14:textId="77777777" w:rsidR="000755D5" w:rsidRPr="00436637" w:rsidRDefault="000755D5" w:rsidP="000755D5">
            <w:pPr>
              <w:rPr>
                <w:rFonts w:ascii="Calibri Light" w:hAnsi="Calibri Light" w:cs="Times New Roman"/>
                <w:sz w:val="24"/>
                <w:szCs w:val="24"/>
              </w:rPr>
            </w:pPr>
          </w:p>
          <w:p w14:paraId="0AE71778" w14:textId="77777777" w:rsidR="000755D5" w:rsidRPr="00436637" w:rsidRDefault="000755D5" w:rsidP="000755D5">
            <w:pPr>
              <w:rPr>
                <w:rFonts w:ascii="Calibri Light" w:hAnsi="Calibri Light" w:cs="Times New Roman"/>
                <w:sz w:val="24"/>
                <w:szCs w:val="24"/>
              </w:rPr>
            </w:pPr>
          </w:p>
          <w:p w14:paraId="5E7C1E60" w14:textId="77777777" w:rsidR="000755D5" w:rsidRPr="00436637" w:rsidRDefault="000755D5" w:rsidP="000755D5">
            <w:pPr>
              <w:rPr>
                <w:rFonts w:ascii="Calibri Light" w:hAnsi="Calibri Light" w:cs="Times New Roman"/>
                <w:sz w:val="24"/>
                <w:szCs w:val="24"/>
              </w:rPr>
            </w:pPr>
          </w:p>
          <w:p w14:paraId="5AA6232A" w14:textId="77777777" w:rsidR="000755D5" w:rsidRPr="00436637" w:rsidRDefault="000755D5" w:rsidP="000755D5">
            <w:pPr>
              <w:rPr>
                <w:rFonts w:ascii="Calibri Light" w:hAnsi="Calibri Light" w:cs="Times New Roman"/>
                <w:sz w:val="24"/>
                <w:szCs w:val="24"/>
              </w:rPr>
            </w:pPr>
          </w:p>
          <w:p w14:paraId="329FD761" w14:textId="77777777" w:rsidR="000755D5" w:rsidRPr="00436637" w:rsidRDefault="000755D5" w:rsidP="000755D5">
            <w:pPr>
              <w:rPr>
                <w:rFonts w:ascii="Calibri Light" w:hAnsi="Calibri Light" w:cs="Times New Roman"/>
                <w:sz w:val="24"/>
                <w:szCs w:val="24"/>
              </w:rPr>
            </w:pPr>
          </w:p>
          <w:p w14:paraId="391664E7" w14:textId="77777777" w:rsidR="000755D5" w:rsidRPr="00436637" w:rsidRDefault="000755D5" w:rsidP="000755D5">
            <w:pPr>
              <w:rPr>
                <w:rFonts w:ascii="Calibri Light" w:hAnsi="Calibri Light" w:cs="Times New Roman"/>
                <w:sz w:val="24"/>
                <w:szCs w:val="24"/>
              </w:rPr>
            </w:pPr>
          </w:p>
          <w:p w14:paraId="2B29C264" w14:textId="77777777" w:rsidR="000755D5" w:rsidRPr="00436637" w:rsidRDefault="000755D5" w:rsidP="000755D5">
            <w:pPr>
              <w:rPr>
                <w:rFonts w:ascii="Calibri Light" w:hAnsi="Calibri Light" w:cs="Times New Roman"/>
                <w:sz w:val="24"/>
                <w:szCs w:val="24"/>
              </w:rPr>
            </w:pPr>
          </w:p>
          <w:p w14:paraId="7C135350" w14:textId="77777777" w:rsidR="000755D5" w:rsidRPr="00436637" w:rsidRDefault="000755D5" w:rsidP="000755D5">
            <w:pPr>
              <w:rPr>
                <w:rFonts w:ascii="Calibri Light" w:hAnsi="Calibri Light" w:cs="Times New Roman"/>
                <w:sz w:val="24"/>
                <w:szCs w:val="24"/>
              </w:rPr>
            </w:pPr>
          </w:p>
          <w:p w14:paraId="0C700DDD" w14:textId="77777777" w:rsidR="000755D5" w:rsidRPr="00436637" w:rsidRDefault="000755D5" w:rsidP="000755D5">
            <w:pPr>
              <w:rPr>
                <w:rFonts w:ascii="Calibri Light" w:hAnsi="Calibri Light" w:cs="Times New Roman"/>
                <w:sz w:val="24"/>
                <w:szCs w:val="24"/>
              </w:rPr>
            </w:pPr>
          </w:p>
          <w:p w14:paraId="41D09D0B" w14:textId="77777777" w:rsidR="000755D5" w:rsidRPr="00436637" w:rsidRDefault="000755D5" w:rsidP="000755D5">
            <w:pPr>
              <w:rPr>
                <w:rFonts w:ascii="Calibri Light" w:hAnsi="Calibri Light" w:cs="Times New Roman"/>
                <w:sz w:val="24"/>
                <w:szCs w:val="24"/>
              </w:rPr>
            </w:pPr>
          </w:p>
          <w:p w14:paraId="7B258CF4" w14:textId="77777777" w:rsidR="000755D5" w:rsidRPr="00436637" w:rsidRDefault="000755D5" w:rsidP="000755D5">
            <w:pPr>
              <w:rPr>
                <w:rFonts w:ascii="Calibri Light" w:hAnsi="Calibri Light" w:cs="Times New Roman"/>
                <w:sz w:val="24"/>
                <w:szCs w:val="24"/>
              </w:rPr>
            </w:pPr>
          </w:p>
          <w:p w14:paraId="6A9D644D" w14:textId="77777777" w:rsidR="000755D5" w:rsidRPr="00436637" w:rsidRDefault="000755D5" w:rsidP="000755D5">
            <w:pPr>
              <w:rPr>
                <w:rFonts w:ascii="Calibri Light" w:hAnsi="Calibri Light" w:cs="Times New Roman"/>
                <w:sz w:val="24"/>
                <w:szCs w:val="24"/>
              </w:rPr>
            </w:pPr>
          </w:p>
          <w:p w14:paraId="331DBAF6" w14:textId="77777777" w:rsidR="000755D5" w:rsidRPr="00436637" w:rsidRDefault="000755D5" w:rsidP="000755D5">
            <w:pPr>
              <w:rPr>
                <w:rFonts w:ascii="Calibri Light" w:hAnsi="Calibri Light" w:cs="Times New Roman"/>
                <w:sz w:val="24"/>
                <w:szCs w:val="24"/>
              </w:rPr>
            </w:pPr>
          </w:p>
          <w:p w14:paraId="169A32CE" w14:textId="77777777" w:rsidR="000755D5" w:rsidRPr="00436637" w:rsidRDefault="000755D5" w:rsidP="000755D5">
            <w:pPr>
              <w:rPr>
                <w:rFonts w:ascii="Calibri Light" w:hAnsi="Calibri Light" w:cs="Times New Roman"/>
                <w:sz w:val="24"/>
                <w:szCs w:val="24"/>
              </w:rPr>
            </w:pPr>
          </w:p>
          <w:p w14:paraId="349BCE98" w14:textId="77777777" w:rsidR="000755D5" w:rsidRPr="00436637" w:rsidRDefault="000755D5" w:rsidP="000755D5">
            <w:pPr>
              <w:rPr>
                <w:rFonts w:ascii="Calibri Light" w:hAnsi="Calibri Light" w:cs="Times New Roman"/>
                <w:sz w:val="24"/>
                <w:szCs w:val="24"/>
              </w:rPr>
            </w:pPr>
          </w:p>
          <w:p w14:paraId="58517B2D" w14:textId="77777777" w:rsidR="000755D5" w:rsidRPr="00436637" w:rsidRDefault="000755D5" w:rsidP="000755D5">
            <w:pPr>
              <w:rPr>
                <w:rFonts w:ascii="Calibri Light" w:hAnsi="Calibri Light" w:cs="Times New Roman"/>
                <w:sz w:val="24"/>
                <w:szCs w:val="24"/>
              </w:rPr>
            </w:pPr>
          </w:p>
          <w:p w14:paraId="48EF6502" w14:textId="77777777" w:rsidR="000755D5" w:rsidRPr="00436637" w:rsidRDefault="000755D5" w:rsidP="000755D5">
            <w:pPr>
              <w:rPr>
                <w:rFonts w:ascii="Calibri Light" w:hAnsi="Calibri Light" w:cs="Times New Roman"/>
                <w:sz w:val="24"/>
                <w:szCs w:val="24"/>
              </w:rPr>
            </w:pPr>
          </w:p>
          <w:p w14:paraId="2302DAA4" w14:textId="77777777" w:rsidR="000755D5" w:rsidRPr="00436637" w:rsidRDefault="000755D5" w:rsidP="000755D5">
            <w:pPr>
              <w:rPr>
                <w:rFonts w:ascii="Calibri Light" w:hAnsi="Calibri Light" w:cs="Times New Roman"/>
                <w:sz w:val="24"/>
                <w:szCs w:val="24"/>
              </w:rPr>
            </w:pPr>
          </w:p>
          <w:p w14:paraId="3F8A820C" w14:textId="77777777" w:rsidR="000755D5" w:rsidRPr="00436637" w:rsidRDefault="000755D5" w:rsidP="000755D5">
            <w:pPr>
              <w:rPr>
                <w:rFonts w:ascii="Calibri Light" w:hAnsi="Calibri Light" w:cs="Times New Roman"/>
                <w:sz w:val="24"/>
                <w:szCs w:val="24"/>
              </w:rPr>
            </w:pPr>
          </w:p>
          <w:p w14:paraId="3FABD03D" w14:textId="77777777" w:rsidR="000755D5" w:rsidRPr="00436637" w:rsidRDefault="000755D5" w:rsidP="000755D5">
            <w:pPr>
              <w:rPr>
                <w:rFonts w:ascii="Calibri Light" w:hAnsi="Calibri Light" w:cs="Times New Roman"/>
                <w:sz w:val="24"/>
                <w:szCs w:val="24"/>
              </w:rPr>
            </w:pPr>
          </w:p>
          <w:p w14:paraId="3D6091BF" w14:textId="77777777" w:rsidR="000755D5" w:rsidRPr="00436637" w:rsidRDefault="000755D5" w:rsidP="000755D5">
            <w:pPr>
              <w:rPr>
                <w:rFonts w:ascii="Calibri Light" w:hAnsi="Calibri Light" w:cs="Times New Roman"/>
                <w:sz w:val="24"/>
                <w:szCs w:val="24"/>
              </w:rPr>
            </w:pPr>
          </w:p>
          <w:p w14:paraId="3CC42135" w14:textId="77777777" w:rsidR="000755D5" w:rsidRPr="00436637" w:rsidRDefault="000755D5" w:rsidP="000755D5">
            <w:pPr>
              <w:rPr>
                <w:rFonts w:ascii="Calibri Light" w:hAnsi="Calibri Light" w:cs="Times New Roman"/>
                <w:sz w:val="24"/>
                <w:szCs w:val="24"/>
              </w:rPr>
            </w:pPr>
          </w:p>
          <w:p w14:paraId="4B3AB968" w14:textId="77777777" w:rsidR="000755D5" w:rsidRPr="00436637" w:rsidRDefault="000755D5" w:rsidP="000755D5">
            <w:pPr>
              <w:rPr>
                <w:rFonts w:ascii="Calibri Light" w:hAnsi="Calibri Light" w:cs="Times New Roman"/>
                <w:sz w:val="24"/>
                <w:szCs w:val="24"/>
              </w:rPr>
            </w:pPr>
          </w:p>
          <w:p w14:paraId="26E7ABBE" w14:textId="77777777" w:rsidR="000755D5" w:rsidRPr="00436637" w:rsidRDefault="000755D5" w:rsidP="000755D5">
            <w:pPr>
              <w:rPr>
                <w:rFonts w:ascii="Calibri Light" w:hAnsi="Calibri Light" w:cs="Times New Roman"/>
                <w:sz w:val="24"/>
                <w:szCs w:val="24"/>
              </w:rPr>
            </w:pPr>
          </w:p>
          <w:p w14:paraId="20B44D26" w14:textId="77777777" w:rsidR="000755D5" w:rsidRPr="00436637" w:rsidRDefault="000755D5" w:rsidP="000755D5">
            <w:pPr>
              <w:rPr>
                <w:rFonts w:ascii="Calibri Light" w:hAnsi="Calibri Light" w:cs="Times New Roman"/>
                <w:sz w:val="24"/>
                <w:szCs w:val="24"/>
              </w:rPr>
            </w:pPr>
            <w:r w:rsidRPr="00436637">
              <w:rPr>
                <w:rFonts w:ascii="Calibri Light" w:hAnsi="Calibri Light" w:cs="Times New Roman"/>
                <w:sz w:val="24"/>
                <w:szCs w:val="24"/>
              </w:rPr>
              <w:t>K</w:t>
            </w:r>
            <w:r w:rsidRPr="00436637">
              <w:rPr>
                <w:rFonts w:ascii="Calibri Light" w:hAnsi="Calibri Light" w:cs="Times New Roman"/>
                <w:sz w:val="24"/>
                <w:szCs w:val="24"/>
              </w:rPr>
              <w:br/>
              <w:t>O</w:t>
            </w:r>
            <w:r w:rsidRPr="00436637">
              <w:rPr>
                <w:rFonts w:ascii="Calibri Light" w:hAnsi="Calibri Light" w:cs="Times New Roman"/>
                <w:sz w:val="24"/>
                <w:szCs w:val="24"/>
              </w:rPr>
              <w:br/>
              <w:t>L</w:t>
            </w:r>
            <w:r w:rsidRPr="00436637">
              <w:rPr>
                <w:rFonts w:ascii="Calibri Light" w:hAnsi="Calibri Light" w:cs="Times New Roman"/>
                <w:sz w:val="24"/>
                <w:szCs w:val="24"/>
              </w:rPr>
              <w:br/>
              <w:t>O</w:t>
            </w:r>
            <w:r w:rsidRPr="00436637">
              <w:rPr>
                <w:rFonts w:ascii="Calibri Light" w:hAnsi="Calibri Light" w:cs="Times New Roman"/>
                <w:sz w:val="24"/>
                <w:szCs w:val="24"/>
              </w:rPr>
              <w:br/>
              <w:t>V</w:t>
            </w:r>
            <w:r w:rsidRPr="00436637">
              <w:rPr>
                <w:rFonts w:ascii="Calibri Light" w:hAnsi="Calibri Light" w:cs="Times New Roman"/>
                <w:sz w:val="24"/>
                <w:szCs w:val="24"/>
              </w:rPr>
              <w:br/>
              <w:t>O</w:t>
            </w:r>
            <w:r w:rsidRPr="00436637">
              <w:rPr>
                <w:rFonts w:ascii="Calibri Light" w:hAnsi="Calibri Light" w:cs="Times New Roman"/>
                <w:sz w:val="24"/>
                <w:szCs w:val="24"/>
              </w:rPr>
              <w:br/>
              <w:t>Z</w:t>
            </w:r>
          </w:p>
          <w:p w14:paraId="40007C54" w14:textId="77777777" w:rsidR="000755D5" w:rsidRPr="00436637" w:rsidRDefault="000755D5" w:rsidP="000755D5">
            <w:pPr>
              <w:rPr>
                <w:rFonts w:ascii="Calibri Light" w:hAnsi="Calibri Light" w:cs="Times New Roman"/>
                <w:sz w:val="24"/>
                <w:szCs w:val="24"/>
              </w:rPr>
            </w:pPr>
          </w:p>
          <w:p w14:paraId="6DAE6DF7" w14:textId="77777777" w:rsidR="000755D5" w:rsidRPr="00436637" w:rsidRDefault="000755D5" w:rsidP="000755D5">
            <w:pPr>
              <w:rPr>
                <w:rFonts w:ascii="Calibri Light" w:hAnsi="Calibri Light" w:cs="Times New Roman"/>
                <w:sz w:val="24"/>
                <w:szCs w:val="24"/>
              </w:rPr>
            </w:pPr>
          </w:p>
          <w:p w14:paraId="57BD998F" w14:textId="77777777" w:rsidR="000755D5" w:rsidRPr="00436637" w:rsidRDefault="000755D5" w:rsidP="000755D5">
            <w:pPr>
              <w:rPr>
                <w:rFonts w:ascii="Calibri Light" w:hAnsi="Calibri Light" w:cs="Times New Roman"/>
                <w:sz w:val="24"/>
                <w:szCs w:val="24"/>
              </w:rPr>
            </w:pPr>
          </w:p>
          <w:p w14:paraId="1FB8F478" w14:textId="77777777" w:rsidR="000755D5" w:rsidRPr="00436637" w:rsidRDefault="000755D5" w:rsidP="000755D5">
            <w:pPr>
              <w:rPr>
                <w:rFonts w:ascii="Calibri Light" w:hAnsi="Calibri Light" w:cs="Times New Roman"/>
                <w:sz w:val="24"/>
                <w:szCs w:val="24"/>
              </w:rPr>
            </w:pPr>
          </w:p>
          <w:p w14:paraId="15875A31" w14:textId="77777777" w:rsidR="000755D5" w:rsidRPr="00436637" w:rsidRDefault="000755D5" w:rsidP="000755D5">
            <w:pPr>
              <w:rPr>
                <w:rFonts w:ascii="Calibri Light" w:hAnsi="Calibri Light" w:cs="Times New Roman"/>
                <w:sz w:val="24"/>
                <w:szCs w:val="24"/>
              </w:rPr>
            </w:pPr>
          </w:p>
          <w:p w14:paraId="049BBEEE" w14:textId="77777777" w:rsidR="000755D5" w:rsidRPr="00436637" w:rsidRDefault="000755D5" w:rsidP="000755D5">
            <w:pPr>
              <w:rPr>
                <w:rFonts w:ascii="Calibri Light" w:hAnsi="Calibri Light" w:cs="Times New Roman"/>
                <w:sz w:val="24"/>
                <w:szCs w:val="24"/>
              </w:rPr>
            </w:pPr>
          </w:p>
          <w:p w14:paraId="65F85B9E" w14:textId="77777777" w:rsidR="000755D5" w:rsidRPr="00436637" w:rsidRDefault="000755D5" w:rsidP="000755D5">
            <w:pPr>
              <w:rPr>
                <w:rFonts w:ascii="Calibri Light" w:hAnsi="Calibri Light" w:cs="Times New Roman"/>
                <w:sz w:val="24"/>
                <w:szCs w:val="24"/>
              </w:rPr>
            </w:pPr>
          </w:p>
        </w:tc>
        <w:tc>
          <w:tcPr>
            <w:tcW w:w="1988" w:type="pct"/>
          </w:tcPr>
          <w:p w14:paraId="03DFAE3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poslovi vezani uz organizaciju nastave (materijalni i kadrovski) </w:t>
            </w:r>
          </w:p>
          <w:p w14:paraId="372B4A7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završni radovi, odabir tema, odabir mentora</w:t>
            </w:r>
          </w:p>
          <w:p w14:paraId="12D3E8C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669613A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267DB79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3FF8798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3A5B75A1"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BC7AC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16BFF81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5D9D809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7E5B12D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06EDE6B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6FB7FD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8212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077C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52AB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86B4A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17CD09D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2FFF462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6F33708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organizacija izleta i maturalnih putovanja,</w:t>
            </w:r>
          </w:p>
          <w:p w14:paraId="2371D36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60C6D0F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464C157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6FE109E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2745537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29A0860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0E41928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04A0224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0E50160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316AA7CC"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B403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0C09FAA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E252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7D430D"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81F7C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2B0C688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161238C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541976F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6FF6F7C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708BFFF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45E7274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4FD9CCF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71981BB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plan i vođenje sjednica Nastavničkog vijeća</w:t>
            </w:r>
          </w:p>
          <w:p w14:paraId="736BC6A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08B0845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76D163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D00B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45154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4EA5B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2A38B55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5C91FD0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67A42238"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C1BF2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09CED18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5E47D3E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0499D5F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1CB1EDF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710243D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7EF2652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341F6A5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343FC8C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skupovi u organizaciji AZOO i Udruge hrvatskih srednjoškolskih ravnatelja,</w:t>
            </w:r>
          </w:p>
          <w:p w14:paraId="0E072C9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4446D8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E8B3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36428A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B7258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organizaciju nastave (materijalni i kadrovski)</w:t>
            </w:r>
          </w:p>
          <w:p w14:paraId="5A28BD0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financijski plan i izvješća </w:t>
            </w:r>
          </w:p>
          <w:p w14:paraId="67E9C7A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0E9E593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6BD2831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05FC65A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3ED445A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7081FCC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45CB2C9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1E7A960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5FD9E64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45640EE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2A9D91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F07C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DBCE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9500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3531D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06C6D1D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na razini osnivača: Gradski </w:t>
            </w:r>
            <w:r w:rsidRPr="00436637">
              <w:rPr>
                <w:rFonts w:ascii="Calibri Light" w:hAnsi="Calibri Light" w:cs="Times New Roman"/>
                <w:sz w:val="24"/>
                <w:szCs w:val="24"/>
              </w:rPr>
              <w:lastRenderedPageBreak/>
              <w:t>ured za obrazovanje, kulturu i sport</w:t>
            </w:r>
          </w:p>
          <w:p w14:paraId="146DD85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5510446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6C1D57B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3CBA228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4BCC61C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7AD0C27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35C277D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007CA77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4931155C"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0D4CC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48484CBB"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B4904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6210C9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023F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26462E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60887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2B5F8FA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0C17A8E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02B7839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553FA08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04FF2EA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4CAC5BB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0B480A3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praćenje i usklađivanje zakonske regulative</w:t>
            </w:r>
          </w:p>
          <w:p w14:paraId="65BC044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78FC985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0D6C3FA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0CD3D1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1AD1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EFC5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87B7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A737B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2810572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15ECEC9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3D3DC3EF"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92888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618D9C8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10BAEB4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6DE1669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7B28F66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6D82E2D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5145C00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7BE3B51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modularno stručno usavršavanje na županijskoj razini,</w:t>
            </w:r>
          </w:p>
          <w:p w14:paraId="69A7EFB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6AA3A20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228BFE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A976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2D07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0181A5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5AB8A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0FB2B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EBB3D0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30209F1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6E83219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37ACBCE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78D8C1E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2E94047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7F7C877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67660DE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5130A5A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524F8A6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507D54A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73247B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AA92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CB46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653C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BC356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suradnja i sastanci: MZOS, ASOO, AZOO, NCVVO, UHSR</w:t>
            </w:r>
          </w:p>
          <w:p w14:paraId="115982F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3203043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38C4B54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6D6C1B3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675D21C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7AE6125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675A197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068F313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3E5FB5B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78CA0F4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7ABA128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4F65B42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0BBD71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A97F22"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A7F497D"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03330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 xml:space="preserve">Planirano sati </w:t>
            </w:r>
          </w:p>
          <w:p w14:paraId="36CFF4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F304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12DA7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0E53D37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40E318C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633945E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273BAC0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suradničko opažanje nastave s ciljem poboljšanja nastavnog procesa, </w:t>
            </w:r>
          </w:p>
          <w:p w14:paraId="37442F3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4DD4F9B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7E7C06E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772141E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51E921B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77BE4BC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5A6D1D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1B4B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323E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817B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629D7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1F3EEBA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4BE3BD0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7AD6F74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23D93AC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5FB1CCC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43099CE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62D4FCA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1FED1EA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individualno stručno usavršavanje: praćenje pravnih i zakonskih novosti te novih oblika poučavanja </w:t>
            </w:r>
          </w:p>
          <w:p w14:paraId="66BDEF4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1F90F48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1702677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52481A7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332B55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7E60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2B475E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130A3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7C9E3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14CDF4D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3C371F5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29BB40A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0FAB0E0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3046A69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2172E77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5025D76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56C5863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72BA2F1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6BAC5F2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4ECBAC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B490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1A566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7570831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786281A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7615557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2B7C6FB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5FD60C2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319D241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747F2E3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4E1E0C3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71C67D7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66C7BA2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173E7E6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538433B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11C209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F9B272"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53FAAA4"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68206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0537D4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9E1B0E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724CC15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05A3347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6120F39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praćenje izradbe i realizacije nastavnog plana i programa,  </w:t>
            </w:r>
          </w:p>
          <w:p w14:paraId="482D44A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0BAF132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567FB01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7B9431A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praćenje i usklađivanje zakonske regulative</w:t>
            </w:r>
          </w:p>
          <w:p w14:paraId="7F41F42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2040CC1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sjednice stručnih, razrednih vijeća</w:t>
            </w:r>
          </w:p>
          <w:p w14:paraId="70E290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D45200"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5AA33D"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3541D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082A9CB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65CAA4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25AB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2010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1A65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BE157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054A9F9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1AD86B0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7B8D92F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014D431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 odobravanje službenih putovanja</w:t>
            </w:r>
          </w:p>
          <w:p w14:paraId="0C1385F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6407794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0DC4534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3FBB88A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18777CC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3AFA20D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modularno stručno usavršavanje na županijskoj razini,</w:t>
            </w:r>
          </w:p>
          <w:p w14:paraId="28CB272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14A9185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oblici usavršavanja</w:t>
            </w:r>
          </w:p>
          <w:p w14:paraId="3616DA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D7C2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614BB86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ED2B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B2FA7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0E3EE7F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završni radovi</w:t>
            </w:r>
          </w:p>
          <w:p w14:paraId="1E56C96D"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7A1F63"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državna matura</w:t>
            </w:r>
          </w:p>
          <w:p w14:paraId="2212C2B4"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C42D8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dopunskog rada</w:t>
            </w:r>
          </w:p>
          <w:p w14:paraId="3513CFD0"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54183FB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stručno osposobljavanje</w:t>
            </w:r>
          </w:p>
          <w:p w14:paraId="41524C6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praćenje izradbe i realizacije nastavnog plana i programa,  </w:t>
            </w:r>
          </w:p>
          <w:p w14:paraId="0D4A6A0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suradničko opažanje nastave s ciljem poboljšanja nastavnog procesa, </w:t>
            </w:r>
          </w:p>
          <w:p w14:paraId="7AD2817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pripravnici, napredovanja</w:t>
            </w:r>
          </w:p>
          <w:p w14:paraId="78BE3DF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poslovi vezani uz sportske objekte i iznajmljivanje dvorane</w:t>
            </w:r>
          </w:p>
          <w:p w14:paraId="355B6D4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praćenje i usklađivanje zakonske regulative</w:t>
            </w:r>
          </w:p>
          <w:p w14:paraId="0F7BA96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161E131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s predsjednicima stručnih aktiva, pedagoginjom, psihologom i voditeljicom praktične nastave, </w:t>
            </w:r>
          </w:p>
          <w:p w14:paraId="1ACED7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2D752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provedba Preventivnog programa, Građanskog odgoja i obrazovanja te Zdravstvenog odgoja i obrazovanja,</w:t>
            </w:r>
          </w:p>
          <w:p w14:paraId="46F35EF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8ED3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507C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D32C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6AF68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MZOS, ASOO, AZOO, NCVVO, UHSR</w:t>
            </w:r>
          </w:p>
          <w:p w14:paraId="3780D0D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63D8B79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suradnja i sastanci sa članovima lokalne zajednice </w:t>
            </w:r>
          </w:p>
          <w:p w14:paraId="0C084D3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izleta i maturalnih putovanja,</w:t>
            </w:r>
          </w:p>
          <w:p w14:paraId="3586E84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potpisivanje svjedodžbi</w:t>
            </w:r>
          </w:p>
          <w:p w14:paraId="1389FFE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 odobravanje službenih putovanja</w:t>
            </w:r>
          </w:p>
          <w:p w14:paraId="302C04E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odobravanje zahtjeva za nabavu robe/usluge,</w:t>
            </w:r>
          </w:p>
          <w:p w14:paraId="23C5220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razgovori s učenicima, roditeljima i strankama, </w:t>
            </w:r>
          </w:p>
          <w:p w14:paraId="5CB6658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sjednice ŠO i provedba odluka ŠO, </w:t>
            </w:r>
          </w:p>
          <w:p w14:paraId="5C615B0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individualno stručno usavršavanje: praćenje pravnih i zakonskih novosti te novih oblika poučavanja </w:t>
            </w:r>
          </w:p>
          <w:p w14:paraId="1DEE393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kurikularna</w:t>
            </w:r>
            <w:proofErr w:type="spellEnd"/>
            <w:r w:rsidRPr="00436637">
              <w:rPr>
                <w:rFonts w:ascii="Calibri Light" w:hAnsi="Calibri Light" w:cs="Times New Roman"/>
                <w:sz w:val="24"/>
                <w:szCs w:val="24"/>
              </w:rPr>
              <w:t xml:space="preserve"> reforma</w:t>
            </w:r>
          </w:p>
          <w:p w14:paraId="5714ED3B"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modularno stručno usavršavanje na županijskoj razini,</w:t>
            </w:r>
          </w:p>
          <w:p w14:paraId="58DDE7D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skupovi u organizaciji AZOO i Udruge hrvatskih srednjoškolskih ravnatelja,</w:t>
            </w:r>
          </w:p>
          <w:p w14:paraId="54151E0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svečana podjela diploma za četvrte razrede</w:t>
            </w:r>
          </w:p>
          <w:p w14:paraId="492D6E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FA9F0F"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B4EA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7A98DC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3CE5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4A03B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državna matura</w:t>
            </w:r>
          </w:p>
          <w:p w14:paraId="5E7CFCBC"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F8AB2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dopunskog rada</w:t>
            </w:r>
          </w:p>
          <w:p w14:paraId="0DCB2F3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polaganja razrednih i predmetnih ispita</w:t>
            </w:r>
          </w:p>
          <w:p w14:paraId="46DE48D6"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radni odnosi</w:t>
            </w:r>
          </w:p>
          <w:p w14:paraId="589D120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organizacija izleta </w:t>
            </w:r>
          </w:p>
          <w:p w14:paraId="1CC8AF85"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potpisivanje svjedodžbi potvrda o državnoj maturi matične knjige i ostalih dokumenata</w:t>
            </w:r>
          </w:p>
          <w:p w14:paraId="5A023E2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plan i vođenje sjednica Nastavničkog vijeća</w:t>
            </w:r>
          </w:p>
          <w:p w14:paraId="2317714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razgovori s učenicima, roditeljima i strankama</w:t>
            </w:r>
          </w:p>
          <w:p w14:paraId="5560939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samovrednovanje</w:t>
            </w:r>
            <w:proofErr w:type="spellEnd"/>
          </w:p>
          <w:p w14:paraId="750B04E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upisi u prvi razred</w:t>
            </w:r>
          </w:p>
          <w:p w14:paraId="42C83E8E"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14943F"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očevid pedagoške dokumentacije</w:t>
            </w:r>
          </w:p>
          <w:p w14:paraId="0B87F36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povrata udžbenika</w:t>
            </w:r>
          </w:p>
          <w:p w14:paraId="799096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E874D2"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D67B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794218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7C0CA5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izradba Godišnjeg plana i programa, Školskog kurikuluma </w:t>
            </w:r>
          </w:p>
          <w:p w14:paraId="3A1FB70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poslovi vezani uz organizaciju nastave (materijalni i kadrovski) </w:t>
            </w:r>
          </w:p>
          <w:p w14:paraId="6DBDB41A"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završni radovi</w:t>
            </w:r>
          </w:p>
          <w:p w14:paraId="21B32F80"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320442"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državna matura</w:t>
            </w:r>
          </w:p>
          <w:p w14:paraId="03DA521D"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8CD901"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popravnih ispita</w:t>
            </w:r>
          </w:p>
          <w:p w14:paraId="5B6DFD96" w14:textId="77777777" w:rsidR="000755D5" w:rsidRPr="00436637" w:rsidRDefault="000755D5" w:rsidP="000755D5">
            <w:pPr>
              <w:pStyle w:val="Odlomakpopisa"/>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A657DC"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organizacija nabavke sortiranja i podjele udžbenika</w:t>
            </w:r>
          </w:p>
          <w:p w14:paraId="798549C4"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očevid pedagoške dokumentacije</w:t>
            </w:r>
          </w:p>
          <w:p w14:paraId="096BE2E9"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potpisivanje svjedodžbi potvrda o državnoj maturi matične knjige i ostalih dokumenata</w:t>
            </w:r>
          </w:p>
          <w:p w14:paraId="0AECBE1E"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suradnja i sastanci na razini osnivača: Gradski ured za obrazovanje, kulturu i sport</w:t>
            </w:r>
          </w:p>
          <w:p w14:paraId="37464497"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upisi učenika u prvi razred drugi upisni krug</w:t>
            </w:r>
          </w:p>
          <w:p w14:paraId="1DC21778"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razgovori s učenicima, roditeljima i strankama</w:t>
            </w:r>
          </w:p>
          <w:p w14:paraId="3A0B1C6D" w14:textId="77777777" w:rsidR="000755D5" w:rsidRPr="00436637" w:rsidRDefault="000755D5" w:rsidP="000755D5">
            <w:pPr>
              <w:pStyle w:val="Odlomakpopisa"/>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 poslovi</w:t>
            </w:r>
          </w:p>
          <w:p w14:paraId="574E66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Planirano sati</w:t>
            </w:r>
          </w:p>
          <w:p w14:paraId="75C016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Ukupno planirano sati</w:t>
            </w:r>
          </w:p>
          <w:p w14:paraId="65213F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c>
          <w:tcPr>
            <w:tcW w:w="812" w:type="pct"/>
          </w:tcPr>
          <w:p w14:paraId="4792E2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691667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91F3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405D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5460D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83E2D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DA270E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BD13D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3543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69219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73B5C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596E6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EC2F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EF6D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F41ED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51A9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ACFB0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ACD8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F085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F4D14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0EE3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541F4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53DE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299E4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F069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FC36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CA78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8AC2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F60CF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0AF9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15A0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C0B9C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A3C6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1574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160E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3FDA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AE2D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61B232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1FAEA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7C65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B3CC3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1FB0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BD90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6587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C0893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03CD0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CDCE3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20FD5B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9A083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A3901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07636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E7C39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B33B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CF7B2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7E05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ABF8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5960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DCA6A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73AB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96BF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3E1B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BD29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3F62B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5F719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A62B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E7B5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C1FDF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CD96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11A4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6CE69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BBAF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5B2A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6AA2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FE8E2CA" w14:textId="77777777" w:rsidR="000F010C" w:rsidRPr="00436637" w:rsidRDefault="000F010C"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45134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A5810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7EF8D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1C216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339233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20999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563E1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CF17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B85F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E2649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E4959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4C6A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ACC7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277E9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D3E96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29304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2E75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94F47B3"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7E9563"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35DE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4DA369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01BC9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AACAE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AC16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DDF4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E8AB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0390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EC9F2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5CBD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DCF6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F5641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0D16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355C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3476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B079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722F98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CB2E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CB32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25044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5F16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E060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D0D24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207A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106E8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46C5B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06C0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A05DD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2088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0F125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405E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2841F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B56C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812A8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D16E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39A03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7681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B52B8A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83D9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3652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01F5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3223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39466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F25C1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8440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A668A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D08EC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71B8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CDAC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6C4A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D67C3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C3BC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2BDA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5809B2"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78D2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734F9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4ADDD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2DA0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E69AF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7903B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50E9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214E8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733E8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D75DEC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F052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A872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44926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50F2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D67C4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0E46A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E672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B0E9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1FDC2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2661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E7EF1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F86E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3BC7B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D45A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A8514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43F3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EA10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899D1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FCCE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7D82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02CFF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F134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7944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4AE5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46BF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2E38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84597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D83F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0458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8BE9F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F543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3AAB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D3B6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11DB49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A596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7EA1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7076A7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8C60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E6A5E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C4DA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7F9E9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70FA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5012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E2C3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67E0F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388D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DA83F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8C18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897C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8B4B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EF47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C9DDA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D201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97E83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96C8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A6F2A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B8DB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5BA18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4755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9B81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CF893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AD0B4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BC20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454E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4DA74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BBB2F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721B3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F02E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3AD8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38899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6FDE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C8CE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9D02A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C7CA5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4D6B2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94A4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87F9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8A08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678A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441B6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FF1C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0FFE1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6F32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EC66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1EEC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6F3C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61A4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E396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0822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0EBF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C59DA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3E41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5451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CFE06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E1949B"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0EE4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B5E66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8626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8A85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53408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2CD4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EE1D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E669E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179FB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A56D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5B09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859A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B935C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3DDA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2FCB9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7102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7713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3B76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93AD0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55BC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43C43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E459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143DA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1062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8DDA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F6A6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5853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E9518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8E265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510F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DBB1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72769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0B03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8975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6C12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007C7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851E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E58F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AFD8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05EA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0BB9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E645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09F9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4C6853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F07F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5224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96000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2FE1F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A19EE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D9D6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18037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B49C8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93CE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6459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D73F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1B8A7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3EF1F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A9C4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E391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3578D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EAE5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E69B3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1420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72258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B39C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91A4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6497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23C7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FAADE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244F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04C8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9DCD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F1A0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AE64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5206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D4DB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EB15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1A9B99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5644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9258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F5D0C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A3D98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DC56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EC53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B46E0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1D17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2442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60942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5969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D35C5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E066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CF22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67A08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A4EC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C1271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A763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2AAEAF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049E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65105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45E8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034A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4C8B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8E9AE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7D9B8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67CA1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55E3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0DE0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771876C"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64F8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1A3DDE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84F2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63CD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D96E28"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63D6D6"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35B591"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8376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256E2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3CD3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9223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35BD1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47C6F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4C4AB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E922F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EF2A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233404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A657F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899D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66AB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8C319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FC27A0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CF8E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8A1F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0DCFA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7CDF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99EDF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E377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77489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BFCA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D70E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5EB7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B236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CDD57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6319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D7E3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4FF3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4357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8D84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2057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C6A3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8B7E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38D93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4DA79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2238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2E308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CAD1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D6C6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8ADF8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5ADA6D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E56E1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BCBA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83A54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D4DC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12756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20DA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05A1F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826B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26926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E6DED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20028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156E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045ADFD"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7C308345"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28EF64"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74BCF2"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81863B"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0731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10B20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F38B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344C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56EC0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4DBA9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09D8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B6E6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1C7DA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0C32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01BD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BD20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A572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B35C7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45CD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EEBD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2F46E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64825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8C0EF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B7CF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970A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772A7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9590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E0BC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B109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2D13E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05E91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F4176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32C3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74A2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89490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847F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419B98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EFB2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9F00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D8D8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0357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4FB0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64536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58B5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4650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95CC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D4B9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E4F3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6314A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41CD2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BB54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B869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6B008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3D5B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ED4D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BEDF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582BA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430F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B0A6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9E0BB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9007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98EB7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1013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AC185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195A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0BB3F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759F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D69C0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0009E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5878E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C7559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FFCA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FAF9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478F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26922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66DE8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7450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3F0A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B8DDE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98A71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4E3F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D768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5D9FF8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2C31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66D34C"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C50FE9"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0016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96C9A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74A9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9157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6E534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219CD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2FB3F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C39F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4AD5AC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3ED3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474F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DB706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1859B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B562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9C3F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F4DE8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EAC7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BE2AE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4516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F8434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E104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C7779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8951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512BC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CE7F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F4E4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DD1E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D627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6AD606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581D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64CF79"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78134C"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8929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30019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D28B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31D6D3"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0B2D34"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D1E17B"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C4115D"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DAE2EC"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402BCE"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DD87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A9AA7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1A85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6DDE8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FFE55A7"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28D07E"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D35009"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B230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EF0FB6E"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EAAD6A"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0B78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60C3B72"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513364"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2D7F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3877F1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7C66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7A057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3115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D0642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42674C"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1281A95A"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4A93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F18AC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AC2047"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5F3203"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0E7E59"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11ED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ACA96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0C82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F0728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66B7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D8A54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EE340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F273E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F88A9D4"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8E7D1F5"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06E505D"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30DC7A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2B0BF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1BC45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CC4B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6871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7E134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AB23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18949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E832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8E8E5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C0FB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B8FEB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B43EE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816F2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62D5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97DD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A2521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7845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FEC6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041D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EEEBF8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83784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EE7A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E310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610F6A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79E5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A6338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811F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39050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7B42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A461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31B5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07E1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55F8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E2844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D0AA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34F4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90F8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915BA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755D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957B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B73A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587E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5F42A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0B4D8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A99F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D4DC7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F65C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5355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04FE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9BA2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0ADC9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07AF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ED33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9DED4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94BC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91A7E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86374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80A9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4FA49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F41C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FF0E5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B027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BF9AA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0D3D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AEF8A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ADF7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70764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A4D9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C3FBC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42F87F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7FE6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ADFE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1994E1"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713A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7CB1007" w14:textId="77777777" w:rsidR="000755D5"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Pr>
                <w:rFonts w:ascii="Calibri Light" w:hAnsi="Calibri Light" w:cs="Times New Roman"/>
                <w:sz w:val="24"/>
                <w:szCs w:val="24"/>
              </w:rPr>
              <w:t>ravnatelj</w:t>
            </w:r>
          </w:p>
          <w:p w14:paraId="4432CA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B883C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9700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FF1B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C8BB10"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7BD2236" w14:textId="77777777" w:rsidR="00E37BD9"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DD663D0"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4BFCF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ispitni koordinator</w:t>
            </w:r>
          </w:p>
          <w:p w14:paraId="7D7A9B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3A0EE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FB26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11260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0F73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C1FF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D850A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3EFFE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90745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0978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6B76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B026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AD486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27D8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AD35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CF6F4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0D22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7F7D5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9D052F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0A84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68614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C485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3E1D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FE9EF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25B0D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FD0D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EE79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3A865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3ACE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1FC8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3B65A2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1FA0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5443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ravnatelj</w:t>
            </w:r>
          </w:p>
          <w:p w14:paraId="60BF5C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45CB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ispitni koordinator</w:t>
            </w:r>
          </w:p>
          <w:p w14:paraId="18ADDD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1062944"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6A04F9"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4D94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53A8C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361B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C267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7D118B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3208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B8FE8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E64C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20AD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A93B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576843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F439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4B4C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B0B5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A2C43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1AF5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2843B1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0118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6D289D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c>
          <w:tcPr>
            <w:tcW w:w="401" w:type="pct"/>
          </w:tcPr>
          <w:p w14:paraId="4A1C8D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20</w:t>
            </w:r>
          </w:p>
          <w:p w14:paraId="445A1E3A"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46801E"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ADF21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1B2C30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5211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2C6F03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24</w:t>
            </w:r>
          </w:p>
          <w:p w14:paraId="39F2A6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F2BE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7D76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234797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9BF3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CA19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3CEF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4DB1DB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3746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2A156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7C07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415C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59077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5036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7A526B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F4D2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12</w:t>
            </w:r>
          </w:p>
          <w:p w14:paraId="393656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4ACF8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CDB9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401E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EB8A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7E266D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4EBD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D5CA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D30C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86AFB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0F5D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7BA6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AF27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800A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2464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2141D3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65A1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F663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55005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F61A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6E44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5E3B0E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A170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5389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3</w:t>
            </w:r>
          </w:p>
          <w:p w14:paraId="25C5F5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7796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24E6E8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6049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0DE269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E6FC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57C8B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0FF1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4CAE2B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C126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15</w:t>
            </w:r>
          </w:p>
          <w:p w14:paraId="1D005E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4915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D950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E876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0C53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5BF6E8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A4D4B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5BF6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1E75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18</w:t>
            </w:r>
          </w:p>
          <w:p w14:paraId="249C7D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7ACB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D69D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5355842C" w14:textId="77777777" w:rsidR="000F010C" w:rsidRPr="00436637" w:rsidRDefault="000F010C"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BC7F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176</w:t>
            </w:r>
          </w:p>
          <w:p w14:paraId="647DB4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58564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97576E1" w14:textId="77777777" w:rsidR="000F010C" w:rsidRPr="00436637" w:rsidRDefault="000F010C"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A5E6A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20</w:t>
            </w:r>
          </w:p>
          <w:p w14:paraId="332D9AF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9F1F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805C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0D5A6C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24</w:t>
            </w:r>
          </w:p>
          <w:p w14:paraId="60FA70E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02CB77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AC0C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56409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60F895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8790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C88F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25EC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8DF62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CC95C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EA16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76084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929570D"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FD68D6"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ABAE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8</w:t>
            </w:r>
          </w:p>
          <w:p w14:paraId="025D35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CA14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7F8F18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AD1D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5A60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3054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16AA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69AE0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AD49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D716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9212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D438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7F2F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5198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4545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3382B6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9D9C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808B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0B6D2E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A8D4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DD9F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35D7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46931A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6E1C9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4B9B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94BF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4F9163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953E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538FBB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075C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17C38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9877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6527C4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B24E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11</w:t>
            </w:r>
          </w:p>
          <w:p w14:paraId="706B79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2B15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1DEED7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D3AD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BFA2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B70F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D6B2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5B93F2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5BA8E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FCAF2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D7B6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14</w:t>
            </w:r>
          </w:p>
          <w:p w14:paraId="768984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BFB71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DF33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D099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3797D4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6B8A088"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3F366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160</w:t>
            </w:r>
          </w:p>
          <w:p w14:paraId="2BA9BE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9FAEC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1A4299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14A8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9A60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0C7438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14</w:t>
            </w:r>
          </w:p>
          <w:p w14:paraId="619F133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16</w:t>
            </w:r>
          </w:p>
          <w:p w14:paraId="2EB029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372680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27F99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9EC3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0BB7D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D4B4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13D2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7569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3C6E1F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17</w:t>
            </w:r>
          </w:p>
          <w:p w14:paraId="67AB75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C18F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A930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C401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7F16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4884139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EFAE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3F1350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F252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58601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6A89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1F45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EAB81F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A4BF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55B5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3225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E069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300F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DF1D6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780E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D9B76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B5EEA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4B8E4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9F0F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052CAC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DC73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3A68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B770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7C688E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225A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02C6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047622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1FAA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30D5B0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DB5F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4ADC9D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80BF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424266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6DF4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7D4C97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4F6E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4846CC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2006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9B63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3C08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10F7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DFEC8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5A6D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021A86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AC76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492C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39BB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1CC97B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8DE3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160</w:t>
            </w:r>
          </w:p>
          <w:p w14:paraId="7669A4A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DDE7A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15</w:t>
            </w:r>
          </w:p>
          <w:p w14:paraId="550C64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693E5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8A7ED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0B306D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24</w:t>
            </w:r>
          </w:p>
          <w:p w14:paraId="5BDEC8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0CC3297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1AB2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49D3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037B0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6EA3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735C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B769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14FDD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1FEAD3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BB1D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548C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35907C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05CC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080C1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8D0D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C4D72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2E6C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0ACF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BB81E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769F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12</w:t>
            </w:r>
          </w:p>
          <w:p w14:paraId="5EE0B8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19D6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4CD7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E111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67BC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B566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3513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2C62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C731AE"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C99F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14EB64D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87BB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2A8D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727268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2CEB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584C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6DD3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2668E7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7576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51F7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8A58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F67E6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F98A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434FD5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CB3F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583D79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5FD0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7BD46D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8581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5FC7F9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A976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213701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3ACD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DC4E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ADBA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DE65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BF30C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36421D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73C5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75F3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551D6B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A48C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C092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BC8B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493AB5B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5911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FD8EE9"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6049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160</w:t>
            </w:r>
          </w:p>
          <w:p w14:paraId="61E136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FD2D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CB30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22E4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14</w:t>
            </w:r>
          </w:p>
          <w:p w14:paraId="019E278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5E7A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8F27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28E816D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6AC011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55D60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48F5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0819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0DCF7B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BA93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B529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FEAEB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2C8175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11</w:t>
            </w:r>
          </w:p>
          <w:p w14:paraId="7D82B3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27A5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FDE6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1085459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CAA3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FEC0E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EB60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9E4D1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48DD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5338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B3BE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8D6A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51455D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0DE8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AF6A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9E4C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E95F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FB06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30DA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4CBE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3211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3</w:t>
            </w:r>
          </w:p>
          <w:p w14:paraId="37E098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574D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52A6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1BC18B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1146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BFF6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6698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0DEC77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C323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4757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3BE380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D4654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C3DFB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F8A5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0326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59DAAB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EFAD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9DDCC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F650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106E84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ED28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72538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E475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706E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5B84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E9F6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7A761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B4A7F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FE0A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F848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16</w:t>
            </w:r>
          </w:p>
          <w:p w14:paraId="66FD7B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690B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49EA68DE"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C5D7CD"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F4B4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b/>
                <w:sz w:val="24"/>
                <w:szCs w:val="24"/>
              </w:rPr>
              <w:t>160</w:t>
            </w:r>
          </w:p>
          <w:p w14:paraId="46BABB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4B5FC4E"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49CECE3"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338B5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14</w:t>
            </w:r>
          </w:p>
          <w:p w14:paraId="518F45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6832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6FF8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A8E87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08E63B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039598A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0D7F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D2ED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10</w:t>
            </w:r>
          </w:p>
          <w:p w14:paraId="1BF30E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89F7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D882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131F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1EBA90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11</w:t>
            </w:r>
          </w:p>
          <w:p w14:paraId="7650987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F6620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1B7A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04A0A9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84EB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3D52BEE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72FA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17F2F67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E626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6750F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9A90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AAB2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5F86F09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C8A8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FE83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0F3B7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697B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C2484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5C52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C72E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444A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3BECA5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9780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226D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76CDE6A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16DF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947F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E995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171910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9F2A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3FBD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84C9F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8B70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16589F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DEE2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61A622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7FA1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4671D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D398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6A99D9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2977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0D0F225"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5</w:t>
            </w:r>
          </w:p>
          <w:p w14:paraId="1AE6671C"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0E65C8"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635D83"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071261"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58D8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7642E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503A4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D974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24</w:t>
            </w:r>
          </w:p>
          <w:p w14:paraId="0244815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22AF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BF83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3013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176EF9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5782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b/>
                <w:sz w:val="24"/>
                <w:szCs w:val="24"/>
              </w:rPr>
              <w:t>176</w:t>
            </w:r>
          </w:p>
          <w:p w14:paraId="132DFF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6B2175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9376C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3E3B24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F10A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20D4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D782B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62971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14</w:t>
            </w:r>
          </w:p>
          <w:p w14:paraId="3EF883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C697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B1D6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588EBA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8860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EFE0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976E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2D7DCD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4E3201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6839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6407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47E68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7300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46E0414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35F5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5292F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22C6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1452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A4AC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6790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0B1146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BD7C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629E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6969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F9A6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6EF2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51811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4D2D7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A427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9B56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12</w:t>
            </w:r>
          </w:p>
          <w:p w14:paraId="355A21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C0BA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B5DB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B0BF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53AD24C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6887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2E0B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667373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2DF3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5BEE32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C2642E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42E1D7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0CE1E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224392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4687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4DBB2D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BCDF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08E3D5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81A7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F54F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F758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0E34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3C09B3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5B2FF1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3F7F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F8FA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1A800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1F20E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3CE1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A8B66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0B6B64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048B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168</w:t>
            </w:r>
          </w:p>
          <w:p w14:paraId="735AADCE"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8CAADD8"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27C3AF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20</w:t>
            </w:r>
          </w:p>
          <w:p w14:paraId="42EF0D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E751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40E4C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44954A8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2E5A26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538381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154B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5</w:t>
            </w:r>
          </w:p>
          <w:p w14:paraId="06F613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5BAE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3D7D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AF636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28938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43FD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5B87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6E65E0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6501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1EF0C7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2877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97F88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A986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EABA2F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9709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024EFA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E8C4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CF7A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8904F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90F1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02A06A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2EFA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4C8573"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A856CF"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71708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59A87D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F691E7"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4824D6"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B9D804"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A10D15"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7FD398"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E53674"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66B78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9AFF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642D3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AEF0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4E40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1B060BAA"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FA4110"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9EE785"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24919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3CF21124"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887044"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47A0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64E6C50B"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221AF4"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70C1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10</w:t>
            </w:r>
          </w:p>
          <w:p w14:paraId="1FCD9A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9F0B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12</w:t>
            </w:r>
          </w:p>
          <w:p w14:paraId="497BBA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A3FB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6FF3E1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31C994"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30F19CA"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5D514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8048E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D02034"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705777"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D82B46"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00FB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15</w:t>
            </w:r>
          </w:p>
          <w:p w14:paraId="58B7FD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95FA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C200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9928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4C304E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8A0DE39"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E7A20A7"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E436862"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B0836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160</w:t>
            </w:r>
          </w:p>
          <w:p w14:paraId="25213C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70D6CD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915A2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3DF53D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4483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6A54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1453B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0013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45E872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7123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6C7E22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0941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4191D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28E7F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3FB9CD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60A03D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415E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3BD2BB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5DB8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74947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6FF3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7</w:t>
            </w:r>
          </w:p>
          <w:p w14:paraId="34D367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2D43868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8D11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D342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8</w:t>
            </w:r>
          </w:p>
          <w:p w14:paraId="6BB9D6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5E5D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635CD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0BCF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1524FB4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C9BE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AF1B1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AE03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D421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065ED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1A718F7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99798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7D844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BC50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5BF8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4FBA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BCD3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0268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6D97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2A5941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240A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B081A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506A31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EA28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172A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D3632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8FC2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0724D78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B6C3C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4C077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9C770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4697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62BA0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32C712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209E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707B821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3A85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59159F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9B33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360BAB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C7AC2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1F233240"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4B8703"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8735B1"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23723C"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5</w:t>
            </w:r>
          </w:p>
          <w:p w14:paraId="10E244B6"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72C2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4</w:t>
            </w:r>
          </w:p>
          <w:p w14:paraId="748B2E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86FD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7B2E7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5579B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EC77F6"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C306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52E3699E" w14:textId="77777777" w:rsidR="00E7402D"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957C5A3"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745E5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152</w:t>
            </w:r>
          </w:p>
          <w:p w14:paraId="0F950A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3CB5566"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A98137B"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7301E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20</w:t>
            </w:r>
          </w:p>
          <w:p w14:paraId="5C20B5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F061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39CF9C6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B018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AAD79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1F14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5835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603018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C5E77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3F1593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C2035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06E3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5EA0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6</w:t>
            </w:r>
          </w:p>
          <w:p w14:paraId="3B326F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E892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4C92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D969A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BD6E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0F4DE8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12</w:t>
            </w:r>
          </w:p>
          <w:p w14:paraId="3ACC3F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9B80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10A389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EFC5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45740A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C2EE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4161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96</w:t>
            </w:r>
          </w:p>
          <w:p w14:paraId="1B4B20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C26CA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10</w:t>
            </w:r>
          </w:p>
          <w:p w14:paraId="673D6F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E312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3DD7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8</w:t>
            </w:r>
          </w:p>
          <w:p w14:paraId="437BE46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F6003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71F0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2</w:t>
            </w:r>
          </w:p>
          <w:p w14:paraId="5830C2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93E6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01F3CC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0117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1FC76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4838EF"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BD0C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3</w:t>
            </w:r>
          </w:p>
          <w:p w14:paraId="1D9324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EF91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9B305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6999D33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49CB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1</w:t>
            </w:r>
          </w:p>
          <w:p w14:paraId="230B80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4BE1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25DC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85C0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23B86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9754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85F9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B131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2</w:t>
            </w:r>
          </w:p>
          <w:p w14:paraId="16D564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7128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771A77C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71ED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4</w:t>
            </w:r>
          </w:p>
          <w:p w14:paraId="26A5AA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sidRPr="00436637">
              <w:rPr>
                <w:rFonts w:ascii="Calibri Light" w:hAnsi="Calibri Light" w:cs="Times New Roman"/>
                <w:b/>
                <w:sz w:val="24"/>
                <w:szCs w:val="24"/>
              </w:rPr>
              <w:t>48</w:t>
            </w:r>
          </w:p>
          <w:p w14:paraId="3C8CA1B7" w14:textId="77777777" w:rsidR="000755D5" w:rsidRPr="00436637" w:rsidRDefault="0077242F"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r>
              <w:rPr>
                <w:rFonts w:ascii="Calibri Light" w:hAnsi="Calibri Light" w:cs="Times New Roman"/>
                <w:b/>
                <w:sz w:val="24"/>
                <w:szCs w:val="24"/>
              </w:rPr>
              <w:t>1752</w:t>
            </w:r>
          </w:p>
        </w:tc>
        <w:tc>
          <w:tcPr>
            <w:tcW w:w="1272" w:type="pct"/>
          </w:tcPr>
          <w:p w14:paraId="7A24AFA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 xml:space="preserve">voditelj, </w:t>
            </w:r>
            <w:proofErr w:type="spellStart"/>
            <w:r w:rsidRPr="00436637">
              <w:rPr>
                <w:rFonts w:ascii="Calibri Light" w:hAnsi="Calibri Light" w:cs="Times New Roman"/>
                <w:sz w:val="24"/>
                <w:szCs w:val="24"/>
              </w:rPr>
              <w:t>satničar</w:t>
            </w:r>
            <w:proofErr w:type="spellEnd"/>
            <w:r w:rsidRPr="00436637">
              <w:rPr>
                <w:rFonts w:ascii="Calibri Light" w:hAnsi="Calibri Light" w:cs="Times New Roman"/>
                <w:sz w:val="24"/>
                <w:szCs w:val="24"/>
              </w:rPr>
              <w:t xml:space="preserve"> </w:t>
            </w:r>
          </w:p>
          <w:p w14:paraId="6C74D458"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90312E7"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F907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prosudbeni odbor</w:t>
            </w:r>
          </w:p>
          <w:p w14:paraId="1D9437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5A2EF0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55C662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D05E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CBDE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31DF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1E50D2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B610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AD4C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5D82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515310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B682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B5451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27781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35E4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0A84BD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6611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63BADC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9BBC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7B9769C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C2A1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C08F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44C0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8A79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3C590F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3FBAE1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585F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C5873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503C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26B9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DAE22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65BE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371F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C9FE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33DC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9BCF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7B7E2C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326CE21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162B41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računovodstvo</w:t>
            </w:r>
          </w:p>
          <w:p w14:paraId="148B62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547B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3E14DD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7281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DB92F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A267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7C80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4921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0A87CC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D011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tajništvo </w:t>
            </w:r>
          </w:p>
          <w:p w14:paraId="473684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stručne</w:t>
            </w:r>
          </w:p>
          <w:p w14:paraId="1191CE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službe</w:t>
            </w:r>
          </w:p>
          <w:p w14:paraId="21A200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FD28B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101D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54C8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92F3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8ABA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1B58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117A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9B32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DF17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9734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C5AF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E7A0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020F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091C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954BB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voditelj, </w:t>
            </w:r>
            <w:proofErr w:type="spellStart"/>
            <w:r w:rsidRPr="00436637">
              <w:rPr>
                <w:rFonts w:ascii="Calibri Light" w:hAnsi="Calibri Light" w:cs="Times New Roman"/>
                <w:sz w:val="24"/>
                <w:szCs w:val="24"/>
              </w:rPr>
              <w:t>satničar</w:t>
            </w:r>
            <w:proofErr w:type="spellEnd"/>
            <w:r w:rsidRPr="00436637">
              <w:rPr>
                <w:rFonts w:ascii="Calibri Light" w:hAnsi="Calibri Light" w:cs="Times New Roman"/>
                <w:sz w:val="24"/>
                <w:szCs w:val="24"/>
              </w:rPr>
              <w:t xml:space="preserve"> </w:t>
            </w:r>
          </w:p>
          <w:p w14:paraId="02872AC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804EEA"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36012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7BFBCE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BF2B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1DFBA7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60308C"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333E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3F6832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1323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3D0AAB"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CF44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5A94D7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1A21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7209F8"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F555AC"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FE47483"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5694F1"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9CA2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tajništvo</w:t>
            </w:r>
          </w:p>
          <w:p w14:paraId="421C07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5A6C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FFBF1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79BEF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C9EE45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ABA233"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7A2CE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4719AA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3EBB6C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2EBB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D41FA3"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CE7F90"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009EDE"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DB5F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43DF01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w:t>
            </w:r>
          </w:p>
          <w:p w14:paraId="5D48DE7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8B751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16CD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69E941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347BBB8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D63AF5"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A087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7B8378F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DC424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8A7C0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907D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702804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45718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stručni </w:t>
            </w:r>
          </w:p>
          <w:p w14:paraId="6520D2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suradnici</w:t>
            </w:r>
          </w:p>
          <w:p w14:paraId="373C75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57861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62DFE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tajništvo </w:t>
            </w:r>
          </w:p>
          <w:p w14:paraId="7D88D1C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stručne</w:t>
            </w:r>
          </w:p>
          <w:p w14:paraId="04E5C8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službe</w:t>
            </w:r>
          </w:p>
          <w:p w14:paraId="7E3ED3E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540A4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1C0D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3942C0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50EAB1F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56BA2D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700F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15E5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0858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3329D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C8C785"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9B1688"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BC1163" w14:textId="77777777" w:rsidR="00B003ED" w:rsidRPr="00436637" w:rsidRDefault="00B003E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F3BC5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A8DF4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2E9E5F6"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27D3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CF62E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B537D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F7F5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1F94407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157A2D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2CEB9E"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57B10A"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2F9F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5E0CAD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764F2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6C4818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A957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A9E26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394C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125B4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83DE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640BC6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32CAC9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28B0A5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DBE90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873B0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04F18AE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16AEC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EDAB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CBAC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5D97CB06"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3549F3D"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06DBCE2"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CF3D5C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015D55E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74B4D0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C0D68D"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F3CB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72E3CB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2811E6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51D34C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1AB59E"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B64F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7E0691E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195B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30E01F8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2619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DA616C3"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C404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5F1E9B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9F83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E77EE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FAE63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5F6A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8007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6B5BFF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35924C8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488FDE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524817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C918C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C8AF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F39C9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4CA521F"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0BD5B3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B61DCD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64613DD4"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8DCA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7920A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9EF9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05D3FC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308F76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B43220"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F3B072"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C4CF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41570D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3B08CF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71D451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F036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62773A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31C450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E9005F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419CF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0E2F67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4B93333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692014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ECADE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BA5F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63E150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55CED0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A1FCBC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0D88E3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ED5C659"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273EC3"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9FB78C"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51679A" w14:textId="77777777" w:rsidR="000F010C" w:rsidRPr="00436637" w:rsidRDefault="000F010C"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004E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4CD3FA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7B35668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AC63F3"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833F9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102C37D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0B65EE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899F5A"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B31E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649F66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1F377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129ED04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A81E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999EED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6CE0A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8F38777"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A0B26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CE9EED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7D8A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7C3242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2F94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6B7ED1"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ED00AC"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43FC4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5D546401"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8D6CC8"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92F6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4DF9B9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005B432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2AEA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66D2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0A4C2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C197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E271D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63574F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D3C10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A0F8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7C0A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0A210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244D5055"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0F8F6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00FDBA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F1A75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71ADCE22"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C9DAA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61D661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6C4E54"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05DB7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71C1FE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A46FE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09BD6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7CB4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C12B0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036D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627FDE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8C1E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407FC8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012A72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5467AE4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94BB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EBB72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29DF71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7C0A47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16F741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BC6044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69E004A"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7DE615"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F08D3E"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6766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5AD9FA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7768CE5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C08F90"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5044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5A5C18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1A24C97C"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0524B8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402742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3C2E0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48BEF9B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7FCC2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EC713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364736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F5A69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3F0618E6"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F602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63B9860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57F4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C5A9E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872A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8936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0373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84EB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1340ECE9" w14:textId="77777777" w:rsidR="001733B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voditelji </w:t>
            </w:r>
          </w:p>
          <w:p w14:paraId="3CCD5C38" w14:textId="77777777" w:rsidR="001733B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županijskih </w:t>
            </w:r>
          </w:p>
          <w:p w14:paraId="2D57A5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vijeća</w:t>
            </w:r>
          </w:p>
          <w:p w14:paraId="166DC7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0C7DFBE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834E95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E8791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7A099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1CF0C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2AC7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3FC7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4CCFD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72FC4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0E9EF28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CBD68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0F1C192"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59BF7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3B7884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stručni suradnici nastavnici</w:t>
            </w:r>
          </w:p>
          <w:p w14:paraId="1983037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290D67"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F3F7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295B22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8576A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3CB028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155A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74193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B309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48715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48200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03029C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162A101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66B7387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FEFB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1108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5A87BC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2462F56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036CCC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FFD90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D8A919D"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8011BAA"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8F0441"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A2ED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1F83264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05608E7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46642A"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7D7F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1892BAA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500EA9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5D7A1286"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2594D8"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CBE7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C6DB8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5DEA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460737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F2FE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0E27777E"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1FDA2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00067DA" w14:textId="77777777" w:rsidR="001733B5" w:rsidRPr="00436637" w:rsidRDefault="001733B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9CE8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097A79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savjetnici u agencijama</w:t>
            </w:r>
          </w:p>
          <w:p w14:paraId="25061F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76F93F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531572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E52C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EC19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A8DC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22AA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FE471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9F079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7EBEB7"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674055"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1BCC27"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73D4C1"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1B5A8C3"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18009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0DC03E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338E03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2AAA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D95459"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857C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610BCD7D"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D715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025E16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E91D170"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B1CA49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44E2D2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CB07C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29A0D06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681B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A04D78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6CDFE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7A4DE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F2F9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466D29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64EAE9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22FF8B6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92FF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24D790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51287C5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stručni suradnici</w:t>
            </w:r>
          </w:p>
          <w:p w14:paraId="1938344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1C39A97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6B26D3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B8917D2"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563A1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3A3530D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259F51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C13859C"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3F9B0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5CE4B3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4CBC883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77C399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F7C5EC"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70B2F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78FA65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EC6E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562C4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08E97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75F05409"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D4E2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4F374B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D04AF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3D8ED6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19469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B4E59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ED8C58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D1F50B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656879E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7419BC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1A55171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629F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8BC21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A0BE0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A5C5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2A399A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4A7FA1" w14:textId="77777777" w:rsidR="00437C34"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0EE7FB"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8E64D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62F15A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75F5DF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0A3ED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D820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4D5B07AD"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842676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stručni suradnici nastavnici</w:t>
            </w:r>
          </w:p>
          <w:p w14:paraId="6686391A"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4994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0FCD2ED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D8AC86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0369FC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A9DAF3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7E58148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18F5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1C8E598F"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C0E8FAE"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AAB9AF"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1A2669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 razrednih vijeća</w:t>
            </w:r>
          </w:p>
          <w:p w14:paraId="3E47483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4FAA1BC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4BF88B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18FFBD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0FD9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0B3EA8" w14:textId="77777777" w:rsidR="00E7402D"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F6F8C6C"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6AD977"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254F9E" w14:textId="77777777" w:rsidR="00630932"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56C52BE"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AEFDB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7F4751C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6E184CE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54A1FA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7ACB0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36FE8A49"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E0BE3AA"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929E619"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76D11C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1E5061E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0CC7B30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42B0507"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6CCB5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25C099E0" w14:textId="77777777" w:rsidR="000755D5"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68DBE9BC" w14:textId="77777777" w:rsidR="00630932" w:rsidRPr="00436637" w:rsidRDefault="00630932"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A2B67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183E3BD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68B37D9"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EA39E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računovodstvo</w:t>
            </w:r>
          </w:p>
          <w:p w14:paraId="45BC23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DBD8F4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4C2E85F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D703A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66B478E8" w14:textId="77777777" w:rsidR="00437C34" w:rsidRPr="00436637" w:rsidRDefault="00437C34"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48F48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77DF35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905AF5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7A2394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F7CBA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A4C88B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26373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21052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savjetnici u agencijama</w:t>
            </w:r>
          </w:p>
          <w:p w14:paraId="1BD0AB8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2F5015A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2E5BA4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CCE0C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D5087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B1E2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5096A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AF6B4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B3D6B0" w14:textId="77777777" w:rsidR="00E37BD9" w:rsidRPr="00436637" w:rsidRDefault="00E37BD9"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14011D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61F9B1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432CF512"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EC2910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prosudbeni</w:t>
            </w:r>
          </w:p>
          <w:p w14:paraId="79436D9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odbor</w:t>
            </w:r>
          </w:p>
          <w:p w14:paraId="2ACF6F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ispitni koordinator</w:t>
            </w:r>
          </w:p>
          <w:p w14:paraId="72FC2094"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7ABA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satničar</w:t>
            </w:r>
            <w:proofErr w:type="spellEnd"/>
          </w:p>
          <w:p w14:paraId="7859B62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voditeljica</w:t>
            </w:r>
          </w:p>
          <w:p w14:paraId="24ADCE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3AD551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9B68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79041B2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 nastavnici</w:t>
            </w:r>
          </w:p>
          <w:p w14:paraId="2D92E3F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41308E"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AF0BB03"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432CA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4C14858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A52EF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6AA96D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E95EB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tajništvo</w:t>
            </w:r>
          </w:p>
          <w:p w14:paraId="13E3E76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93222F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0374C91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25462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 razrednih vijeća</w:t>
            </w:r>
          </w:p>
          <w:p w14:paraId="6A5375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w:t>
            </w:r>
          </w:p>
          <w:p w14:paraId="1EC0F3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stručnih aktiva</w:t>
            </w:r>
          </w:p>
          <w:p w14:paraId="6B439D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stručna služba</w:t>
            </w:r>
          </w:p>
          <w:p w14:paraId="1BF2BCDE"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44568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članovi lokalne zajednice: liječnica, policijska postaja, centar za kulturu i ostali  </w:t>
            </w:r>
          </w:p>
          <w:p w14:paraId="3AB9717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77436B1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7070A21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2C07C1B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sz w:val="24"/>
                <w:szCs w:val="24"/>
              </w:rPr>
            </w:pPr>
          </w:p>
          <w:p w14:paraId="40A0916E"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AF80904"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87ED969"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5676DD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2BED524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4A7B509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7CF1A3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2E0274"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320FED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članovi</w:t>
            </w:r>
          </w:p>
          <w:p w14:paraId="23DCA0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lokalne zajednice</w:t>
            </w:r>
          </w:p>
          <w:p w14:paraId="6209CD0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povjerenstva</w:t>
            </w:r>
          </w:p>
          <w:p w14:paraId="2D0C30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7AADB7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0B1D5C6"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162BE3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0428CB3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C08732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računovodstvo</w:t>
            </w:r>
          </w:p>
          <w:p w14:paraId="5B36F3F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63A1F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suradnici</w:t>
            </w:r>
          </w:p>
          <w:p w14:paraId="5ECAD005"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59B4561"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50C173D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886555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48436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F3B2F6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9598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21852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2D5DB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savjetnici u agencijama</w:t>
            </w:r>
          </w:p>
          <w:p w14:paraId="0971D84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županijskih vijeća</w:t>
            </w:r>
          </w:p>
          <w:p w14:paraId="6F82F39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ostali</w:t>
            </w:r>
          </w:p>
          <w:p w14:paraId="0DC87D0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70D81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1F022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BA2B8E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C9B95B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7CB384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A3A57A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4272EB" w14:textId="77777777" w:rsidR="00E7402D" w:rsidRPr="00436637" w:rsidRDefault="00E7402D"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F3F90D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04A552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6AB2A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satničar</w:t>
            </w:r>
            <w:proofErr w:type="spellEnd"/>
            <w:r w:rsidRPr="00436637">
              <w:rPr>
                <w:rFonts w:ascii="Calibri Light" w:hAnsi="Calibri Light" w:cs="Times New Roman"/>
                <w:sz w:val="24"/>
                <w:szCs w:val="24"/>
              </w:rPr>
              <w:t xml:space="preserve"> voditeljica</w:t>
            </w:r>
          </w:p>
          <w:p w14:paraId="79555E40"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B0DC1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stručni aktivi</w:t>
            </w:r>
          </w:p>
          <w:p w14:paraId="39C235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razrednici</w:t>
            </w:r>
          </w:p>
          <w:p w14:paraId="6A9CDD2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EDD299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25923CF6"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povjerenstvo</w:t>
            </w:r>
          </w:p>
          <w:p w14:paraId="7639636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razrednici</w:t>
            </w:r>
          </w:p>
          <w:p w14:paraId="12A890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7C650F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E1E1D6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45ADF4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4D35292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7855A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27B6A2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3A4E6C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8368DD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povjerenstvo</w:t>
            </w:r>
          </w:p>
          <w:p w14:paraId="7FEBCB9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upisne komisije</w:t>
            </w:r>
          </w:p>
          <w:p w14:paraId="13ED5371"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A6E0E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270EE95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1B80C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razrednici</w:t>
            </w:r>
          </w:p>
          <w:p w14:paraId="742762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povjerenstvo</w:t>
            </w:r>
          </w:p>
          <w:p w14:paraId="25FAA20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274CCD"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BA0E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DB1A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stručne službe nastavnici</w:t>
            </w:r>
          </w:p>
          <w:p w14:paraId="71A4A97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5075E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satničar</w:t>
            </w:r>
            <w:proofErr w:type="spellEnd"/>
          </w:p>
          <w:p w14:paraId="16BB8E38"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voditeljica</w:t>
            </w:r>
          </w:p>
          <w:p w14:paraId="344BC6E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tajništvo</w:t>
            </w:r>
          </w:p>
          <w:p w14:paraId="5A1B17A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prosudbeni odbor</w:t>
            </w:r>
          </w:p>
          <w:p w14:paraId="5C66A221"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866A4A0"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ravnatelj</w:t>
            </w:r>
          </w:p>
          <w:p w14:paraId="44C689C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9FA61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roofErr w:type="spellStart"/>
            <w:r w:rsidRPr="00436637">
              <w:rPr>
                <w:rFonts w:ascii="Calibri Light" w:hAnsi="Calibri Light" w:cs="Times New Roman"/>
                <w:sz w:val="24"/>
                <w:szCs w:val="24"/>
              </w:rPr>
              <w:t>satničar</w:t>
            </w:r>
            <w:proofErr w:type="spellEnd"/>
          </w:p>
          <w:p w14:paraId="7AB3157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voditeljica</w:t>
            </w:r>
          </w:p>
          <w:p w14:paraId="434C86DF"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9DEFBD7"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povjerenstvo</w:t>
            </w:r>
          </w:p>
          <w:p w14:paraId="2A70575A"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razrednici</w:t>
            </w:r>
          </w:p>
          <w:p w14:paraId="32D3CEE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B5E232"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pedagoginja</w:t>
            </w:r>
          </w:p>
          <w:p w14:paraId="16B33CF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5363D99"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razrednici</w:t>
            </w:r>
          </w:p>
          <w:p w14:paraId="3CE6091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F6E65B"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DF023B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096606C"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pročelnik</w:t>
            </w:r>
          </w:p>
          <w:p w14:paraId="43FDD345"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voditelji sektora</w:t>
            </w:r>
          </w:p>
          <w:p w14:paraId="7B9ED534"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766359D" w14:textId="77777777" w:rsidR="00CF7221" w:rsidRPr="00436637" w:rsidRDefault="00CF7221"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723761E"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upisne komisije</w:t>
            </w:r>
          </w:p>
          <w:p w14:paraId="36772B93" w14:textId="77777777" w:rsidR="000755D5" w:rsidRPr="00436637" w:rsidRDefault="000755D5" w:rsidP="000755D5">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r>
    </w:tbl>
    <w:p w14:paraId="75DF6E8E" w14:textId="77777777" w:rsidR="008C1D93" w:rsidRPr="00436637" w:rsidRDefault="008C1D93" w:rsidP="008C1D93">
      <w:pPr>
        <w:rPr>
          <w:rFonts w:ascii="Calibri Light" w:hAnsi="Calibri Light" w:cs="Calibri Light"/>
        </w:rPr>
      </w:pPr>
    </w:p>
    <w:p w14:paraId="17A14715" w14:textId="77777777" w:rsidR="0097546C" w:rsidRPr="00436637" w:rsidRDefault="0097546C" w:rsidP="003A1150">
      <w:pPr>
        <w:rPr>
          <w:rFonts w:ascii="Calibri Light" w:eastAsia="Times New Roman" w:hAnsi="Calibri Light" w:cs="Calibri Light"/>
          <w:lang w:bidi="en-US"/>
        </w:rPr>
      </w:pPr>
    </w:p>
    <w:p w14:paraId="2130B018" w14:textId="77777777" w:rsidR="008161BA" w:rsidRDefault="006F77CF" w:rsidP="002941DA">
      <w:pPr>
        <w:pStyle w:val="Naslov3"/>
        <w:numPr>
          <w:ilvl w:val="0"/>
          <w:numId w:val="9"/>
        </w:numPr>
        <w:rPr>
          <w:rFonts w:ascii="Calibri Light" w:hAnsi="Calibri Light" w:cs="Calibri Light"/>
        </w:rPr>
      </w:pPr>
      <w:bookmarkStart w:id="127" w:name="_Toc430545736"/>
      <w:bookmarkStart w:id="128" w:name="_Toc430549671"/>
      <w:bookmarkStart w:id="129" w:name="_Toc461536948"/>
      <w:bookmarkStart w:id="130" w:name="_Toc461537667"/>
      <w:bookmarkStart w:id="131" w:name="_Toc525541485"/>
      <w:bookmarkStart w:id="132" w:name="_Toc525541763"/>
      <w:bookmarkStart w:id="133" w:name="_Toc20392231"/>
      <w:r w:rsidRPr="00436637">
        <w:rPr>
          <w:rFonts w:ascii="Calibri Light" w:hAnsi="Calibri Light" w:cs="Calibri Light"/>
        </w:rPr>
        <w:lastRenderedPageBreak/>
        <w:t>GODIŠNJI PLAN I PROGRAM RADA STRUČNOG SURADNIKA PSIHOLOG</w:t>
      </w:r>
      <w:bookmarkEnd w:id="127"/>
      <w:bookmarkEnd w:id="128"/>
      <w:bookmarkEnd w:id="129"/>
      <w:bookmarkEnd w:id="130"/>
      <w:r w:rsidR="008161BA" w:rsidRPr="00436637">
        <w:rPr>
          <w:rFonts w:ascii="Calibri Light" w:hAnsi="Calibri Light" w:cs="Calibri Light"/>
        </w:rPr>
        <w:t>A</w:t>
      </w:r>
      <w:bookmarkEnd w:id="131"/>
      <w:bookmarkEnd w:id="132"/>
      <w:bookmarkEnd w:id="133"/>
    </w:p>
    <w:p w14:paraId="63E05CC9" w14:textId="77777777" w:rsidR="00BF671C" w:rsidRPr="00BF671C" w:rsidRDefault="00BF671C" w:rsidP="00BF671C"/>
    <w:tbl>
      <w:tblPr>
        <w:tblStyle w:val="Srednjipopis2-Isticanje3"/>
        <w:tblW w:w="0" w:type="auto"/>
        <w:tblLook w:val="06A0" w:firstRow="1" w:lastRow="0" w:firstColumn="1" w:lastColumn="0" w:noHBand="1" w:noVBand="1"/>
      </w:tblPr>
      <w:tblGrid>
        <w:gridCol w:w="5174"/>
        <w:gridCol w:w="2873"/>
        <w:gridCol w:w="741"/>
      </w:tblGrid>
      <w:tr w:rsidR="00155AA8" w:rsidRPr="003B015A" w14:paraId="1248A893" w14:textId="77777777" w:rsidTr="00BF671C">
        <w:trPr>
          <w:cnfStyle w:val="100000000000" w:firstRow="1" w:lastRow="0" w:firstColumn="0" w:lastColumn="0" w:oddVBand="0" w:evenVBand="0" w:oddHBand="0" w:evenHBand="0" w:firstRowFirstColumn="0" w:firstRowLastColumn="0" w:lastRowFirstColumn="0" w:lastRowLastColumn="0"/>
          <w:trHeight w:val="80"/>
        </w:trPr>
        <w:tc>
          <w:tcPr>
            <w:cnfStyle w:val="001000000100" w:firstRow="0" w:lastRow="0" w:firstColumn="1" w:lastColumn="0" w:oddVBand="0" w:evenVBand="0" w:oddHBand="0" w:evenHBand="0" w:firstRowFirstColumn="1" w:firstRowLastColumn="0" w:lastRowFirstColumn="0" w:lastRowLastColumn="0"/>
            <w:tcW w:w="0" w:type="auto"/>
            <w:gridSpan w:val="3"/>
            <w:hideMark/>
          </w:tcPr>
          <w:p w14:paraId="31548395"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r>
      <w:tr w:rsidR="00BF671C" w:rsidRPr="003B015A" w14:paraId="752B8707" w14:textId="77777777" w:rsidTr="00BF671C">
        <w:trPr>
          <w:trHeight w:val="735"/>
        </w:trPr>
        <w:tc>
          <w:tcPr>
            <w:cnfStyle w:val="001000000000" w:firstRow="0" w:lastRow="0" w:firstColumn="1" w:lastColumn="0" w:oddVBand="0" w:evenVBand="0" w:oddHBand="0" w:evenHBand="0" w:firstRowFirstColumn="0" w:firstRowLastColumn="0" w:lastRowFirstColumn="0" w:lastRowLastColumn="0"/>
            <w:tcW w:w="0" w:type="auto"/>
            <w:gridSpan w:val="3"/>
          </w:tcPr>
          <w:p w14:paraId="0877C0C9" w14:textId="77777777" w:rsidR="00BF671C" w:rsidRPr="003B015A" w:rsidRDefault="00BF671C" w:rsidP="00EF1F54">
            <w:pPr>
              <w:rPr>
                <w:rFonts w:ascii="Times New Roman" w:eastAsia="Times New Roman" w:hAnsi="Times New Roman" w:cs="Times New Roman"/>
                <w:color w:val="000000"/>
              </w:rPr>
            </w:pPr>
            <w:r w:rsidRPr="003B015A">
              <w:rPr>
                <w:rFonts w:ascii="Times New Roman" w:eastAsia="Times New Roman" w:hAnsi="Times New Roman" w:cs="Times New Roman"/>
                <w:i/>
                <w:iCs/>
                <w:color w:val="000000"/>
              </w:rPr>
              <w:t xml:space="preserve">Godišnji plan i program rada stručnog suradnika – </w:t>
            </w:r>
            <w:r w:rsidRPr="004A5DC7">
              <w:rPr>
                <w:rFonts w:ascii="Times New Roman" w:eastAsia="Times New Roman" w:hAnsi="Times New Roman" w:cs="Times New Roman"/>
                <w:i/>
                <w:iCs/>
                <w:color w:val="000000"/>
              </w:rPr>
              <w:t>psihologa za školsku godinu 2019./2020</w:t>
            </w:r>
            <w:r w:rsidRPr="003B015A">
              <w:rPr>
                <w:rFonts w:ascii="Times New Roman" w:eastAsia="Times New Roman" w:hAnsi="Times New Roman" w:cs="Times New Roman"/>
                <w:i/>
                <w:iCs/>
                <w:color w:val="000000"/>
              </w:rPr>
              <w:t>.  izrađen je prema Zakonu o odgoju i obrazovanju u osnovnim i srednjim školama te smjernicama posljednjeg Kolektivnog ugovora za zaposlenike u srednjoškolskim ustanovama (prema KLASA: 110-03/14-01/00002</w:t>
            </w:r>
          </w:p>
        </w:tc>
      </w:tr>
      <w:tr w:rsidR="00155AA8" w:rsidRPr="003B015A" w14:paraId="405DB3D1"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1E81799" w14:textId="77777777" w:rsidR="00155AA8" w:rsidRPr="003B015A" w:rsidRDefault="00155AA8" w:rsidP="00EF1F54">
            <w:pPr>
              <w:rPr>
                <w:rFonts w:ascii="Times New Roman" w:eastAsia="Times New Roman" w:hAnsi="Times New Roman" w:cs="Times New Roman"/>
                <w:b/>
                <w:color w:val="000000"/>
              </w:rPr>
            </w:pPr>
            <w:r w:rsidRPr="003B015A">
              <w:rPr>
                <w:rFonts w:ascii="Times New Roman" w:eastAsia="Times New Roman" w:hAnsi="Times New Roman" w:cs="Times New Roman"/>
                <w:color w:val="000000"/>
              </w:rPr>
              <w:t>I.</w:t>
            </w:r>
            <w:r w:rsidRPr="003B015A">
              <w:rPr>
                <w:rFonts w:ascii="Times New Roman" w:eastAsia="Times New Roman" w:hAnsi="Times New Roman" w:cs="Times New Roman"/>
                <w:color w:val="000000"/>
                <w:sz w:val="14"/>
                <w:szCs w:val="14"/>
              </w:rPr>
              <w:t xml:space="preserve">                    </w:t>
            </w:r>
            <w:r w:rsidRPr="003B015A">
              <w:rPr>
                <w:rFonts w:ascii="Times New Roman" w:eastAsia="Times New Roman" w:hAnsi="Times New Roman" w:cs="Times New Roman"/>
                <w:color w:val="000000"/>
              </w:rPr>
              <w:t>NEPOSREDNI ODGOJNO  - OBRAZOVNI RAD</w:t>
            </w:r>
          </w:p>
        </w:tc>
        <w:tc>
          <w:tcPr>
            <w:tcW w:w="0" w:type="auto"/>
            <w:hideMark/>
          </w:tcPr>
          <w:p w14:paraId="5FDE0C64"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VREMENIK AKTIVNOSTI</w:t>
            </w:r>
          </w:p>
        </w:tc>
        <w:tc>
          <w:tcPr>
            <w:tcW w:w="0" w:type="auto"/>
            <w:hideMark/>
          </w:tcPr>
          <w:p w14:paraId="648E40ED"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SATI</w:t>
            </w:r>
          </w:p>
        </w:tc>
      </w:tr>
      <w:tr w:rsidR="00155AA8" w:rsidRPr="003B015A" w14:paraId="1CC37762"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65C82C18"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 xml:space="preserve">Individualni (savjetodavni – osnove psihoterapijskog i „problem </w:t>
            </w:r>
            <w:proofErr w:type="spellStart"/>
            <w:r w:rsidRPr="003B015A">
              <w:rPr>
                <w:rFonts w:ascii="Times New Roman" w:eastAsia="Times New Roman" w:hAnsi="Times New Roman" w:cs="Times New Roman"/>
                <w:color w:val="000000"/>
              </w:rPr>
              <w:t>solving</w:t>
            </w:r>
            <w:proofErr w:type="spellEnd"/>
            <w:r w:rsidRPr="003B015A">
              <w:rPr>
                <w:rFonts w:ascii="Times New Roman" w:eastAsia="Times New Roman" w:hAnsi="Times New Roman" w:cs="Times New Roman"/>
                <w:color w:val="000000"/>
              </w:rPr>
              <w:t>“ djelovanja) rad s učenicima, roditeljima i nastavnicima</w:t>
            </w:r>
          </w:p>
        </w:tc>
        <w:tc>
          <w:tcPr>
            <w:tcW w:w="0" w:type="auto"/>
            <w:hideMark/>
          </w:tcPr>
          <w:p w14:paraId="4B508662"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6B404C7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300</w:t>
            </w:r>
          </w:p>
        </w:tc>
      </w:tr>
      <w:tr w:rsidR="00155AA8" w:rsidRPr="003B015A" w14:paraId="2BE00588"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1C7BCF3"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Grupni (savjetodavni) rad s učenicima i roditeljima</w:t>
            </w:r>
          </w:p>
        </w:tc>
        <w:tc>
          <w:tcPr>
            <w:tcW w:w="0" w:type="auto"/>
            <w:hideMark/>
          </w:tcPr>
          <w:p w14:paraId="36A881A8"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7982D987"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270</w:t>
            </w:r>
          </w:p>
        </w:tc>
      </w:tr>
      <w:tr w:rsidR="00155AA8" w:rsidRPr="003B015A" w14:paraId="74529D70"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C41050D"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Tematske radionice i sati razrednog odjela(školski preventivni program, zdravstveni odgoj, građanski odgoj)</w:t>
            </w:r>
          </w:p>
        </w:tc>
        <w:tc>
          <w:tcPr>
            <w:tcW w:w="0" w:type="auto"/>
            <w:hideMark/>
          </w:tcPr>
          <w:p w14:paraId="756BAAF9"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X.,XI.,I.,II.,III.,IV. mjesec</w:t>
            </w:r>
          </w:p>
        </w:tc>
        <w:tc>
          <w:tcPr>
            <w:tcW w:w="0" w:type="auto"/>
            <w:hideMark/>
          </w:tcPr>
          <w:p w14:paraId="3E8AF7D6"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454D9E53"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06EC395"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5451E23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645FABC5"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140</w:t>
            </w:r>
          </w:p>
        </w:tc>
      </w:tr>
      <w:tr w:rsidR="00155AA8" w:rsidRPr="003B015A" w14:paraId="2B1ABCCC" w14:textId="77777777" w:rsidTr="00BF671C">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4DBFB65C"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Sudjelovanje u profesionalnom usmjeravanju učenika (savjetodavni pristup, kako se postaviti prilikom odabira budućeg zanimanja imajući u vidu sposobnosti, vrijednosti i interese)</w:t>
            </w:r>
          </w:p>
        </w:tc>
        <w:tc>
          <w:tcPr>
            <w:tcW w:w="0" w:type="auto"/>
            <w:hideMark/>
          </w:tcPr>
          <w:p w14:paraId="4EC3C9F4"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prvog polugodišta te prema potrebi</w:t>
            </w:r>
          </w:p>
        </w:tc>
        <w:tc>
          <w:tcPr>
            <w:tcW w:w="0" w:type="auto"/>
            <w:hideMark/>
          </w:tcPr>
          <w:p w14:paraId="48276A02"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7B2D69B4"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BC9B16E"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43A8A23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3763652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636C7D2D" w14:textId="77777777" w:rsidTr="00BF671C">
        <w:trPr>
          <w:trHeight w:val="915"/>
        </w:trPr>
        <w:tc>
          <w:tcPr>
            <w:cnfStyle w:val="001000000000" w:firstRow="0" w:lastRow="0" w:firstColumn="1" w:lastColumn="0" w:oddVBand="0" w:evenVBand="0" w:oddHBand="0" w:evenHBand="0" w:firstRowFirstColumn="0" w:firstRowLastColumn="0" w:lastRowFirstColumn="0" w:lastRowLastColumn="0"/>
            <w:tcW w:w="0" w:type="auto"/>
            <w:hideMark/>
          </w:tcPr>
          <w:p w14:paraId="183D0FFC"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Edukacija učenika iz tema vezanih uz formiranje ličnosti (osnove psihologije ličnosti, kognitivne psihologije, motivacije, emocija, komunikacije te tema bitnih za razvoj vlastitog identiteta te razumijevanja grupnih procesa)</w:t>
            </w:r>
          </w:p>
        </w:tc>
        <w:tc>
          <w:tcPr>
            <w:tcW w:w="0" w:type="auto"/>
            <w:hideMark/>
          </w:tcPr>
          <w:p w14:paraId="799AF81B"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492D218A"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50</w:t>
            </w:r>
          </w:p>
        </w:tc>
      </w:tr>
      <w:tr w:rsidR="00155AA8" w:rsidRPr="003B015A" w14:paraId="37B58E9C"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540B2394"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Koordiniranje radom grupa vršnjačke podrške i pomoći (pomoć učenicima s teškoćama u učenju od strane uspješnijih učenika – Učenici za učenike)i ostalim grupama podrške</w:t>
            </w:r>
          </w:p>
        </w:tc>
        <w:tc>
          <w:tcPr>
            <w:tcW w:w="0" w:type="auto"/>
            <w:hideMark/>
          </w:tcPr>
          <w:p w14:paraId="4A60C4C0"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od listopada do kraja nastavne godine</w:t>
            </w:r>
          </w:p>
        </w:tc>
        <w:tc>
          <w:tcPr>
            <w:tcW w:w="0" w:type="auto"/>
            <w:hideMark/>
          </w:tcPr>
          <w:p w14:paraId="7D68C75F"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40</w:t>
            </w:r>
          </w:p>
        </w:tc>
      </w:tr>
      <w:tr w:rsidR="00155AA8" w:rsidRPr="003B015A" w14:paraId="049C7241" w14:textId="77777777" w:rsidTr="00BF671C">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4B2CBD54"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Edukacija i priprema učenika za natjecanje iz prve pomoći (ZO), kao pomoć voditeljici prve pomoći Branki Miličević</w:t>
            </w:r>
          </w:p>
        </w:tc>
        <w:tc>
          <w:tcPr>
            <w:tcW w:w="0" w:type="auto"/>
            <w:hideMark/>
          </w:tcPr>
          <w:p w14:paraId="0E68245F"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nastavne godine</w:t>
            </w:r>
          </w:p>
        </w:tc>
        <w:tc>
          <w:tcPr>
            <w:tcW w:w="0" w:type="auto"/>
            <w:hideMark/>
          </w:tcPr>
          <w:p w14:paraId="4C4816B8"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15</w:t>
            </w:r>
          </w:p>
        </w:tc>
      </w:tr>
      <w:tr w:rsidR="00155AA8" w:rsidRPr="003B015A" w14:paraId="05C8D475" w14:textId="77777777" w:rsidTr="00BF671C">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00D7E030" w14:textId="77777777" w:rsidR="00155AA8" w:rsidRPr="003B015A" w:rsidRDefault="00155AA8" w:rsidP="00EF1F54">
            <w:pPr>
              <w:rPr>
                <w:rFonts w:ascii="Times New Roman" w:eastAsia="Times New Roman" w:hAnsi="Times New Roman" w:cs="Times New Roman"/>
                <w:bCs/>
                <w:color w:val="000000"/>
              </w:rPr>
            </w:pPr>
            <w:proofErr w:type="spellStart"/>
            <w:r w:rsidRPr="003B015A">
              <w:rPr>
                <w:rFonts w:ascii="Times New Roman" w:eastAsia="Times New Roman" w:hAnsi="Times New Roman" w:cs="Times New Roman"/>
                <w:color w:val="000000"/>
              </w:rPr>
              <w:t>Psihodijagnostički</w:t>
            </w:r>
            <w:proofErr w:type="spellEnd"/>
            <w:r w:rsidRPr="003B015A">
              <w:rPr>
                <w:rFonts w:ascii="Times New Roman" w:eastAsia="Times New Roman" w:hAnsi="Times New Roman" w:cs="Times New Roman"/>
                <w:color w:val="000000"/>
              </w:rPr>
              <w:t xml:space="preserve"> rad s učenicima u svrhu identifikacije posebnih potreba (daroviti te učenici s teškoćama u razvoju, teškoćama u učenju i pamćenju) – samo sa besplatnim </w:t>
            </w:r>
            <w:proofErr w:type="spellStart"/>
            <w:r w:rsidRPr="003B015A">
              <w:rPr>
                <w:rFonts w:ascii="Times New Roman" w:eastAsia="Times New Roman" w:hAnsi="Times New Roman" w:cs="Times New Roman"/>
                <w:color w:val="000000"/>
              </w:rPr>
              <w:t>psihodijagnostičkim</w:t>
            </w:r>
            <w:proofErr w:type="spellEnd"/>
            <w:r w:rsidRPr="003B015A">
              <w:rPr>
                <w:rFonts w:ascii="Times New Roman" w:eastAsia="Times New Roman" w:hAnsi="Times New Roman" w:cs="Times New Roman"/>
                <w:color w:val="000000"/>
              </w:rPr>
              <w:t xml:space="preserve"> sredstvima (*napomena)</w:t>
            </w:r>
          </w:p>
        </w:tc>
        <w:tc>
          <w:tcPr>
            <w:tcW w:w="0" w:type="auto"/>
            <w:hideMark/>
          </w:tcPr>
          <w:p w14:paraId="74C04A3B"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 xml:space="preserve">Ovisno o mogućnosti pribavljanja </w:t>
            </w:r>
            <w:proofErr w:type="spellStart"/>
            <w:r w:rsidRPr="003B015A">
              <w:rPr>
                <w:rFonts w:ascii="Times New Roman" w:eastAsia="Times New Roman" w:hAnsi="Times New Roman" w:cs="Times New Roman"/>
                <w:i/>
                <w:iCs/>
                <w:color w:val="000000"/>
              </w:rPr>
              <w:t>psihodijagnostičkih</w:t>
            </w:r>
            <w:proofErr w:type="spellEnd"/>
            <w:r w:rsidRPr="003B015A">
              <w:rPr>
                <w:rFonts w:ascii="Times New Roman" w:eastAsia="Times New Roman" w:hAnsi="Times New Roman" w:cs="Times New Roman"/>
                <w:i/>
                <w:iCs/>
                <w:color w:val="000000"/>
              </w:rPr>
              <w:t xml:space="preserve"> sredstava koji su besplatni</w:t>
            </w:r>
          </w:p>
        </w:tc>
        <w:tc>
          <w:tcPr>
            <w:tcW w:w="0" w:type="auto"/>
            <w:hideMark/>
          </w:tcPr>
          <w:p w14:paraId="0FECAD81"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364D9442"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48B2E86"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6A848FFC"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7A94B76C"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14A2CF1E" w14:textId="77777777" w:rsidTr="00BF671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14:paraId="593D82B7"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Suradnja sa nadležnom liječnicom – specijalisticom za školsku medicinu i pedagoginjom u svrhu identifikacije, opservacije i rada s učenicima s teškoćama u razvoju</w:t>
            </w:r>
          </w:p>
        </w:tc>
        <w:tc>
          <w:tcPr>
            <w:tcW w:w="0" w:type="auto"/>
            <w:hideMark/>
          </w:tcPr>
          <w:p w14:paraId="27CC7F0C"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nastavne godine</w:t>
            </w:r>
          </w:p>
        </w:tc>
        <w:tc>
          <w:tcPr>
            <w:tcW w:w="0" w:type="auto"/>
            <w:hideMark/>
          </w:tcPr>
          <w:p w14:paraId="6B32BDA8"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0D476DA2"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4F079C1"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587BC25E"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1EDC8783"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30</w:t>
            </w:r>
          </w:p>
        </w:tc>
      </w:tr>
      <w:tr w:rsidR="00155AA8" w:rsidRPr="003B015A" w14:paraId="0198D972" w14:textId="77777777" w:rsidTr="00BF671C">
        <w:trPr>
          <w:trHeight w:val="1050"/>
        </w:trPr>
        <w:tc>
          <w:tcPr>
            <w:cnfStyle w:val="001000000000" w:firstRow="0" w:lastRow="0" w:firstColumn="1" w:lastColumn="0" w:oddVBand="0" w:evenVBand="0" w:oddHBand="0" w:evenHBand="0" w:firstRowFirstColumn="0" w:firstRowLastColumn="0" w:lastRowFirstColumn="0" w:lastRowLastColumn="0"/>
            <w:tcW w:w="0" w:type="auto"/>
            <w:hideMark/>
          </w:tcPr>
          <w:p w14:paraId="08458672" w14:textId="77777777" w:rsidR="00155AA8" w:rsidRPr="003B015A" w:rsidRDefault="00155AA8" w:rsidP="00EF1F54">
            <w:pPr>
              <w:rPr>
                <w:rFonts w:ascii="Arial" w:eastAsia="Times New Roman" w:hAnsi="Arial" w:cs="Arial"/>
                <w:bCs/>
                <w:sz w:val="20"/>
                <w:szCs w:val="20"/>
              </w:rPr>
            </w:pPr>
            <w:r w:rsidRPr="003B015A">
              <w:rPr>
                <w:rFonts w:ascii="Arial" w:eastAsia="Times New Roman" w:hAnsi="Arial" w:cs="Arial"/>
                <w:sz w:val="20"/>
                <w:szCs w:val="20"/>
              </w:rPr>
              <w:t>Rad u ulozi koordinatora za pomoćnike u nastavi u Srednjoj školi Jelkovec</w:t>
            </w:r>
          </w:p>
        </w:tc>
        <w:tc>
          <w:tcPr>
            <w:tcW w:w="0" w:type="auto"/>
            <w:hideMark/>
          </w:tcPr>
          <w:p w14:paraId="6E43656E"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tijekom cijele nastavne godine (s naglaskom u veljači i srpnju - pisanje zahtjeva i ostalih obrazaca prema GUOS - u)</w:t>
            </w:r>
          </w:p>
        </w:tc>
        <w:tc>
          <w:tcPr>
            <w:tcW w:w="0" w:type="auto"/>
            <w:hideMark/>
          </w:tcPr>
          <w:p w14:paraId="2A9718A2"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100</w:t>
            </w:r>
          </w:p>
        </w:tc>
      </w:tr>
      <w:tr w:rsidR="00155AA8" w:rsidRPr="003B015A" w14:paraId="37ECA41B"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5FDA8EAE"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 xml:space="preserve">Rad u povjerenstvima za upis učenika u </w:t>
            </w:r>
            <w:proofErr w:type="spellStart"/>
            <w:r w:rsidRPr="003B015A">
              <w:rPr>
                <w:rFonts w:ascii="Times New Roman" w:eastAsia="Times New Roman" w:hAnsi="Times New Roman" w:cs="Times New Roman"/>
                <w:color w:val="000000"/>
              </w:rPr>
              <w:t>I.razred</w:t>
            </w:r>
            <w:proofErr w:type="spellEnd"/>
            <w:r w:rsidRPr="003B015A">
              <w:rPr>
                <w:rFonts w:ascii="Times New Roman" w:eastAsia="Times New Roman" w:hAnsi="Times New Roman" w:cs="Times New Roman"/>
                <w:color w:val="000000"/>
              </w:rPr>
              <w:t xml:space="preserve"> srednje škole - savjetovanje i suradnje s povjerenstvom</w:t>
            </w:r>
          </w:p>
        </w:tc>
        <w:tc>
          <w:tcPr>
            <w:tcW w:w="0" w:type="auto"/>
            <w:hideMark/>
          </w:tcPr>
          <w:p w14:paraId="5EA07FC1"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lipnja, srpnja, kolovoza i rujna</w:t>
            </w:r>
          </w:p>
        </w:tc>
        <w:tc>
          <w:tcPr>
            <w:tcW w:w="0" w:type="auto"/>
            <w:hideMark/>
          </w:tcPr>
          <w:p w14:paraId="4E51EC8C"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63485A7A"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0C607335"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Rad u kreiranju prilagodbi ispitne tehnologije za učenike s teškoćama u razvoju koji imaju pravo na prilagodbu na državnoj maturi</w:t>
            </w:r>
          </w:p>
        </w:tc>
        <w:tc>
          <w:tcPr>
            <w:tcW w:w="0" w:type="auto"/>
            <w:hideMark/>
          </w:tcPr>
          <w:p w14:paraId="6B307219"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prvog i početkom drugog polugodišta aktualne nastavne godine</w:t>
            </w:r>
          </w:p>
        </w:tc>
        <w:tc>
          <w:tcPr>
            <w:tcW w:w="0" w:type="auto"/>
            <w:hideMark/>
          </w:tcPr>
          <w:p w14:paraId="3C960B9D"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5BC12201"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9C3EF5B"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 xml:space="preserve">Izrada i </w:t>
            </w:r>
            <w:proofErr w:type="spellStart"/>
            <w:r w:rsidRPr="003B015A">
              <w:rPr>
                <w:rFonts w:ascii="Times New Roman" w:eastAsia="Times New Roman" w:hAnsi="Times New Roman" w:cs="Times New Roman"/>
                <w:color w:val="000000"/>
              </w:rPr>
              <w:t>sukreiranje</w:t>
            </w:r>
            <w:proofErr w:type="spellEnd"/>
            <w:r w:rsidRPr="003B015A">
              <w:rPr>
                <w:rFonts w:ascii="Times New Roman" w:eastAsia="Times New Roman" w:hAnsi="Times New Roman" w:cs="Times New Roman"/>
                <w:color w:val="000000"/>
              </w:rPr>
              <w:t xml:space="preserve"> </w:t>
            </w:r>
            <w:proofErr w:type="spellStart"/>
            <w:r w:rsidRPr="003B015A">
              <w:rPr>
                <w:rFonts w:ascii="Times New Roman" w:eastAsia="Times New Roman" w:hAnsi="Times New Roman" w:cs="Times New Roman"/>
                <w:color w:val="000000"/>
              </w:rPr>
              <w:t>vremenika</w:t>
            </w:r>
            <w:proofErr w:type="spellEnd"/>
            <w:r w:rsidRPr="003B015A">
              <w:rPr>
                <w:rFonts w:ascii="Times New Roman" w:eastAsia="Times New Roman" w:hAnsi="Times New Roman" w:cs="Times New Roman"/>
                <w:color w:val="000000"/>
              </w:rPr>
              <w:t xml:space="preserve"> pisanih ispitnih provjera</w:t>
            </w:r>
          </w:p>
        </w:tc>
        <w:tc>
          <w:tcPr>
            <w:tcW w:w="0" w:type="auto"/>
            <w:hideMark/>
          </w:tcPr>
          <w:p w14:paraId="1CC26BA0"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nastavne godine</w:t>
            </w:r>
          </w:p>
        </w:tc>
        <w:tc>
          <w:tcPr>
            <w:tcW w:w="0" w:type="auto"/>
            <w:hideMark/>
          </w:tcPr>
          <w:p w14:paraId="69A78C60"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0A336EDC"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B42661E"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Suradnja s drugim ustanovama lokalne zajednice sličnih interesa (odgoj i obrazovanje učenika)</w:t>
            </w:r>
          </w:p>
        </w:tc>
        <w:tc>
          <w:tcPr>
            <w:tcW w:w="0" w:type="auto"/>
            <w:hideMark/>
          </w:tcPr>
          <w:p w14:paraId="5D545A00"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080D8852"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25</w:t>
            </w:r>
          </w:p>
        </w:tc>
      </w:tr>
      <w:tr w:rsidR="00155AA8" w:rsidRPr="003B015A" w14:paraId="1CF6E651"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230A2D2"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lastRenderedPageBreak/>
              <w:t> </w:t>
            </w:r>
          </w:p>
        </w:tc>
        <w:tc>
          <w:tcPr>
            <w:tcW w:w="0" w:type="auto"/>
            <w:hideMark/>
          </w:tcPr>
          <w:p w14:paraId="4EE33545"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7D7F6FF4"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10</w:t>
            </w:r>
          </w:p>
        </w:tc>
      </w:tr>
      <w:tr w:rsidR="00155AA8" w:rsidRPr="003B015A" w14:paraId="1D4BFD39"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6EE82DF"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Rad na sjednicama nastavnog i razrednog vijeća</w:t>
            </w:r>
          </w:p>
        </w:tc>
        <w:tc>
          <w:tcPr>
            <w:tcW w:w="0" w:type="auto"/>
            <w:hideMark/>
          </w:tcPr>
          <w:p w14:paraId="471F8FDC"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20DEC583"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w:t>
            </w:r>
          </w:p>
        </w:tc>
      </w:tr>
      <w:tr w:rsidR="00155AA8" w:rsidRPr="003B015A" w14:paraId="779FEEAB" w14:textId="77777777" w:rsidTr="00BF671C">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073E23E4"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Zdravstvena, socijalna i ekološka zaštita</w:t>
            </w:r>
          </w:p>
        </w:tc>
        <w:tc>
          <w:tcPr>
            <w:tcW w:w="0" w:type="auto"/>
            <w:hideMark/>
          </w:tcPr>
          <w:p w14:paraId="75F38D6F"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U sklopu tematskih predavanja, radionica te obilježavanja različitih dana</w:t>
            </w:r>
          </w:p>
        </w:tc>
        <w:tc>
          <w:tcPr>
            <w:tcW w:w="0" w:type="auto"/>
            <w:hideMark/>
          </w:tcPr>
          <w:p w14:paraId="1B85D097"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5E900403"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D9410B4"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4451A986"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0BE1553F"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10</w:t>
            </w:r>
          </w:p>
        </w:tc>
      </w:tr>
      <w:tr w:rsidR="00155AA8" w:rsidRPr="003B015A" w14:paraId="60E1F621" w14:textId="77777777" w:rsidTr="00BF671C">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55F6D4C9"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Rad u povjerenstvu za zaštitu materijalnih, građanskih i drugih prava učenika, roditelja i nastavnika.</w:t>
            </w:r>
          </w:p>
        </w:tc>
        <w:tc>
          <w:tcPr>
            <w:tcW w:w="0" w:type="auto"/>
            <w:hideMark/>
          </w:tcPr>
          <w:p w14:paraId="794DF9DC"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prema iskazanoj potrebi i u sklopu rada na ostvarenja školskog preventivnog programa</w:t>
            </w:r>
          </w:p>
        </w:tc>
        <w:tc>
          <w:tcPr>
            <w:tcW w:w="0" w:type="auto"/>
            <w:hideMark/>
          </w:tcPr>
          <w:p w14:paraId="3F775AC4"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6233224A"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7AC4387"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06A76F55"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6066C8D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1BF8B86C"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EB75057" w14:textId="77777777" w:rsidR="00155AA8" w:rsidRPr="003B015A" w:rsidRDefault="00155AA8" w:rsidP="00EF1F54">
            <w:pPr>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3992032E"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3B015A">
              <w:rPr>
                <w:rFonts w:ascii="Arial" w:eastAsia="Times New Roman" w:hAnsi="Arial" w:cs="Arial"/>
                <w:sz w:val="20"/>
                <w:szCs w:val="20"/>
              </w:rPr>
              <w:t> </w:t>
            </w:r>
          </w:p>
        </w:tc>
        <w:tc>
          <w:tcPr>
            <w:tcW w:w="0" w:type="auto"/>
            <w:hideMark/>
          </w:tcPr>
          <w:p w14:paraId="3190D2E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35</w:t>
            </w:r>
          </w:p>
        </w:tc>
      </w:tr>
      <w:tr w:rsidR="00155AA8" w:rsidRPr="003B015A" w14:paraId="25A0EFE6"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FC7D769"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UKUPNO SATI</w:t>
            </w:r>
          </w:p>
        </w:tc>
        <w:tc>
          <w:tcPr>
            <w:tcW w:w="0" w:type="auto"/>
            <w:hideMark/>
          </w:tcPr>
          <w:p w14:paraId="209F9842"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1120</w:t>
            </w:r>
          </w:p>
        </w:tc>
      </w:tr>
      <w:tr w:rsidR="00155AA8" w:rsidRPr="003B015A" w14:paraId="4AA19F2D"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A200ED1" w14:textId="77777777" w:rsidR="00155AA8" w:rsidRPr="003B015A" w:rsidRDefault="00155AA8" w:rsidP="00EF1F54">
            <w:pPr>
              <w:rPr>
                <w:rFonts w:ascii="Times New Roman" w:eastAsia="Times New Roman" w:hAnsi="Times New Roman" w:cs="Times New Roman"/>
                <w:b/>
                <w:bCs/>
                <w:color w:val="000000"/>
              </w:rPr>
            </w:pPr>
            <w:r w:rsidRPr="003B015A">
              <w:rPr>
                <w:rFonts w:ascii="Times New Roman" w:eastAsia="Times New Roman" w:hAnsi="Times New Roman" w:cs="Times New Roman"/>
                <w:color w:val="000000"/>
              </w:rPr>
              <w:t>II.</w:t>
            </w:r>
            <w:r w:rsidRPr="003B015A">
              <w:rPr>
                <w:rFonts w:ascii="Times New Roman" w:eastAsia="Times New Roman" w:hAnsi="Times New Roman" w:cs="Times New Roman"/>
                <w:color w:val="000000"/>
                <w:sz w:val="14"/>
                <w:szCs w:val="14"/>
              </w:rPr>
              <w:t xml:space="preserve">                 </w:t>
            </w:r>
            <w:r w:rsidRPr="003B015A">
              <w:rPr>
                <w:rFonts w:ascii="Times New Roman" w:eastAsia="Times New Roman" w:hAnsi="Times New Roman" w:cs="Times New Roman"/>
                <w:color w:val="000000"/>
              </w:rPr>
              <w:t>PLANIRANJE I PROGRAMIRANJE RADA</w:t>
            </w:r>
          </w:p>
        </w:tc>
        <w:tc>
          <w:tcPr>
            <w:tcW w:w="0" w:type="auto"/>
            <w:hideMark/>
          </w:tcPr>
          <w:p w14:paraId="2AE52D9C"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VREMENIK AKTIVNOSTI</w:t>
            </w:r>
          </w:p>
        </w:tc>
        <w:tc>
          <w:tcPr>
            <w:tcW w:w="0" w:type="auto"/>
            <w:hideMark/>
          </w:tcPr>
          <w:p w14:paraId="351390AA"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SATI</w:t>
            </w:r>
          </w:p>
        </w:tc>
      </w:tr>
      <w:tr w:rsidR="00155AA8" w:rsidRPr="003B015A" w14:paraId="27ABCAD7"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645DE3"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Sudjelovanje u izradi godišnjeg plana i programa rada škole</w:t>
            </w:r>
          </w:p>
        </w:tc>
        <w:tc>
          <w:tcPr>
            <w:tcW w:w="0" w:type="auto"/>
            <w:hideMark/>
          </w:tcPr>
          <w:p w14:paraId="66728D74"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kolovoz, rujan</w:t>
            </w:r>
          </w:p>
        </w:tc>
        <w:tc>
          <w:tcPr>
            <w:tcW w:w="0" w:type="auto"/>
            <w:hideMark/>
          </w:tcPr>
          <w:p w14:paraId="53A979A0"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3B015A">
              <w:rPr>
                <w:rFonts w:ascii="Times New Roman" w:eastAsia="Times New Roman" w:hAnsi="Times New Roman" w:cs="Times New Roman"/>
                <w:color w:val="000000"/>
              </w:rPr>
              <w:t>0</w:t>
            </w:r>
          </w:p>
        </w:tc>
      </w:tr>
      <w:tr w:rsidR="00155AA8" w:rsidRPr="003B015A" w14:paraId="0983C994"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4915A2C"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Sudjelovanje u izradbi Školskog kurikuluma</w:t>
            </w:r>
          </w:p>
        </w:tc>
        <w:tc>
          <w:tcPr>
            <w:tcW w:w="0" w:type="auto"/>
            <w:hideMark/>
          </w:tcPr>
          <w:p w14:paraId="573D091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rujan</w:t>
            </w:r>
          </w:p>
        </w:tc>
        <w:tc>
          <w:tcPr>
            <w:tcW w:w="0" w:type="auto"/>
            <w:hideMark/>
          </w:tcPr>
          <w:p w14:paraId="5B91F57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10</w:t>
            </w:r>
          </w:p>
        </w:tc>
      </w:tr>
      <w:tr w:rsidR="00155AA8" w:rsidRPr="003B015A" w14:paraId="7A9600B5"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1FD8EE56"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Plan i program neposrednog rada s učenicima</w:t>
            </w:r>
          </w:p>
        </w:tc>
        <w:tc>
          <w:tcPr>
            <w:tcW w:w="0" w:type="auto"/>
            <w:hideMark/>
          </w:tcPr>
          <w:p w14:paraId="603C1C3A"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rujna, listopada, siječnja, veljače</w:t>
            </w:r>
          </w:p>
        </w:tc>
        <w:tc>
          <w:tcPr>
            <w:tcW w:w="0" w:type="auto"/>
            <w:hideMark/>
          </w:tcPr>
          <w:p w14:paraId="7D13C5B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200</w:t>
            </w:r>
          </w:p>
        </w:tc>
      </w:tr>
      <w:tr w:rsidR="00155AA8" w:rsidRPr="003B015A" w14:paraId="0BAB9015" w14:textId="77777777" w:rsidTr="00BF671C">
        <w:trPr>
          <w:trHeight w:val="885"/>
        </w:trPr>
        <w:tc>
          <w:tcPr>
            <w:cnfStyle w:val="001000000000" w:firstRow="0" w:lastRow="0" w:firstColumn="1" w:lastColumn="0" w:oddVBand="0" w:evenVBand="0" w:oddHBand="0" w:evenHBand="0" w:firstRowFirstColumn="0" w:firstRowLastColumn="0" w:lastRowFirstColumn="0" w:lastRowLastColumn="0"/>
            <w:tcW w:w="0" w:type="auto"/>
            <w:hideMark/>
          </w:tcPr>
          <w:p w14:paraId="67A6152A"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Sudjelovanje i pomoć u godišnjem planiranju i programiranju sata razrednog odjela, izvannastavnih aktivnosti, stručnog usavršavanja na razini škole, plana i programa profesionalne orijentacije učenika, školskog preventivnog programa, koordinacije pomoćnika u nastavi za učenike s teškoćama</w:t>
            </w:r>
          </w:p>
        </w:tc>
        <w:tc>
          <w:tcPr>
            <w:tcW w:w="0" w:type="auto"/>
            <w:hideMark/>
          </w:tcPr>
          <w:p w14:paraId="6986DE5F"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rujna</w:t>
            </w:r>
          </w:p>
        </w:tc>
        <w:tc>
          <w:tcPr>
            <w:tcW w:w="0" w:type="auto"/>
            <w:hideMark/>
          </w:tcPr>
          <w:p w14:paraId="760DD4D9"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50</w:t>
            </w:r>
          </w:p>
        </w:tc>
      </w:tr>
      <w:tr w:rsidR="00155AA8" w:rsidRPr="003B015A" w14:paraId="1B7D32F0"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FC323DC"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Vođenje psihologijske dokumentacije (razgovori i dnevnici planiranja promjene ponašanja)</w:t>
            </w:r>
          </w:p>
        </w:tc>
        <w:tc>
          <w:tcPr>
            <w:tcW w:w="0" w:type="auto"/>
            <w:hideMark/>
          </w:tcPr>
          <w:p w14:paraId="0C438B89"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nastavne godine</w:t>
            </w:r>
          </w:p>
        </w:tc>
        <w:tc>
          <w:tcPr>
            <w:tcW w:w="0" w:type="auto"/>
            <w:hideMark/>
          </w:tcPr>
          <w:p w14:paraId="164CCDBB"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80</w:t>
            </w:r>
          </w:p>
        </w:tc>
      </w:tr>
      <w:tr w:rsidR="00155AA8" w:rsidRPr="003B015A" w14:paraId="3EA27112"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D17D6EA"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UKUPNO SATI GODIŠNJE</w:t>
            </w:r>
          </w:p>
        </w:tc>
        <w:tc>
          <w:tcPr>
            <w:tcW w:w="0" w:type="auto"/>
            <w:hideMark/>
          </w:tcPr>
          <w:p w14:paraId="069C8B8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400</w:t>
            </w:r>
          </w:p>
        </w:tc>
      </w:tr>
      <w:tr w:rsidR="00155AA8" w:rsidRPr="003B015A" w14:paraId="50B4515A" w14:textId="77777777" w:rsidTr="00BF671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14:paraId="78D89900" w14:textId="77777777" w:rsidR="00155AA8" w:rsidRPr="003B015A" w:rsidRDefault="00155AA8" w:rsidP="00EF1F54">
            <w:pPr>
              <w:rPr>
                <w:rFonts w:ascii="Times New Roman" w:eastAsia="Times New Roman" w:hAnsi="Times New Roman" w:cs="Times New Roman"/>
                <w:b/>
                <w:bCs/>
                <w:color w:val="000000"/>
              </w:rPr>
            </w:pPr>
            <w:r w:rsidRPr="003B015A">
              <w:rPr>
                <w:rFonts w:ascii="Times New Roman" w:eastAsia="Times New Roman" w:hAnsi="Times New Roman" w:cs="Times New Roman"/>
                <w:color w:val="000000"/>
              </w:rPr>
              <w:t>III.</w:t>
            </w:r>
            <w:r w:rsidRPr="003B015A">
              <w:rPr>
                <w:rFonts w:ascii="Times New Roman" w:eastAsia="Times New Roman" w:hAnsi="Times New Roman" w:cs="Times New Roman"/>
                <w:color w:val="000000"/>
                <w:sz w:val="14"/>
                <w:szCs w:val="14"/>
              </w:rPr>
              <w:t xml:space="preserve">              </w:t>
            </w:r>
            <w:r w:rsidRPr="003B015A">
              <w:rPr>
                <w:rFonts w:ascii="Times New Roman" w:eastAsia="Times New Roman" w:hAnsi="Times New Roman" w:cs="Times New Roman"/>
                <w:color w:val="000000"/>
              </w:rPr>
              <w:t>OSTALI POSLOVI (POSEBNI POSLOVI NASTALI KAO SPECIFIČNOST RADA U SREDNJOJ ŠKOLI JELKOVEC)</w:t>
            </w:r>
          </w:p>
        </w:tc>
        <w:tc>
          <w:tcPr>
            <w:tcW w:w="0" w:type="auto"/>
            <w:hideMark/>
          </w:tcPr>
          <w:p w14:paraId="2872908F"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VREMENIK AKTIVNOSTI</w:t>
            </w:r>
          </w:p>
        </w:tc>
        <w:tc>
          <w:tcPr>
            <w:tcW w:w="0" w:type="auto"/>
            <w:hideMark/>
          </w:tcPr>
          <w:p w14:paraId="4E2085A8"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SATI</w:t>
            </w:r>
          </w:p>
        </w:tc>
      </w:tr>
      <w:tr w:rsidR="00155AA8" w:rsidRPr="003B015A" w14:paraId="25A193A8" w14:textId="77777777" w:rsidTr="00BF671C">
        <w:trPr>
          <w:trHeight w:val="915"/>
        </w:trPr>
        <w:tc>
          <w:tcPr>
            <w:cnfStyle w:val="001000000000" w:firstRow="0" w:lastRow="0" w:firstColumn="1" w:lastColumn="0" w:oddVBand="0" w:evenVBand="0" w:oddHBand="0" w:evenHBand="0" w:firstRowFirstColumn="0" w:firstRowLastColumn="0" w:lastRowFirstColumn="0" w:lastRowLastColumn="0"/>
            <w:tcW w:w="0" w:type="auto"/>
            <w:hideMark/>
          </w:tcPr>
          <w:p w14:paraId="30A1C2F0"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 xml:space="preserve">Promidžbene aktivnosti radi upisa djece u prvi razred (sudjelovanje u timu za promidžbu Škole, koordiniranje radom učenika u njihovom dijelu promidžbenih aktivnosti, </w:t>
            </w:r>
            <w:proofErr w:type="spellStart"/>
            <w:r w:rsidRPr="003B015A">
              <w:rPr>
                <w:rFonts w:ascii="Times New Roman" w:eastAsia="Times New Roman" w:hAnsi="Times New Roman" w:cs="Times New Roman"/>
                <w:color w:val="000000"/>
              </w:rPr>
              <w:t>sukreator</w:t>
            </w:r>
            <w:proofErr w:type="spellEnd"/>
            <w:r w:rsidRPr="003B015A">
              <w:rPr>
                <w:rFonts w:ascii="Times New Roman" w:eastAsia="Times New Roman" w:hAnsi="Times New Roman" w:cs="Times New Roman"/>
                <w:color w:val="000000"/>
              </w:rPr>
              <w:t xml:space="preserve"> pojedinih ideja pri odabirima načina promidžbe, voditelj štanda na DOJDI OSMAŠ, ZAGREB TE ZOVE!)</w:t>
            </w:r>
          </w:p>
        </w:tc>
        <w:tc>
          <w:tcPr>
            <w:tcW w:w="0" w:type="auto"/>
            <w:hideMark/>
          </w:tcPr>
          <w:p w14:paraId="48C0317A"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travnja, svibnja i lipnja</w:t>
            </w:r>
          </w:p>
        </w:tc>
        <w:tc>
          <w:tcPr>
            <w:tcW w:w="0" w:type="auto"/>
            <w:hideMark/>
          </w:tcPr>
          <w:p w14:paraId="1036E951"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r w:rsidRPr="003B015A">
              <w:rPr>
                <w:rFonts w:ascii="Times New Roman" w:eastAsia="Times New Roman" w:hAnsi="Times New Roman" w:cs="Times New Roman"/>
                <w:color w:val="000000"/>
              </w:rPr>
              <w:t>1</w:t>
            </w:r>
          </w:p>
        </w:tc>
      </w:tr>
      <w:tr w:rsidR="00155AA8" w:rsidRPr="003B015A" w14:paraId="1F8F1743" w14:textId="77777777" w:rsidTr="00BF671C">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42AA5598"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Pomoć ispitnom koordinatoru za državnu maturu u izradbi ispitne tehnologije za učenike s teškoćama u razvoju</w:t>
            </w:r>
          </w:p>
        </w:tc>
        <w:tc>
          <w:tcPr>
            <w:tcW w:w="0" w:type="auto"/>
            <w:hideMark/>
          </w:tcPr>
          <w:p w14:paraId="1BA27F96"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rujan, listopad, studeni, siječanj, travanj</w:t>
            </w:r>
          </w:p>
        </w:tc>
        <w:tc>
          <w:tcPr>
            <w:tcW w:w="0" w:type="auto"/>
            <w:hideMark/>
          </w:tcPr>
          <w:p w14:paraId="44056F64"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r w:rsidRPr="003B015A">
              <w:rPr>
                <w:rFonts w:ascii="Times New Roman" w:eastAsia="Times New Roman" w:hAnsi="Times New Roman" w:cs="Times New Roman"/>
                <w:color w:val="000000"/>
              </w:rPr>
              <w:t>2</w:t>
            </w:r>
          </w:p>
        </w:tc>
      </w:tr>
      <w:tr w:rsidR="00155AA8" w:rsidRPr="003B015A" w14:paraId="107C269E"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F7C2734"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Rad u matici subvencije prijevoza učenika</w:t>
            </w:r>
          </w:p>
        </w:tc>
        <w:tc>
          <w:tcPr>
            <w:tcW w:w="0" w:type="auto"/>
            <w:hideMark/>
          </w:tcPr>
          <w:p w14:paraId="68F8C2C4"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rujna, listopada i siječnja</w:t>
            </w:r>
          </w:p>
        </w:tc>
        <w:tc>
          <w:tcPr>
            <w:tcW w:w="0" w:type="auto"/>
            <w:hideMark/>
          </w:tcPr>
          <w:p w14:paraId="2A54C0FB"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155AA8" w:rsidRPr="003B015A" w14:paraId="580866C9" w14:textId="77777777" w:rsidTr="00BF671C">
        <w:trPr>
          <w:trHeight w:val="915"/>
        </w:trPr>
        <w:tc>
          <w:tcPr>
            <w:cnfStyle w:val="001000000000" w:firstRow="0" w:lastRow="0" w:firstColumn="1" w:lastColumn="0" w:oddVBand="0" w:evenVBand="0" w:oddHBand="0" w:evenHBand="0" w:firstRowFirstColumn="0" w:firstRowLastColumn="0" w:lastRowFirstColumn="0" w:lastRowLastColumn="0"/>
            <w:tcW w:w="0" w:type="auto"/>
            <w:hideMark/>
          </w:tcPr>
          <w:p w14:paraId="05E22F2E"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Sudjelovanje u nabavci i povratu besplatnih udžbenika za učenike Srednje škole Jelkovec u godini 2017./2018.</w:t>
            </w:r>
          </w:p>
        </w:tc>
        <w:tc>
          <w:tcPr>
            <w:tcW w:w="0" w:type="auto"/>
            <w:hideMark/>
          </w:tcPr>
          <w:p w14:paraId="51389887"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srpnja i kolovoza 2017.,rujna 2017.i tijekom 2018.za ljetni rok</w:t>
            </w:r>
          </w:p>
        </w:tc>
        <w:tc>
          <w:tcPr>
            <w:tcW w:w="0" w:type="auto"/>
            <w:hideMark/>
          </w:tcPr>
          <w:p w14:paraId="03406251"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8</w:t>
            </w:r>
          </w:p>
        </w:tc>
      </w:tr>
      <w:tr w:rsidR="00155AA8" w:rsidRPr="003B015A" w14:paraId="4F251509"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55C110D"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UKUPNO SATI GODIŠNJE</w:t>
            </w:r>
          </w:p>
        </w:tc>
        <w:tc>
          <w:tcPr>
            <w:tcW w:w="0" w:type="auto"/>
            <w:hideMark/>
          </w:tcPr>
          <w:p w14:paraId="4806FD02"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66</w:t>
            </w:r>
          </w:p>
        </w:tc>
      </w:tr>
      <w:tr w:rsidR="00155AA8" w:rsidRPr="003B015A" w14:paraId="5D56C503"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CA4D5E8" w14:textId="77777777" w:rsidR="00155AA8" w:rsidRPr="003B015A" w:rsidRDefault="00155AA8" w:rsidP="00EF1F54">
            <w:pPr>
              <w:rPr>
                <w:rFonts w:ascii="Times New Roman" w:eastAsia="Times New Roman" w:hAnsi="Times New Roman" w:cs="Times New Roman"/>
                <w:b/>
                <w:bCs/>
                <w:color w:val="000000"/>
              </w:rPr>
            </w:pPr>
            <w:r w:rsidRPr="003B015A">
              <w:rPr>
                <w:rFonts w:ascii="Times New Roman" w:eastAsia="Times New Roman" w:hAnsi="Times New Roman" w:cs="Times New Roman"/>
                <w:color w:val="000000"/>
              </w:rPr>
              <w:t>IV.</w:t>
            </w:r>
            <w:r w:rsidRPr="003B015A">
              <w:rPr>
                <w:rFonts w:ascii="Times New Roman" w:eastAsia="Times New Roman" w:hAnsi="Times New Roman" w:cs="Times New Roman"/>
                <w:color w:val="000000"/>
                <w:sz w:val="14"/>
                <w:szCs w:val="14"/>
              </w:rPr>
              <w:t xml:space="preserve">              </w:t>
            </w:r>
            <w:r w:rsidRPr="003B015A">
              <w:rPr>
                <w:rFonts w:ascii="Times New Roman" w:eastAsia="Times New Roman" w:hAnsi="Times New Roman" w:cs="Times New Roman"/>
                <w:color w:val="000000"/>
              </w:rPr>
              <w:t>INDIVIDUALNO I SKUPNO STRUČNO USAVRŠAVANJE</w:t>
            </w:r>
          </w:p>
        </w:tc>
        <w:tc>
          <w:tcPr>
            <w:tcW w:w="0" w:type="auto"/>
            <w:hideMark/>
          </w:tcPr>
          <w:p w14:paraId="3AAF04BE"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VREMENIK AKTIVNOSTI</w:t>
            </w:r>
          </w:p>
        </w:tc>
        <w:tc>
          <w:tcPr>
            <w:tcW w:w="0" w:type="auto"/>
            <w:hideMark/>
          </w:tcPr>
          <w:p w14:paraId="6755B03B"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SATI</w:t>
            </w:r>
          </w:p>
        </w:tc>
      </w:tr>
      <w:tr w:rsidR="00155AA8" w:rsidRPr="003B015A" w14:paraId="64626DDB"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4D0EE69"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Županijska stručna vijeća strukovnih srednjih škola (voditeljica Zlatica Kozjak - Mikić)</w:t>
            </w:r>
          </w:p>
        </w:tc>
        <w:tc>
          <w:tcPr>
            <w:tcW w:w="0" w:type="auto"/>
            <w:hideMark/>
          </w:tcPr>
          <w:p w14:paraId="3E5728AE"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30C082B0"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60</w:t>
            </w:r>
          </w:p>
        </w:tc>
      </w:tr>
      <w:tr w:rsidR="00155AA8" w:rsidRPr="003B015A" w14:paraId="2A076F03"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F1D552F"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Ostali stručni skupovi u sklopu AZOO – a</w:t>
            </w:r>
          </w:p>
        </w:tc>
        <w:tc>
          <w:tcPr>
            <w:tcW w:w="0" w:type="auto"/>
            <w:hideMark/>
          </w:tcPr>
          <w:p w14:paraId="1359B1C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73053677"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33</w:t>
            </w:r>
          </w:p>
        </w:tc>
      </w:tr>
      <w:tr w:rsidR="00155AA8" w:rsidRPr="003B015A" w14:paraId="762F5249"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A3AA2A0" w14:textId="77777777" w:rsidR="00155AA8" w:rsidRPr="003B015A" w:rsidRDefault="00155AA8" w:rsidP="00EF1F54">
            <w:pPr>
              <w:rPr>
                <w:rFonts w:ascii="Times New Roman" w:eastAsia="Times New Roman" w:hAnsi="Times New Roman" w:cs="Times New Roman"/>
                <w:bCs/>
                <w:color w:val="000000"/>
              </w:rPr>
            </w:pPr>
            <w:r w:rsidRPr="003B015A">
              <w:rPr>
                <w:rFonts w:ascii="Times New Roman" w:eastAsia="Times New Roman" w:hAnsi="Times New Roman" w:cs="Times New Roman"/>
                <w:color w:val="000000"/>
              </w:rPr>
              <w:t>Individualno stručno usavršavanje</w:t>
            </w:r>
          </w:p>
        </w:tc>
        <w:tc>
          <w:tcPr>
            <w:tcW w:w="0" w:type="auto"/>
            <w:hideMark/>
          </w:tcPr>
          <w:p w14:paraId="367DBA7A"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tijekom cijele školske godine</w:t>
            </w:r>
          </w:p>
        </w:tc>
        <w:tc>
          <w:tcPr>
            <w:tcW w:w="0" w:type="auto"/>
            <w:hideMark/>
          </w:tcPr>
          <w:p w14:paraId="1067B8F5"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40</w:t>
            </w:r>
          </w:p>
        </w:tc>
      </w:tr>
      <w:tr w:rsidR="00155AA8" w:rsidRPr="003B015A" w14:paraId="1A60FEDE"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074BF12" w14:textId="77777777" w:rsidR="00155AA8" w:rsidRPr="003B015A" w:rsidRDefault="00155AA8" w:rsidP="00EF1F54">
            <w:pPr>
              <w:rPr>
                <w:rFonts w:ascii="Times New Roman" w:eastAsia="Times New Roman" w:hAnsi="Times New Roman" w:cs="Times New Roman"/>
                <w:b/>
                <w:bCs/>
                <w:color w:val="000000"/>
              </w:rPr>
            </w:pPr>
            <w:r w:rsidRPr="003B015A">
              <w:rPr>
                <w:rFonts w:ascii="Times New Roman" w:eastAsia="Times New Roman" w:hAnsi="Times New Roman" w:cs="Times New Roman"/>
                <w:color w:val="000000"/>
              </w:rPr>
              <w:t> </w:t>
            </w:r>
          </w:p>
        </w:tc>
        <w:tc>
          <w:tcPr>
            <w:tcW w:w="0" w:type="auto"/>
            <w:hideMark/>
          </w:tcPr>
          <w:p w14:paraId="69D2D573"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rPr>
            </w:pPr>
            <w:r w:rsidRPr="003B015A">
              <w:rPr>
                <w:rFonts w:ascii="Times New Roman" w:eastAsia="Times New Roman" w:hAnsi="Times New Roman" w:cs="Times New Roman"/>
                <w:i/>
                <w:iCs/>
                <w:color w:val="000000"/>
              </w:rPr>
              <w:t> </w:t>
            </w:r>
          </w:p>
        </w:tc>
        <w:tc>
          <w:tcPr>
            <w:tcW w:w="0" w:type="auto"/>
            <w:hideMark/>
          </w:tcPr>
          <w:p w14:paraId="58539AA8" w14:textId="77777777" w:rsidR="00155AA8" w:rsidRPr="003B015A" w:rsidRDefault="00155AA8" w:rsidP="00EF1F5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015A">
              <w:rPr>
                <w:rFonts w:ascii="Times New Roman" w:eastAsia="Times New Roman" w:hAnsi="Times New Roman" w:cs="Times New Roman"/>
                <w:color w:val="000000"/>
              </w:rPr>
              <w:t> </w:t>
            </w:r>
          </w:p>
        </w:tc>
      </w:tr>
      <w:tr w:rsidR="00155AA8" w:rsidRPr="003B015A" w14:paraId="3826602D"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61E4A57" w14:textId="77777777" w:rsidR="00155AA8" w:rsidRPr="003B015A" w:rsidRDefault="00155AA8" w:rsidP="00EF1F54">
            <w:pPr>
              <w:rPr>
                <w:rFonts w:ascii="Times New Roman" w:eastAsia="Times New Roman" w:hAnsi="Times New Roman" w:cs="Times New Roman"/>
                <w:b/>
                <w:bCs/>
                <w:color w:val="000000"/>
              </w:rPr>
            </w:pPr>
            <w:r w:rsidRPr="003B015A">
              <w:rPr>
                <w:rFonts w:ascii="Times New Roman" w:eastAsia="Times New Roman" w:hAnsi="Times New Roman" w:cs="Times New Roman"/>
                <w:color w:val="000000"/>
              </w:rPr>
              <w:lastRenderedPageBreak/>
              <w:t>UKUPNO SATI GODIŠNJE</w:t>
            </w:r>
          </w:p>
        </w:tc>
        <w:tc>
          <w:tcPr>
            <w:tcW w:w="0" w:type="auto"/>
            <w:hideMark/>
          </w:tcPr>
          <w:p w14:paraId="2316AE38"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133</w:t>
            </w:r>
          </w:p>
        </w:tc>
      </w:tr>
      <w:tr w:rsidR="00155AA8" w:rsidRPr="003B015A" w14:paraId="7FD79260"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3448347" w14:textId="77777777" w:rsidR="00155AA8" w:rsidRPr="003B015A" w:rsidRDefault="00155AA8" w:rsidP="00EF1F54">
            <w:pPr>
              <w:rPr>
                <w:rFonts w:ascii="Times New Roman" w:eastAsia="Times New Roman" w:hAnsi="Times New Roman" w:cs="Times New Roman"/>
                <w:b/>
                <w:bCs/>
                <w:color w:val="000000"/>
                <w:u w:val="single"/>
              </w:rPr>
            </w:pPr>
            <w:r w:rsidRPr="003B015A">
              <w:rPr>
                <w:rFonts w:ascii="Times New Roman" w:eastAsia="Times New Roman" w:hAnsi="Times New Roman" w:cs="Times New Roman"/>
                <w:color w:val="000000"/>
                <w:u w:val="single"/>
              </w:rPr>
              <w:t>SVEUKUPNO SATI RADA TIJEKOM ŠKOLSKE GODINE</w:t>
            </w:r>
          </w:p>
        </w:tc>
        <w:tc>
          <w:tcPr>
            <w:tcW w:w="0" w:type="auto"/>
            <w:hideMark/>
          </w:tcPr>
          <w:p w14:paraId="666D07F8" w14:textId="77777777" w:rsidR="00155AA8" w:rsidRPr="003B015A" w:rsidRDefault="00F9515B"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1768</w:t>
            </w:r>
          </w:p>
        </w:tc>
      </w:tr>
      <w:tr w:rsidR="00155AA8" w:rsidRPr="003B015A" w14:paraId="57C12798"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C17728D" w14:textId="77777777" w:rsidR="00155AA8" w:rsidRPr="003B015A" w:rsidRDefault="00155AA8" w:rsidP="00EF1F54">
            <w:pPr>
              <w:rPr>
                <w:rFonts w:ascii="Times New Roman" w:eastAsia="Times New Roman" w:hAnsi="Times New Roman" w:cs="Times New Roman"/>
                <w:color w:val="000000"/>
                <w:u w:val="single"/>
              </w:rPr>
            </w:pPr>
            <w:r w:rsidRPr="003B015A">
              <w:rPr>
                <w:rFonts w:ascii="Times New Roman" w:eastAsia="Times New Roman" w:hAnsi="Times New Roman" w:cs="Times New Roman"/>
                <w:color w:val="000000"/>
                <w:u w:val="single"/>
              </w:rPr>
              <w:t>OSTALI SATI (GODIŠNJI ODMOR)</w:t>
            </w:r>
          </w:p>
        </w:tc>
        <w:tc>
          <w:tcPr>
            <w:tcW w:w="0" w:type="auto"/>
            <w:hideMark/>
          </w:tcPr>
          <w:p w14:paraId="7A92407E" w14:textId="77777777" w:rsidR="00155AA8" w:rsidRPr="003B015A" w:rsidRDefault="00155AA8"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B015A">
              <w:rPr>
                <w:rFonts w:ascii="Times New Roman" w:eastAsia="Times New Roman" w:hAnsi="Times New Roman" w:cs="Times New Roman"/>
                <w:b/>
                <w:bCs/>
                <w:color w:val="000000"/>
              </w:rPr>
              <w:t>224</w:t>
            </w:r>
          </w:p>
        </w:tc>
      </w:tr>
      <w:tr w:rsidR="00155AA8" w:rsidRPr="003B015A" w14:paraId="7C748878" w14:textId="77777777" w:rsidTr="00BF671C">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818DBF2" w14:textId="77777777" w:rsidR="00155AA8" w:rsidRPr="003B015A" w:rsidRDefault="00155AA8" w:rsidP="00EF1F54">
            <w:pPr>
              <w:rPr>
                <w:rFonts w:ascii="Times New Roman" w:eastAsia="Times New Roman" w:hAnsi="Times New Roman" w:cs="Times New Roman"/>
                <w:color w:val="000000"/>
                <w:u w:val="single"/>
              </w:rPr>
            </w:pPr>
            <w:r w:rsidRPr="003B015A">
              <w:rPr>
                <w:rFonts w:ascii="Times New Roman" w:eastAsia="Times New Roman" w:hAnsi="Times New Roman" w:cs="Times New Roman"/>
                <w:color w:val="000000"/>
                <w:u w:val="single"/>
              </w:rPr>
              <w:t>OSTALI SATI (DRŽAVNI BLAGDANI, NENASTAVNI DANI)</w:t>
            </w:r>
          </w:p>
        </w:tc>
        <w:tc>
          <w:tcPr>
            <w:tcW w:w="0" w:type="auto"/>
            <w:hideMark/>
          </w:tcPr>
          <w:p w14:paraId="5CBA91B4" w14:textId="77777777" w:rsidR="00155AA8" w:rsidRPr="003B015A" w:rsidRDefault="00F9515B" w:rsidP="00EF1F5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88</w:t>
            </w:r>
          </w:p>
        </w:tc>
      </w:tr>
      <w:tr w:rsidR="00155AA8" w:rsidRPr="003B015A" w14:paraId="280D4B0F" w14:textId="77777777" w:rsidTr="00BF671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DA45AE2" w14:textId="77777777" w:rsidR="00155AA8" w:rsidRPr="003B015A" w:rsidRDefault="00155AA8" w:rsidP="00EF1F54">
            <w:pPr>
              <w:rPr>
                <w:rFonts w:ascii="Times New Roman" w:eastAsia="Times New Roman" w:hAnsi="Times New Roman" w:cs="Times New Roman"/>
                <w:b/>
                <w:bCs/>
                <w:color w:val="000000"/>
                <w:u w:val="single"/>
              </w:rPr>
            </w:pPr>
            <w:r w:rsidRPr="003B015A">
              <w:rPr>
                <w:rFonts w:ascii="Times New Roman" w:eastAsia="Times New Roman" w:hAnsi="Times New Roman" w:cs="Times New Roman"/>
                <w:color w:val="000000"/>
                <w:u w:val="single"/>
              </w:rPr>
              <w:t>UKUPNO GODIŠNJE</w:t>
            </w:r>
          </w:p>
        </w:tc>
        <w:tc>
          <w:tcPr>
            <w:tcW w:w="0" w:type="auto"/>
            <w:hideMark/>
          </w:tcPr>
          <w:p w14:paraId="453F4A2C" w14:textId="77777777" w:rsidR="00155AA8" w:rsidRPr="003B015A" w:rsidRDefault="003B17D3" w:rsidP="00EF1F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sz w:val="20"/>
                <w:szCs w:val="20"/>
              </w:rPr>
            </w:pPr>
            <w:r>
              <w:rPr>
                <w:rFonts w:ascii="Arial" w:eastAsia="Times New Roman" w:hAnsi="Arial" w:cs="Arial"/>
                <w:b/>
                <w:bCs/>
                <w:color w:val="FFFFFF"/>
                <w:sz w:val="20"/>
                <w:szCs w:val="20"/>
                <w:highlight w:val="darkRed"/>
              </w:rPr>
              <w:t>2080</w:t>
            </w:r>
          </w:p>
        </w:tc>
      </w:tr>
    </w:tbl>
    <w:p w14:paraId="21054675" w14:textId="77777777" w:rsidR="00547FF8" w:rsidRPr="00436637" w:rsidRDefault="00547FF8" w:rsidP="003A1150">
      <w:pPr>
        <w:rPr>
          <w:rFonts w:ascii="Calibri Light" w:hAnsi="Calibri Light" w:cs="Calibri Light"/>
        </w:rPr>
      </w:pPr>
    </w:p>
    <w:p w14:paraId="626CBF55" w14:textId="77777777" w:rsidR="003041F0" w:rsidRPr="00436637" w:rsidRDefault="003041F0" w:rsidP="003A1150">
      <w:pPr>
        <w:rPr>
          <w:rFonts w:ascii="Calibri Light" w:hAnsi="Calibri Light" w:cs="Calibri Light"/>
        </w:rPr>
      </w:pPr>
    </w:p>
    <w:p w14:paraId="00F50F00" w14:textId="77777777" w:rsidR="00D06513" w:rsidRDefault="00D06513" w:rsidP="003A1150">
      <w:pPr>
        <w:rPr>
          <w:rFonts w:ascii="Calibri Light" w:hAnsi="Calibri Light" w:cs="Calibri Light"/>
        </w:rPr>
      </w:pPr>
      <w:bookmarkStart w:id="134" w:name="_Toc461536949"/>
      <w:bookmarkStart w:id="135" w:name="_Toc461537668"/>
      <w:bookmarkStart w:id="136" w:name="_Toc525541486"/>
      <w:bookmarkStart w:id="137" w:name="_Toc525541764"/>
    </w:p>
    <w:p w14:paraId="544D34C9" w14:textId="77777777" w:rsidR="00155AA8" w:rsidRDefault="00155AA8" w:rsidP="003A1150">
      <w:pPr>
        <w:rPr>
          <w:rFonts w:ascii="Calibri Light" w:hAnsi="Calibri Light" w:cs="Calibri Light"/>
        </w:rPr>
      </w:pPr>
    </w:p>
    <w:p w14:paraId="30EEEF4B" w14:textId="77777777" w:rsidR="00155AA8" w:rsidRPr="00436637" w:rsidRDefault="00155AA8" w:rsidP="003A1150">
      <w:pPr>
        <w:rPr>
          <w:rFonts w:ascii="Calibri Light" w:hAnsi="Calibri Light" w:cs="Calibri Light"/>
        </w:rPr>
      </w:pPr>
    </w:p>
    <w:p w14:paraId="595EE13E" w14:textId="77777777" w:rsidR="008C2416" w:rsidRDefault="008C2416" w:rsidP="003A1150">
      <w:pPr>
        <w:rPr>
          <w:rFonts w:ascii="Calibri Light" w:hAnsi="Calibri Light" w:cs="Calibri Light"/>
        </w:rPr>
      </w:pPr>
    </w:p>
    <w:p w14:paraId="27F3EEED" w14:textId="77777777" w:rsidR="00BF671C" w:rsidRDefault="00BF671C" w:rsidP="003A1150">
      <w:pPr>
        <w:rPr>
          <w:rFonts w:ascii="Calibri Light" w:hAnsi="Calibri Light" w:cs="Calibri Light"/>
        </w:rPr>
      </w:pPr>
    </w:p>
    <w:p w14:paraId="5421C70C" w14:textId="77777777" w:rsidR="00BF671C" w:rsidRDefault="00BF671C" w:rsidP="003A1150">
      <w:pPr>
        <w:rPr>
          <w:rFonts w:ascii="Calibri Light" w:hAnsi="Calibri Light" w:cs="Calibri Light"/>
        </w:rPr>
      </w:pPr>
    </w:p>
    <w:p w14:paraId="2EDE061B" w14:textId="77777777" w:rsidR="00BF671C" w:rsidRDefault="00BF671C" w:rsidP="003A1150">
      <w:pPr>
        <w:rPr>
          <w:rFonts w:ascii="Calibri Light" w:hAnsi="Calibri Light" w:cs="Calibri Light"/>
        </w:rPr>
      </w:pPr>
    </w:p>
    <w:p w14:paraId="169CFF1F" w14:textId="77777777" w:rsidR="00BF671C" w:rsidRDefault="00BF671C" w:rsidP="003A1150">
      <w:pPr>
        <w:rPr>
          <w:rFonts w:ascii="Calibri Light" w:hAnsi="Calibri Light" w:cs="Calibri Light"/>
        </w:rPr>
      </w:pPr>
    </w:p>
    <w:p w14:paraId="1FF3FC6A" w14:textId="77777777" w:rsidR="00BF671C" w:rsidRDefault="00BF671C" w:rsidP="003A1150">
      <w:pPr>
        <w:rPr>
          <w:rFonts w:ascii="Calibri Light" w:hAnsi="Calibri Light" w:cs="Calibri Light"/>
        </w:rPr>
      </w:pPr>
    </w:p>
    <w:p w14:paraId="6E27322A" w14:textId="77777777" w:rsidR="00BF671C" w:rsidRDefault="00BF671C" w:rsidP="003A1150">
      <w:pPr>
        <w:rPr>
          <w:rFonts w:ascii="Calibri Light" w:hAnsi="Calibri Light" w:cs="Calibri Light"/>
        </w:rPr>
      </w:pPr>
    </w:p>
    <w:p w14:paraId="70BC7648" w14:textId="77777777" w:rsidR="00BF671C" w:rsidRDefault="00BF671C" w:rsidP="003A1150">
      <w:pPr>
        <w:rPr>
          <w:rFonts w:ascii="Calibri Light" w:hAnsi="Calibri Light" w:cs="Calibri Light"/>
        </w:rPr>
      </w:pPr>
    </w:p>
    <w:p w14:paraId="0912A045" w14:textId="77777777" w:rsidR="00BF671C" w:rsidRDefault="00BF671C" w:rsidP="003A1150">
      <w:pPr>
        <w:rPr>
          <w:rFonts w:ascii="Calibri Light" w:hAnsi="Calibri Light" w:cs="Calibri Light"/>
        </w:rPr>
      </w:pPr>
    </w:p>
    <w:p w14:paraId="2A9B3123" w14:textId="77777777" w:rsidR="00BF671C" w:rsidRDefault="00BF671C" w:rsidP="003A1150">
      <w:pPr>
        <w:rPr>
          <w:rFonts w:ascii="Calibri Light" w:hAnsi="Calibri Light" w:cs="Calibri Light"/>
        </w:rPr>
      </w:pPr>
    </w:p>
    <w:p w14:paraId="1EB8DCCA" w14:textId="77777777" w:rsidR="00BF671C" w:rsidRDefault="00BF671C" w:rsidP="003A1150">
      <w:pPr>
        <w:rPr>
          <w:rFonts w:ascii="Calibri Light" w:hAnsi="Calibri Light" w:cs="Calibri Light"/>
        </w:rPr>
      </w:pPr>
    </w:p>
    <w:p w14:paraId="34FAF964" w14:textId="77777777" w:rsidR="00BF671C" w:rsidRDefault="00BF671C" w:rsidP="003A1150">
      <w:pPr>
        <w:rPr>
          <w:rFonts w:ascii="Calibri Light" w:hAnsi="Calibri Light" w:cs="Calibri Light"/>
        </w:rPr>
      </w:pPr>
    </w:p>
    <w:p w14:paraId="1B3E3A29" w14:textId="77777777" w:rsidR="00BF671C" w:rsidRDefault="00BF671C" w:rsidP="003A1150">
      <w:pPr>
        <w:rPr>
          <w:rFonts w:ascii="Calibri Light" w:hAnsi="Calibri Light" w:cs="Calibri Light"/>
        </w:rPr>
      </w:pPr>
    </w:p>
    <w:p w14:paraId="3D49FFA7" w14:textId="77777777" w:rsidR="00BF671C" w:rsidRDefault="00BF671C" w:rsidP="003A1150">
      <w:pPr>
        <w:rPr>
          <w:rFonts w:ascii="Calibri Light" w:hAnsi="Calibri Light" w:cs="Calibri Light"/>
        </w:rPr>
      </w:pPr>
    </w:p>
    <w:p w14:paraId="5AE16B74" w14:textId="77777777" w:rsidR="00BF671C" w:rsidRDefault="00BF671C" w:rsidP="003A1150">
      <w:pPr>
        <w:rPr>
          <w:rFonts w:ascii="Calibri Light" w:hAnsi="Calibri Light" w:cs="Calibri Light"/>
        </w:rPr>
      </w:pPr>
    </w:p>
    <w:p w14:paraId="14E42D6A" w14:textId="77777777" w:rsidR="00BF671C" w:rsidRDefault="00BF671C" w:rsidP="003A1150">
      <w:pPr>
        <w:rPr>
          <w:rFonts w:ascii="Calibri Light" w:hAnsi="Calibri Light" w:cs="Calibri Light"/>
        </w:rPr>
      </w:pPr>
    </w:p>
    <w:p w14:paraId="10AF010B" w14:textId="77777777" w:rsidR="00BF671C" w:rsidRDefault="00BF671C" w:rsidP="003A1150">
      <w:pPr>
        <w:rPr>
          <w:rFonts w:ascii="Calibri Light" w:hAnsi="Calibri Light" w:cs="Calibri Light"/>
        </w:rPr>
      </w:pPr>
    </w:p>
    <w:p w14:paraId="24C7CC0E" w14:textId="77777777" w:rsidR="00BF671C" w:rsidRDefault="00BF671C" w:rsidP="003A1150">
      <w:pPr>
        <w:rPr>
          <w:rFonts w:ascii="Calibri Light" w:hAnsi="Calibri Light" w:cs="Calibri Light"/>
        </w:rPr>
      </w:pPr>
    </w:p>
    <w:p w14:paraId="1FEBEC63" w14:textId="77777777" w:rsidR="00BF671C" w:rsidRPr="00436637" w:rsidRDefault="00BF671C" w:rsidP="003A1150">
      <w:pPr>
        <w:rPr>
          <w:rFonts w:ascii="Calibri Light" w:hAnsi="Calibri Light" w:cs="Calibri Light"/>
        </w:rPr>
      </w:pPr>
    </w:p>
    <w:p w14:paraId="38D84764" w14:textId="77777777" w:rsidR="00C30B29" w:rsidRPr="00436637" w:rsidRDefault="006F77CF" w:rsidP="002941DA">
      <w:pPr>
        <w:pStyle w:val="Naslov3"/>
        <w:numPr>
          <w:ilvl w:val="0"/>
          <w:numId w:val="9"/>
        </w:numPr>
        <w:rPr>
          <w:rFonts w:ascii="Calibri Light" w:hAnsi="Calibri Light" w:cs="Calibri Light"/>
        </w:rPr>
      </w:pPr>
      <w:bookmarkStart w:id="138" w:name="_Toc20392232"/>
      <w:r w:rsidRPr="00436637">
        <w:rPr>
          <w:rFonts w:ascii="Calibri Light" w:hAnsi="Calibri Light" w:cs="Calibri Light"/>
        </w:rPr>
        <w:lastRenderedPageBreak/>
        <w:t>GODIŠNJI PLAN RADA I PROGRAM RADA STRUČNE SURADNICE PEDAGOGINJE</w:t>
      </w:r>
      <w:bookmarkEnd w:id="134"/>
      <w:bookmarkEnd w:id="135"/>
      <w:bookmarkEnd w:id="136"/>
      <w:bookmarkEnd w:id="137"/>
      <w:bookmarkEnd w:id="138"/>
    </w:p>
    <w:p w14:paraId="5C378E5C" w14:textId="77777777" w:rsidR="00DD33FE" w:rsidRPr="00436637" w:rsidRDefault="00DD33FE" w:rsidP="003A1150">
      <w:pPr>
        <w:rPr>
          <w:rFonts w:ascii="Calibri Light" w:hAnsi="Calibri Light" w:cs="Calibri Light"/>
        </w:rPr>
      </w:pPr>
    </w:p>
    <w:tbl>
      <w:tblPr>
        <w:tblStyle w:val="Srednjipopis2-Isticanje3"/>
        <w:tblW w:w="0" w:type="auto"/>
        <w:tblLayout w:type="fixed"/>
        <w:tblLook w:val="06A0" w:firstRow="1" w:lastRow="0" w:firstColumn="1" w:lastColumn="0" w:noHBand="1" w:noVBand="1"/>
      </w:tblPr>
      <w:tblGrid>
        <w:gridCol w:w="6799"/>
        <w:gridCol w:w="1418"/>
        <w:gridCol w:w="799"/>
      </w:tblGrid>
      <w:tr w:rsidR="003B17D3" w:rsidRPr="003B17D3" w14:paraId="0EC40630" w14:textId="77777777" w:rsidTr="003B17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99" w:type="dxa"/>
          </w:tcPr>
          <w:p w14:paraId="5A5D40C1" w14:textId="77777777" w:rsidR="003B17D3" w:rsidRPr="003B17D3" w:rsidRDefault="003B17D3" w:rsidP="003B17D3">
            <w:pPr>
              <w:spacing w:after="160" w:line="312" w:lineRule="auto"/>
              <w:rPr>
                <w:rFonts w:ascii="Calibri Light" w:eastAsiaTheme="minorEastAsia" w:hAnsi="Calibri Light" w:cs="Calibri Light"/>
                <w:b/>
                <w:color w:val="auto"/>
                <w:sz w:val="21"/>
                <w:szCs w:val="21"/>
              </w:rPr>
            </w:pPr>
            <w:r w:rsidRPr="003B17D3">
              <w:rPr>
                <w:rFonts w:ascii="Calibri Light" w:eastAsiaTheme="minorEastAsia" w:hAnsi="Calibri Light" w:cs="Calibri Light"/>
                <w:b/>
                <w:color w:val="auto"/>
                <w:sz w:val="21"/>
                <w:szCs w:val="21"/>
              </w:rPr>
              <w:t>Sadržaj rada</w:t>
            </w:r>
          </w:p>
        </w:tc>
        <w:tc>
          <w:tcPr>
            <w:tcW w:w="1418" w:type="dxa"/>
          </w:tcPr>
          <w:p w14:paraId="468A0414" w14:textId="77777777" w:rsidR="003B17D3" w:rsidRPr="003B17D3" w:rsidRDefault="003B17D3" w:rsidP="003B17D3">
            <w:pPr>
              <w:spacing w:after="160" w:line="312" w:lineRule="auto"/>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b/>
                <w:color w:val="auto"/>
                <w:sz w:val="21"/>
                <w:szCs w:val="21"/>
              </w:rPr>
            </w:pPr>
            <w:proofErr w:type="spellStart"/>
            <w:r w:rsidRPr="003B17D3">
              <w:rPr>
                <w:rFonts w:ascii="Calibri Light" w:eastAsiaTheme="minorEastAsia" w:hAnsi="Calibri Light" w:cs="Calibri Light"/>
                <w:b/>
                <w:color w:val="auto"/>
                <w:sz w:val="21"/>
                <w:szCs w:val="21"/>
              </w:rPr>
              <w:t>Vremenik</w:t>
            </w:r>
            <w:proofErr w:type="spellEnd"/>
          </w:p>
        </w:tc>
        <w:tc>
          <w:tcPr>
            <w:tcW w:w="799" w:type="dxa"/>
          </w:tcPr>
          <w:p w14:paraId="37CB568C" w14:textId="77777777" w:rsidR="003B17D3" w:rsidRPr="003B17D3" w:rsidRDefault="003B17D3" w:rsidP="003B17D3">
            <w:pPr>
              <w:spacing w:after="160" w:line="312" w:lineRule="auto"/>
              <w:cnfStyle w:val="100000000000" w:firstRow="1" w:lastRow="0" w:firstColumn="0" w:lastColumn="0" w:oddVBand="0" w:evenVBand="0" w:oddHBand="0" w:evenHBand="0" w:firstRowFirstColumn="0" w:firstRowLastColumn="0" w:lastRowFirstColumn="0" w:lastRowLastColumn="0"/>
              <w:rPr>
                <w:rFonts w:ascii="Calibri Light" w:eastAsiaTheme="minorEastAsia" w:hAnsi="Calibri Light" w:cs="Calibri Light"/>
                <w:b/>
                <w:color w:val="auto"/>
                <w:sz w:val="21"/>
                <w:szCs w:val="21"/>
              </w:rPr>
            </w:pPr>
            <w:r w:rsidRPr="003B17D3">
              <w:rPr>
                <w:rFonts w:ascii="Calibri Light" w:eastAsiaTheme="minorEastAsia" w:hAnsi="Calibri Light" w:cs="Calibri Light"/>
                <w:b/>
                <w:color w:val="auto"/>
                <w:sz w:val="21"/>
                <w:szCs w:val="21"/>
              </w:rPr>
              <w:t>Broj sati</w:t>
            </w:r>
          </w:p>
        </w:tc>
      </w:tr>
      <w:tr w:rsidR="003B17D3" w:rsidRPr="003B17D3" w14:paraId="3C8992FF"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112E244D" w14:textId="77777777" w:rsidR="003B17D3" w:rsidRPr="003B17D3" w:rsidRDefault="003B17D3" w:rsidP="003B17D3">
            <w:pPr>
              <w:numPr>
                <w:ilvl w:val="0"/>
                <w:numId w:val="2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 xml:space="preserve">Planiranje i programiranje </w:t>
            </w:r>
            <w:proofErr w:type="spellStart"/>
            <w:r w:rsidRPr="003B17D3">
              <w:rPr>
                <w:rFonts w:ascii="Calibri Light" w:eastAsiaTheme="minorEastAsia" w:hAnsi="Calibri Light" w:cs="Calibri Light"/>
                <w:b/>
                <w:color w:val="auto"/>
              </w:rPr>
              <w:t>odgojnoobrazovnog</w:t>
            </w:r>
            <w:proofErr w:type="spellEnd"/>
            <w:r w:rsidRPr="003B17D3">
              <w:rPr>
                <w:rFonts w:ascii="Calibri Light" w:eastAsiaTheme="minorEastAsia" w:hAnsi="Calibri Light" w:cs="Calibri Light"/>
                <w:b/>
                <w:color w:val="auto"/>
              </w:rPr>
              <w:t xml:space="preserve"> rada</w:t>
            </w:r>
          </w:p>
          <w:p w14:paraId="32334EAD" w14:textId="77777777" w:rsidR="003B17D3" w:rsidRPr="003B17D3" w:rsidRDefault="003B17D3" w:rsidP="003B17D3">
            <w:pPr>
              <w:spacing w:after="160" w:line="312" w:lineRule="auto"/>
              <w:rPr>
                <w:rFonts w:ascii="Calibri Light" w:eastAsiaTheme="minorEastAsia" w:hAnsi="Calibri Light" w:cs="Calibri Light"/>
                <w:b/>
                <w:color w:val="auto"/>
              </w:rPr>
            </w:pPr>
          </w:p>
          <w:p w14:paraId="755E1F3B" w14:textId="77777777" w:rsidR="003B17D3" w:rsidRPr="003B17D3" w:rsidRDefault="003B17D3" w:rsidP="003B17D3">
            <w:pPr>
              <w:numPr>
                <w:ilvl w:val="0"/>
                <w:numId w:val="26"/>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organizacijski poslovi</w:t>
            </w:r>
          </w:p>
          <w:p w14:paraId="36E11937" w14:textId="77777777" w:rsidR="003B17D3" w:rsidRPr="003B17D3" w:rsidRDefault="003B17D3" w:rsidP="003B17D3">
            <w:pPr>
              <w:numPr>
                <w:ilvl w:val="0"/>
                <w:numId w:val="26"/>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sudjelovanje u izradi Godišnjeg plana i programa rada škole, Školskog kurikuluma i Izvedbenog plana i programa građanskog odgoja</w:t>
            </w:r>
          </w:p>
          <w:p w14:paraId="74911357" w14:textId="77777777" w:rsidR="003B17D3" w:rsidRPr="003B17D3" w:rsidRDefault="003B17D3" w:rsidP="003B17D3">
            <w:pPr>
              <w:numPr>
                <w:ilvl w:val="0"/>
                <w:numId w:val="26"/>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i programiranje nastave, izvannastavnih aktivnosti i rada stručnih tijela škole</w:t>
            </w:r>
          </w:p>
          <w:p w14:paraId="7C9FF1EE" w14:textId="77777777" w:rsidR="003B17D3" w:rsidRPr="003B17D3" w:rsidRDefault="003B17D3" w:rsidP="003B17D3">
            <w:pPr>
              <w:numPr>
                <w:ilvl w:val="0"/>
                <w:numId w:val="26"/>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i programiranje izvannastavnih aktivnosti</w:t>
            </w:r>
          </w:p>
          <w:p w14:paraId="1F112515" w14:textId="77777777" w:rsidR="003B17D3" w:rsidRPr="003B17D3" w:rsidRDefault="003B17D3" w:rsidP="003B17D3">
            <w:pPr>
              <w:numPr>
                <w:ilvl w:val="0"/>
                <w:numId w:val="26"/>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sudjelovanje u planiranju javne afirmacije škole</w:t>
            </w:r>
          </w:p>
          <w:p w14:paraId="6FC86693" w14:textId="77777777" w:rsidR="003B17D3" w:rsidRPr="003B17D3" w:rsidRDefault="003B17D3" w:rsidP="003B17D3">
            <w:pPr>
              <w:spacing w:after="160" w:line="312" w:lineRule="auto"/>
              <w:rPr>
                <w:rFonts w:ascii="Calibri Light" w:eastAsiaTheme="minorEastAsia" w:hAnsi="Calibri Light" w:cs="Calibri Light"/>
                <w:color w:val="auto"/>
              </w:rPr>
            </w:pPr>
          </w:p>
        </w:tc>
        <w:tc>
          <w:tcPr>
            <w:tcW w:w="1418" w:type="dxa"/>
          </w:tcPr>
          <w:p w14:paraId="76140E55"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kolovoz rujan 2019.</w:t>
            </w:r>
          </w:p>
        </w:tc>
        <w:tc>
          <w:tcPr>
            <w:tcW w:w="799" w:type="dxa"/>
          </w:tcPr>
          <w:p w14:paraId="7A76D9A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210</w:t>
            </w:r>
          </w:p>
        </w:tc>
      </w:tr>
      <w:tr w:rsidR="003B17D3" w:rsidRPr="003B17D3" w14:paraId="7D6152F2"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04D90FB1" w14:textId="77777777" w:rsidR="003B17D3" w:rsidRPr="003B17D3" w:rsidRDefault="003B17D3" w:rsidP="003B17D3">
            <w:pPr>
              <w:numPr>
                <w:ilvl w:val="0"/>
                <w:numId w:val="2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Neposredno sudjelovanje u odgojno-obrazovnom procesu</w:t>
            </w:r>
          </w:p>
          <w:p w14:paraId="163B9E9E" w14:textId="77777777" w:rsidR="003B17D3" w:rsidRPr="003B17D3" w:rsidRDefault="003B17D3" w:rsidP="003B17D3">
            <w:pPr>
              <w:spacing w:after="160" w:line="312" w:lineRule="auto"/>
              <w:rPr>
                <w:rFonts w:ascii="Calibri Light" w:eastAsiaTheme="minorEastAsia" w:hAnsi="Calibri Light" w:cs="Calibri Light"/>
                <w:b/>
                <w:color w:val="auto"/>
              </w:rPr>
            </w:pPr>
          </w:p>
          <w:p w14:paraId="0840D869" w14:textId="77777777" w:rsidR="003B17D3" w:rsidRPr="003B17D3" w:rsidRDefault="003B17D3" w:rsidP="003B17D3">
            <w:pPr>
              <w:numPr>
                <w:ilvl w:val="1"/>
                <w:numId w:val="2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Rad s učenicima</w:t>
            </w:r>
          </w:p>
          <w:p w14:paraId="3ABAF2C9" w14:textId="77777777" w:rsidR="003B17D3" w:rsidRPr="003B17D3" w:rsidRDefault="003B17D3" w:rsidP="003B17D3">
            <w:pPr>
              <w:spacing w:after="160" w:line="312" w:lineRule="auto"/>
              <w:rPr>
                <w:rFonts w:ascii="Calibri Light" w:eastAsiaTheme="minorEastAsia" w:hAnsi="Calibri Light" w:cs="Calibri Light"/>
                <w:b/>
                <w:color w:val="auto"/>
              </w:rPr>
            </w:pPr>
          </w:p>
          <w:p w14:paraId="3100DD2A"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prijem i praćenje postignuća učenika u 1. </w:t>
            </w:r>
            <w:proofErr w:type="spellStart"/>
            <w:r w:rsidRPr="003B17D3">
              <w:rPr>
                <w:rFonts w:ascii="Calibri Light" w:eastAsiaTheme="minorEastAsia" w:hAnsi="Calibri Light" w:cs="Calibri Light"/>
                <w:color w:val="auto"/>
              </w:rPr>
              <w:t>raz</w:t>
            </w:r>
            <w:proofErr w:type="spellEnd"/>
            <w:r w:rsidRPr="003B17D3">
              <w:rPr>
                <w:rFonts w:ascii="Calibri Light" w:eastAsiaTheme="minorEastAsia" w:hAnsi="Calibri Light" w:cs="Calibri Light"/>
                <w:color w:val="auto"/>
              </w:rPr>
              <w:t>. SŠ i njihovog snalaženja u novoj sredini,</w:t>
            </w:r>
          </w:p>
          <w:p w14:paraId="09316D6D"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prikupljanje i analiza podataka o učenicima,</w:t>
            </w:r>
          </w:p>
          <w:p w14:paraId="483FA7EB"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informiranje učenika (prava, obveze, školske aktivnosti, mogući problemi, pomoć i suradnja...)</w:t>
            </w:r>
          </w:p>
          <w:p w14:paraId="4D19BA7C"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podrška učenicima u postizanju odgojno-obrazovnog uspjeha,</w:t>
            </w:r>
          </w:p>
          <w:p w14:paraId="6F141843"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praćenje i izvođenje odgojno-obrazovnog rada</w:t>
            </w:r>
          </w:p>
          <w:p w14:paraId="70F3ADC9"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identifikacija i rad s učenicima s teškoćama u razvoju</w:t>
            </w:r>
          </w:p>
          <w:p w14:paraId="4F5EE424"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savjetodavni rad - praćenje razvoja i napredovanja učenika, rad s razrednim odjelom: radionice o rizičnom </w:t>
            </w:r>
            <w:proofErr w:type="spellStart"/>
            <w:r w:rsidRPr="003B17D3">
              <w:rPr>
                <w:rFonts w:ascii="Calibri Light" w:eastAsiaTheme="minorEastAsia" w:hAnsi="Calibri Light" w:cs="Calibri Light"/>
                <w:color w:val="auto"/>
              </w:rPr>
              <w:t>ponašanju,prevenciji</w:t>
            </w:r>
            <w:proofErr w:type="spellEnd"/>
            <w:r w:rsidRPr="003B17D3">
              <w:rPr>
                <w:rFonts w:ascii="Calibri Light" w:eastAsiaTheme="minorEastAsia" w:hAnsi="Calibri Light" w:cs="Calibri Light"/>
                <w:color w:val="auto"/>
              </w:rPr>
              <w:t xml:space="preserve"> ovisnosti, nasilničkom ponašanju, kako učiti i dr.</w:t>
            </w:r>
          </w:p>
          <w:p w14:paraId="0663171E"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lastRenderedPageBreak/>
              <w:t>profesionalna orijentacija</w:t>
            </w:r>
          </w:p>
          <w:p w14:paraId="227A8BCE" w14:textId="77777777" w:rsidR="003B17D3" w:rsidRPr="003B17D3" w:rsidRDefault="003B17D3" w:rsidP="003B17D3">
            <w:pPr>
              <w:numPr>
                <w:ilvl w:val="0"/>
                <w:numId w:val="27"/>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organiziranje i sudjelovanje u radu Vijeća učenika</w:t>
            </w:r>
          </w:p>
          <w:p w14:paraId="52521043" w14:textId="77777777" w:rsidR="003B17D3" w:rsidRPr="003B17D3" w:rsidRDefault="003B17D3" w:rsidP="003B17D3">
            <w:pPr>
              <w:spacing w:after="160" w:line="312" w:lineRule="auto"/>
              <w:rPr>
                <w:rFonts w:ascii="Calibri Light" w:eastAsiaTheme="minorEastAsia" w:hAnsi="Calibri Light" w:cs="Calibri Light"/>
                <w:color w:val="auto"/>
              </w:rPr>
            </w:pPr>
          </w:p>
          <w:p w14:paraId="3146BD8C" w14:textId="77777777" w:rsidR="003B17D3" w:rsidRPr="003B17D3" w:rsidRDefault="003B17D3" w:rsidP="003B17D3">
            <w:p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b/>
                <w:color w:val="auto"/>
              </w:rPr>
              <w:t xml:space="preserve">   2.2 Rad s roditeljima</w:t>
            </w:r>
          </w:p>
          <w:p w14:paraId="01E26A39" w14:textId="77777777" w:rsidR="003B17D3" w:rsidRPr="003B17D3" w:rsidRDefault="003B17D3" w:rsidP="003B17D3">
            <w:pPr>
              <w:spacing w:after="160" w:line="312" w:lineRule="auto"/>
              <w:rPr>
                <w:rFonts w:ascii="Calibri Light" w:eastAsiaTheme="minorEastAsia" w:hAnsi="Calibri Light" w:cs="Calibri Light"/>
                <w:b/>
                <w:color w:val="auto"/>
              </w:rPr>
            </w:pPr>
          </w:p>
          <w:p w14:paraId="6611AF52"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održavanje roditeljskih sastanaka (tematska predavanja)</w:t>
            </w:r>
          </w:p>
          <w:p w14:paraId="4F7FD9D9"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individualni savjetodavni rad</w:t>
            </w:r>
          </w:p>
          <w:p w14:paraId="76D52A60"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rješavanje problematike vezane uz teškoće učenja, izostanci, neprimjereno ponašanje, usklađivanje obveza i dr.)</w:t>
            </w:r>
          </w:p>
          <w:p w14:paraId="6AC7AF31"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suradnja preko razrednika</w:t>
            </w:r>
          </w:p>
          <w:p w14:paraId="0998D0A2"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održavanje pedagoških radionica</w:t>
            </w:r>
          </w:p>
          <w:p w14:paraId="468884A2" w14:textId="77777777" w:rsidR="003B17D3" w:rsidRPr="003B17D3" w:rsidRDefault="003B17D3" w:rsidP="003B17D3">
            <w:pPr>
              <w:numPr>
                <w:ilvl w:val="0"/>
                <w:numId w:val="28"/>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organiziranje i sudjelovanje u radu Vijeća roditelja</w:t>
            </w:r>
          </w:p>
          <w:p w14:paraId="7E551403" w14:textId="77777777" w:rsidR="003B17D3" w:rsidRPr="003B17D3" w:rsidRDefault="003B17D3" w:rsidP="003B17D3">
            <w:pPr>
              <w:spacing w:after="160" w:line="312" w:lineRule="auto"/>
              <w:rPr>
                <w:rFonts w:ascii="Calibri Light" w:eastAsiaTheme="minorEastAsia" w:hAnsi="Calibri Light" w:cs="Calibri Light"/>
                <w:color w:val="auto"/>
              </w:rPr>
            </w:pPr>
          </w:p>
          <w:p w14:paraId="20EDBD24" w14:textId="77777777" w:rsidR="003B17D3" w:rsidRPr="003B17D3" w:rsidRDefault="003B17D3" w:rsidP="003B17D3">
            <w:pPr>
              <w:numPr>
                <w:ilvl w:val="1"/>
                <w:numId w:val="29"/>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 xml:space="preserve"> Rad s nastavnicima </w:t>
            </w:r>
          </w:p>
          <w:p w14:paraId="5B7DBFE7" w14:textId="77777777" w:rsidR="003B17D3" w:rsidRPr="003B17D3" w:rsidRDefault="003B17D3" w:rsidP="003B17D3">
            <w:pPr>
              <w:spacing w:after="160" w:line="312" w:lineRule="auto"/>
              <w:rPr>
                <w:rFonts w:ascii="Calibri Light" w:eastAsiaTheme="minorEastAsia" w:hAnsi="Calibri Light" w:cs="Calibri Light"/>
                <w:color w:val="auto"/>
              </w:rPr>
            </w:pPr>
          </w:p>
          <w:p w14:paraId="0237F91B"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informiranje nastavnika o inovacijama na području odgojno-obrazovnog rada</w:t>
            </w:r>
          </w:p>
          <w:p w14:paraId="385C41C6"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suradnja na planiranju i izradi GPPŠ i Školskog kurikuluma i Izvedbenog plana i programa GOO</w:t>
            </w:r>
          </w:p>
          <w:p w14:paraId="46540EEA"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sudjelovanje i organizacija stručnih vijeća, razrednih vijeća, nastavničkih vijeća</w:t>
            </w:r>
          </w:p>
          <w:p w14:paraId="21CD0A84"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praćenje nastavnog procesa (opažanje nastave)</w:t>
            </w:r>
          </w:p>
          <w:p w14:paraId="521925D2"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savjetodavni rad</w:t>
            </w:r>
          </w:p>
          <w:p w14:paraId="29CCC826"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i realizacija tematskih predavanja i radionica na SRO</w:t>
            </w:r>
          </w:p>
          <w:p w14:paraId="302731FF"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praćenje postignuća učenika, organiziranje savjetovanja i konzultacija te dopunskog rada po potrebi</w:t>
            </w:r>
          </w:p>
          <w:p w14:paraId="6AB5D575"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suradnja u postupcima za izricanje pedagoških mjera</w:t>
            </w:r>
          </w:p>
          <w:p w14:paraId="5CCAD0D4"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sudjelovanje u uvođenju pripravnika u rad (praćenje, savjetovanje, podrška)</w:t>
            </w:r>
          </w:p>
          <w:p w14:paraId="6BBA415C"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lastRenderedPageBreak/>
              <w:t>izrada programa stažiranja i priprema izvješća</w:t>
            </w:r>
          </w:p>
          <w:p w14:paraId="636A5949"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suradnja u planiranju i provođenju </w:t>
            </w:r>
            <w:proofErr w:type="spellStart"/>
            <w:r w:rsidRPr="003B17D3">
              <w:rPr>
                <w:rFonts w:ascii="Calibri Light" w:eastAsiaTheme="minorEastAsia" w:hAnsi="Calibri Light" w:cs="Calibri Light"/>
                <w:color w:val="auto"/>
              </w:rPr>
              <w:t>projektih</w:t>
            </w:r>
            <w:proofErr w:type="spellEnd"/>
            <w:r w:rsidRPr="003B17D3">
              <w:rPr>
                <w:rFonts w:ascii="Calibri Light" w:eastAsiaTheme="minorEastAsia" w:hAnsi="Calibri Light" w:cs="Calibri Light"/>
                <w:color w:val="auto"/>
              </w:rPr>
              <w:t xml:space="preserve"> aktivnosti u školi</w:t>
            </w:r>
          </w:p>
          <w:p w14:paraId="01F030E5"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organiziranje, poticanje i praćenje stručnog usavršavanja nastavnika</w:t>
            </w:r>
          </w:p>
          <w:p w14:paraId="76907FD4" w14:textId="77777777" w:rsidR="003B17D3" w:rsidRPr="003B17D3" w:rsidRDefault="003B17D3" w:rsidP="003B17D3">
            <w:pPr>
              <w:numPr>
                <w:ilvl w:val="0"/>
                <w:numId w:val="30"/>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suradnja s psihologom, knjižničarkom i voditeljicom smjene vezano uz zajedničke poslove ili konzultacije o tekućoj problematici</w:t>
            </w:r>
          </w:p>
          <w:p w14:paraId="2084E287" w14:textId="77777777" w:rsidR="003B17D3" w:rsidRPr="003B17D3" w:rsidRDefault="003B17D3" w:rsidP="003B17D3">
            <w:pPr>
              <w:spacing w:after="160" w:line="312" w:lineRule="auto"/>
              <w:rPr>
                <w:rFonts w:ascii="Calibri Light" w:eastAsiaTheme="minorEastAsia" w:hAnsi="Calibri Light" w:cs="Calibri Light"/>
                <w:color w:val="auto"/>
              </w:rPr>
            </w:pPr>
          </w:p>
          <w:p w14:paraId="24F31ED9" w14:textId="77777777" w:rsidR="003B17D3" w:rsidRPr="003B17D3" w:rsidRDefault="003B17D3" w:rsidP="003B17D3">
            <w:pPr>
              <w:numPr>
                <w:ilvl w:val="0"/>
                <w:numId w:val="2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Suradnja s ravnateljem</w:t>
            </w:r>
          </w:p>
          <w:p w14:paraId="1DF34174" w14:textId="77777777" w:rsidR="003B17D3" w:rsidRPr="003B17D3" w:rsidRDefault="003B17D3" w:rsidP="003B17D3">
            <w:pPr>
              <w:spacing w:after="160" w:line="312" w:lineRule="auto"/>
              <w:rPr>
                <w:rFonts w:ascii="Calibri Light" w:eastAsiaTheme="minorEastAsia" w:hAnsi="Calibri Light" w:cs="Calibri Light"/>
                <w:b/>
                <w:color w:val="auto"/>
              </w:rPr>
            </w:pPr>
          </w:p>
          <w:p w14:paraId="1822B1B8"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sudjelovanje u planiranju i programiranju odgojno-obrazovnog rada; </w:t>
            </w:r>
          </w:p>
          <w:p w14:paraId="0608AAA0"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Informiranje ravnatelja o svim značajnim promjenama u odgojno-obrazovnom području; </w:t>
            </w:r>
          </w:p>
          <w:p w14:paraId="15867A3E"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Stručno usavršavanje u školi;</w:t>
            </w:r>
          </w:p>
          <w:p w14:paraId="630C6640"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Suradnja sa svim subjektima odgojno-obrazovnog procesa (nastavnici, učenici, roditelji); ---Suradnja s vanjskim institucijama, suradnicima i lokalnom zajednicom; </w:t>
            </w:r>
          </w:p>
          <w:p w14:paraId="6DBB9B42"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suradnja prilikom uvođenja projekata i dr. aktivnosti </w:t>
            </w:r>
          </w:p>
          <w:p w14:paraId="51403666"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Planiranje aktivnosti ŠPP</w:t>
            </w:r>
          </w:p>
          <w:p w14:paraId="2773D7F9" w14:textId="77777777" w:rsidR="003B17D3" w:rsidRPr="003B17D3" w:rsidRDefault="003B17D3" w:rsidP="003B17D3">
            <w:pPr>
              <w:numPr>
                <w:ilvl w:val="0"/>
                <w:numId w:val="31"/>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Suradnja u tročlanom Povjerenstvu za stažiranje pripravnika.</w:t>
            </w:r>
          </w:p>
          <w:p w14:paraId="22313B08" w14:textId="77777777" w:rsidR="003B17D3" w:rsidRPr="003B17D3" w:rsidRDefault="003B17D3" w:rsidP="003B17D3">
            <w:pPr>
              <w:spacing w:after="160" w:line="312" w:lineRule="auto"/>
              <w:rPr>
                <w:rFonts w:ascii="Calibri Light" w:eastAsiaTheme="minorEastAsia" w:hAnsi="Calibri Light" w:cs="Calibri Light"/>
                <w:b/>
                <w:color w:val="auto"/>
              </w:rPr>
            </w:pPr>
          </w:p>
        </w:tc>
        <w:tc>
          <w:tcPr>
            <w:tcW w:w="1418" w:type="dxa"/>
          </w:tcPr>
          <w:p w14:paraId="55B277FF"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AB26687"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9140A4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p w14:paraId="40DC343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ACB1E2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D51B782"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2F9C62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3347EE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FF5DDA8"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645502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C216F2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9B28D87"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1EC43C5"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FF09A3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C59B615"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8AB05A4"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4043F64"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200BED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p w14:paraId="11A6EE78"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C171E5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DF340DA"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80BB7D8"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498D2B4"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5D81930"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E4AF917"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D42B91A"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3C3FAC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p w14:paraId="50797AF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F6E3BA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2F44AA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0E14E67"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E89757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A6B80C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93982B4"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E5816B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46D71A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5AF076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6BB3F6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87B1A9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5B909F3"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76BF6DFD"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8EB8463"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E429F02"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CDAEFCA"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62DC6C3"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52F116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9BAE80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tc>
        <w:tc>
          <w:tcPr>
            <w:tcW w:w="799" w:type="dxa"/>
          </w:tcPr>
          <w:p w14:paraId="7264C91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F840C38"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7D57A1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500</w:t>
            </w:r>
          </w:p>
          <w:p w14:paraId="43BA8619"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5B74592"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2F4DFB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738062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B505A8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4AF04B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955392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57F328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BC1AA26"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FA9567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E67B55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BA52387"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9509FD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5103AD2"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AAD439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200</w:t>
            </w:r>
          </w:p>
          <w:p w14:paraId="54078FC9"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124033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D9D003F"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B1F367F"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77A7628"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013DC6F"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74FC6A7C"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28E00EC"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CC62A89"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95AAA95"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250</w:t>
            </w:r>
          </w:p>
          <w:p w14:paraId="764EBD5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5C1A63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11170A8"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51BA21E"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10271E8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7CA314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2D03DC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79DF4A8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63BA06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884295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4131C2D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D0DB29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1881815"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D1081F8"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D56E49B"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98CE79F"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D9EAC61"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B47FB7A"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38742ED"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771F3C23" w14:textId="77777777" w:rsid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452F3D8"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70</w:t>
            </w:r>
          </w:p>
        </w:tc>
      </w:tr>
      <w:tr w:rsidR="003B17D3" w:rsidRPr="003B17D3" w14:paraId="4E50CA82" w14:textId="77777777" w:rsidTr="003B17D3">
        <w:trPr>
          <w:trHeight w:val="983"/>
        </w:trPr>
        <w:tc>
          <w:tcPr>
            <w:cnfStyle w:val="001000000000" w:firstRow="0" w:lastRow="0" w:firstColumn="1" w:lastColumn="0" w:oddVBand="0" w:evenVBand="0" w:oddHBand="0" w:evenHBand="0" w:firstRowFirstColumn="0" w:firstRowLastColumn="0" w:lastRowFirstColumn="0" w:lastRowLastColumn="0"/>
            <w:tcW w:w="6799" w:type="dxa"/>
          </w:tcPr>
          <w:p w14:paraId="19B817EF" w14:textId="77777777" w:rsidR="003B17D3" w:rsidRPr="003B17D3" w:rsidRDefault="003B17D3" w:rsidP="003B17D3">
            <w:pPr>
              <w:numPr>
                <w:ilvl w:val="0"/>
                <w:numId w:val="2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lastRenderedPageBreak/>
              <w:t>Pedagoška dokumentacija</w:t>
            </w:r>
          </w:p>
          <w:p w14:paraId="467AF5C7" w14:textId="77777777" w:rsidR="003B17D3" w:rsidRPr="003B17D3" w:rsidRDefault="003B17D3" w:rsidP="003B17D3">
            <w:pPr>
              <w:spacing w:after="160" w:line="312" w:lineRule="auto"/>
              <w:rPr>
                <w:rFonts w:ascii="Calibri Light" w:eastAsiaTheme="minorEastAsia" w:hAnsi="Calibri Light" w:cs="Calibri Light"/>
                <w:b/>
                <w:color w:val="auto"/>
              </w:rPr>
            </w:pPr>
          </w:p>
          <w:p w14:paraId="7633B7D8"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Godišnji plan i program rada</w:t>
            </w:r>
          </w:p>
          <w:p w14:paraId="3920D088"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Operativni planovi i programi predmeta</w:t>
            </w:r>
          </w:p>
          <w:p w14:paraId="3AECBD02"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Dnevnik rada pedagoga; </w:t>
            </w:r>
          </w:p>
          <w:p w14:paraId="271BDA22"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e-Dnevnik; </w:t>
            </w:r>
          </w:p>
          <w:p w14:paraId="728C0D1C"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Dokumentacija o učenicima; </w:t>
            </w:r>
          </w:p>
          <w:p w14:paraId="01DFE54F" w14:textId="77777777" w:rsidR="003B17D3" w:rsidRPr="003B17D3" w:rsidRDefault="003B17D3" w:rsidP="003B17D3">
            <w:pPr>
              <w:numPr>
                <w:ilvl w:val="0"/>
                <w:numId w:val="32"/>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Dokumentacija rada s pripravnicima; </w:t>
            </w:r>
          </w:p>
          <w:p w14:paraId="056CBE2D" w14:textId="77777777" w:rsidR="003B17D3" w:rsidRPr="003B17D3" w:rsidRDefault="003B17D3" w:rsidP="003B17D3">
            <w:pPr>
              <w:numPr>
                <w:ilvl w:val="0"/>
                <w:numId w:val="32"/>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 xml:space="preserve">Dokumentacija o projektima i izvannastavnim aktivnostima; Dokumentacija o </w:t>
            </w:r>
            <w:proofErr w:type="spellStart"/>
            <w:r w:rsidRPr="003B17D3">
              <w:rPr>
                <w:rFonts w:ascii="Calibri Light" w:eastAsiaTheme="minorEastAsia" w:hAnsi="Calibri Light" w:cs="Calibri Light"/>
                <w:color w:val="auto"/>
              </w:rPr>
              <w:t>samovrednovanju</w:t>
            </w:r>
            <w:proofErr w:type="spellEnd"/>
            <w:r w:rsidRPr="003B17D3">
              <w:rPr>
                <w:rFonts w:ascii="Calibri Light" w:eastAsiaTheme="minorEastAsia" w:hAnsi="Calibri Light" w:cs="Calibri Light"/>
                <w:color w:val="auto"/>
              </w:rPr>
              <w:t xml:space="preserve">; Obrasci/upitnici </w:t>
            </w:r>
          </w:p>
        </w:tc>
        <w:tc>
          <w:tcPr>
            <w:tcW w:w="1418" w:type="dxa"/>
          </w:tcPr>
          <w:p w14:paraId="37C879D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tc>
        <w:tc>
          <w:tcPr>
            <w:tcW w:w="799" w:type="dxa"/>
          </w:tcPr>
          <w:p w14:paraId="20F75ED4"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120</w:t>
            </w:r>
          </w:p>
          <w:p w14:paraId="4CFDAFE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B50FB7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2CCAFA70"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1F6731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6AA932C"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38DCD9F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BA21D64"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54E3E32"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5B4FF3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0BAF04B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455D639"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7C08237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5F44A4FA"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p w14:paraId="6779FFA2"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tc>
      </w:tr>
      <w:tr w:rsidR="003B17D3" w:rsidRPr="003B17D3" w14:paraId="5D49B6AC"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0C75C335"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lastRenderedPageBreak/>
              <w:t>Suradnja s drugim ustanovama</w:t>
            </w:r>
          </w:p>
          <w:p w14:paraId="1CCE83E6" w14:textId="77777777" w:rsidR="003B17D3" w:rsidRPr="003B17D3" w:rsidRDefault="003B17D3" w:rsidP="003B17D3">
            <w:pPr>
              <w:spacing w:after="160" w:line="312" w:lineRule="auto"/>
              <w:rPr>
                <w:rFonts w:ascii="Calibri Light" w:eastAsiaTheme="minorEastAsia" w:hAnsi="Calibri Light" w:cs="Calibri Light"/>
                <w:b/>
                <w:color w:val="auto"/>
              </w:rPr>
            </w:pPr>
          </w:p>
          <w:p w14:paraId="39A6D882"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Suradnja s AZOO, ASOO, Gradskim uredom za obrazovanje, kulturu i sport;</w:t>
            </w:r>
          </w:p>
          <w:p w14:paraId="50CCD7C8"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 xml:space="preserve">Suradnja sa školskom ambulantom (sistematski pregledi, cijepljenja i drugi oblici skrbi), HZJZ-om, </w:t>
            </w:r>
            <w:proofErr w:type="spellStart"/>
            <w:r w:rsidRPr="003B17D3">
              <w:rPr>
                <w:rFonts w:ascii="Calibri Light" w:eastAsiaTheme="minorEastAsia" w:hAnsi="Calibri Light" w:cs="Calibri Light"/>
                <w:color w:val="auto"/>
              </w:rPr>
              <w:t>CZSSom</w:t>
            </w:r>
            <w:proofErr w:type="spellEnd"/>
            <w:r w:rsidRPr="003B17D3">
              <w:rPr>
                <w:rFonts w:ascii="Calibri Light" w:eastAsiaTheme="minorEastAsia" w:hAnsi="Calibri Light" w:cs="Calibri Light"/>
                <w:color w:val="auto"/>
              </w:rPr>
              <w:t>; Suradnja s drugim zdravstvenim ustanovama;</w:t>
            </w:r>
          </w:p>
          <w:p w14:paraId="5D7EE45A"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Suradnja s preventivnom službom MUP-a (prevencija ovisnosti, prevencija nezgoda, sigurnost u prometu); --</w:t>
            </w:r>
          </w:p>
          <w:p w14:paraId="680B4296"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 xml:space="preserve">Uključivanje u različite aktivnosti u radu s mladima; </w:t>
            </w:r>
          </w:p>
          <w:p w14:paraId="130651EE"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 xml:space="preserve">Suradnja s udrugama u radu na jačanju komunikacijskih vještina, suzbijanju ovisnosti, prevenciji nasilničkog ponašanja; </w:t>
            </w:r>
          </w:p>
          <w:p w14:paraId="7481DE57" w14:textId="77777777" w:rsidR="003B17D3" w:rsidRPr="003B17D3" w:rsidRDefault="003B17D3" w:rsidP="003B17D3">
            <w:pPr>
              <w:numPr>
                <w:ilvl w:val="0"/>
                <w:numId w:val="33"/>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Suradnja s kulturnim, sportskim i drugim društvima, klubovima i ustanovama.</w:t>
            </w:r>
          </w:p>
        </w:tc>
        <w:tc>
          <w:tcPr>
            <w:tcW w:w="1418" w:type="dxa"/>
          </w:tcPr>
          <w:p w14:paraId="353BA95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tc>
        <w:tc>
          <w:tcPr>
            <w:tcW w:w="799" w:type="dxa"/>
          </w:tcPr>
          <w:p w14:paraId="4CDD3511"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52</w:t>
            </w:r>
          </w:p>
        </w:tc>
      </w:tr>
      <w:tr w:rsidR="003B17D3" w:rsidRPr="003B17D3" w14:paraId="3F504F80"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6FF1DB18" w14:textId="77777777" w:rsidR="003B17D3" w:rsidRPr="003B17D3" w:rsidRDefault="003B17D3" w:rsidP="003B17D3">
            <w:pPr>
              <w:numPr>
                <w:ilvl w:val="0"/>
                <w:numId w:val="36"/>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Stručno usavršavanje</w:t>
            </w:r>
          </w:p>
          <w:p w14:paraId="2C6F162A" w14:textId="77777777" w:rsidR="003B17D3" w:rsidRPr="003B17D3" w:rsidRDefault="003B17D3" w:rsidP="003B17D3">
            <w:pPr>
              <w:spacing w:after="160" w:line="312" w:lineRule="auto"/>
              <w:rPr>
                <w:rFonts w:ascii="Calibri Light" w:eastAsiaTheme="minorEastAsia" w:hAnsi="Calibri Light" w:cs="Calibri Light"/>
                <w:b/>
                <w:color w:val="auto"/>
              </w:rPr>
            </w:pPr>
          </w:p>
          <w:p w14:paraId="3CB21935" w14:textId="77777777" w:rsidR="003B17D3" w:rsidRPr="003B17D3" w:rsidRDefault="003B17D3" w:rsidP="003B17D3">
            <w:pPr>
              <w:numPr>
                <w:ilvl w:val="0"/>
                <w:numId w:val="34"/>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Obrada stručnih tema kroz rad Nastavničkog vijeća i Stručnih vijeća Škole; </w:t>
            </w:r>
          </w:p>
          <w:p w14:paraId="177DD8D4" w14:textId="77777777" w:rsidR="003B17D3" w:rsidRPr="003B17D3" w:rsidRDefault="003B17D3" w:rsidP="003B17D3">
            <w:pPr>
              <w:numPr>
                <w:ilvl w:val="0"/>
                <w:numId w:val="34"/>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Praćenje stručne literature; web stranica povezanih s radom škole i unapređenja rada nastavnika i stručnih suradnika</w:t>
            </w:r>
          </w:p>
          <w:p w14:paraId="51F3F6EF" w14:textId="77777777" w:rsidR="003B17D3" w:rsidRPr="003B17D3" w:rsidRDefault="003B17D3" w:rsidP="003B17D3">
            <w:pPr>
              <w:numPr>
                <w:ilvl w:val="0"/>
                <w:numId w:val="34"/>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 xml:space="preserve">Sudjelovanje na stručnim skupovima u organizaciji ŽSV pedagoga srednjih škola Grada Zagreba, MZOS, AZOO, ASOO, HPKZ, HPD i sl. </w:t>
            </w:r>
          </w:p>
        </w:tc>
        <w:tc>
          <w:tcPr>
            <w:tcW w:w="1418" w:type="dxa"/>
          </w:tcPr>
          <w:p w14:paraId="17551853"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tijekom godine</w:t>
            </w:r>
          </w:p>
        </w:tc>
        <w:tc>
          <w:tcPr>
            <w:tcW w:w="799" w:type="dxa"/>
          </w:tcPr>
          <w:p w14:paraId="3692F867"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100</w:t>
            </w:r>
          </w:p>
        </w:tc>
      </w:tr>
      <w:tr w:rsidR="003B17D3" w:rsidRPr="003B17D3" w14:paraId="7443056E"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0706B14D" w14:textId="77777777" w:rsidR="003B17D3" w:rsidRPr="003B17D3" w:rsidRDefault="003B17D3" w:rsidP="003B17D3">
            <w:pPr>
              <w:numPr>
                <w:ilvl w:val="0"/>
                <w:numId w:val="36"/>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Vrednovanje</w:t>
            </w:r>
          </w:p>
          <w:p w14:paraId="26CC9B9C" w14:textId="77777777" w:rsidR="003B17D3" w:rsidRPr="003B17D3" w:rsidRDefault="003B17D3" w:rsidP="003B17D3">
            <w:pPr>
              <w:spacing w:after="160" w:line="312" w:lineRule="auto"/>
              <w:rPr>
                <w:rFonts w:ascii="Calibri Light" w:eastAsiaTheme="minorEastAsia" w:hAnsi="Calibri Light" w:cs="Calibri Light"/>
                <w:b/>
                <w:color w:val="auto"/>
              </w:rPr>
            </w:pPr>
          </w:p>
          <w:p w14:paraId="127A71D6" w14:textId="77777777" w:rsidR="003B17D3" w:rsidRPr="003B17D3" w:rsidRDefault="003B17D3" w:rsidP="003B17D3">
            <w:pPr>
              <w:numPr>
                <w:ilvl w:val="0"/>
                <w:numId w:val="35"/>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Utvrđivanje prioritetnih područja razvoja vlastitog i odgojno-obrazovnog rada Škole</w:t>
            </w:r>
          </w:p>
          <w:p w14:paraId="7E6DE120" w14:textId="77777777" w:rsidR="003B17D3" w:rsidRPr="003B17D3" w:rsidRDefault="003B17D3" w:rsidP="003B17D3">
            <w:pPr>
              <w:numPr>
                <w:ilvl w:val="0"/>
                <w:numId w:val="35"/>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lastRenderedPageBreak/>
              <w:t>Rad u Povjerenstvu za kvalitetu (</w:t>
            </w:r>
            <w:proofErr w:type="spellStart"/>
            <w:r w:rsidRPr="003B17D3">
              <w:rPr>
                <w:rFonts w:ascii="Calibri Light" w:eastAsiaTheme="minorEastAsia" w:hAnsi="Calibri Light" w:cs="Calibri Light"/>
                <w:color w:val="auto"/>
              </w:rPr>
              <w:t>samovrednovanje</w:t>
            </w:r>
            <w:proofErr w:type="spellEnd"/>
            <w:r w:rsidRPr="003B17D3">
              <w:rPr>
                <w:rFonts w:ascii="Calibri Light" w:eastAsiaTheme="minorEastAsia" w:hAnsi="Calibri Light" w:cs="Calibri Light"/>
                <w:color w:val="auto"/>
              </w:rPr>
              <w:t>)</w:t>
            </w:r>
          </w:p>
          <w:p w14:paraId="58628647" w14:textId="77777777" w:rsidR="003B17D3" w:rsidRPr="003B17D3" w:rsidRDefault="003B17D3" w:rsidP="003B17D3">
            <w:pPr>
              <w:numPr>
                <w:ilvl w:val="0"/>
                <w:numId w:val="35"/>
              </w:numPr>
              <w:spacing w:after="160" w:line="312" w:lineRule="auto"/>
              <w:rPr>
                <w:rFonts w:ascii="Calibri Light" w:eastAsiaTheme="minorEastAsia" w:hAnsi="Calibri Light" w:cs="Calibri Light"/>
                <w:color w:val="auto"/>
              </w:rPr>
            </w:pPr>
            <w:r w:rsidRPr="003B17D3">
              <w:rPr>
                <w:rFonts w:ascii="Calibri Light" w:eastAsiaTheme="minorEastAsia" w:hAnsi="Calibri Light" w:cs="Calibri Light"/>
                <w:color w:val="auto"/>
              </w:rPr>
              <w:t>Praćenje razine postignuća odgojno-obrazovnog rada, analiza i izrada izvješća</w:t>
            </w:r>
          </w:p>
          <w:p w14:paraId="56C64329" w14:textId="77777777" w:rsidR="003B17D3" w:rsidRPr="003B17D3" w:rsidRDefault="003B17D3" w:rsidP="003B17D3">
            <w:pPr>
              <w:numPr>
                <w:ilvl w:val="0"/>
                <w:numId w:val="35"/>
              </w:num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color w:val="auto"/>
              </w:rPr>
              <w:t>Unapređenje vlastitog rada i cjelokupnog odgojno-obrazovnog rada škole</w:t>
            </w:r>
          </w:p>
        </w:tc>
        <w:tc>
          <w:tcPr>
            <w:tcW w:w="1418" w:type="dxa"/>
          </w:tcPr>
          <w:p w14:paraId="0F0B4EEB"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tc>
        <w:tc>
          <w:tcPr>
            <w:tcW w:w="799" w:type="dxa"/>
          </w:tcPr>
          <w:p w14:paraId="3FDF4AB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250</w:t>
            </w:r>
          </w:p>
        </w:tc>
      </w:tr>
      <w:tr w:rsidR="003B17D3" w:rsidRPr="003B17D3" w14:paraId="62294370" w14:textId="77777777" w:rsidTr="003B17D3">
        <w:tc>
          <w:tcPr>
            <w:cnfStyle w:val="001000000000" w:firstRow="0" w:lastRow="0" w:firstColumn="1" w:lastColumn="0" w:oddVBand="0" w:evenVBand="0" w:oddHBand="0" w:evenHBand="0" w:firstRowFirstColumn="0" w:firstRowLastColumn="0" w:lastRowFirstColumn="0" w:lastRowLastColumn="0"/>
            <w:tcW w:w="6799" w:type="dxa"/>
          </w:tcPr>
          <w:p w14:paraId="4A3445D2" w14:textId="77777777" w:rsidR="003B17D3" w:rsidRPr="003B17D3" w:rsidRDefault="003B17D3" w:rsidP="003B17D3">
            <w:pPr>
              <w:spacing w:after="160" w:line="312" w:lineRule="auto"/>
              <w:rPr>
                <w:rFonts w:ascii="Calibri Light" w:eastAsiaTheme="minorEastAsia" w:hAnsi="Calibri Light" w:cs="Calibri Light"/>
                <w:b/>
                <w:color w:val="auto"/>
              </w:rPr>
            </w:pPr>
            <w:r w:rsidRPr="003B17D3">
              <w:rPr>
                <w:rFonts w:ascii="Calibri Light" w:eastAsiaTheme="minorEastAsia" w:hAnsi="Calibri Light" w:cs="Calibri Light"/>
                <w:b/>
                <w:color w:val="auto"/>
              </w:rPr>
              <w:t>Ukupno</w:t>
            </w:r>
          </w:p>
        </w:tc>
        <w:tc>
          <w:tcPr>
            <w:tcW w:w="1418" w:type="dxa"/>
          </w:tcPr>
          <w:p w14:paraId="526762AD"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p>
        </w:tc>
        <w:tc>
          <w:tcPr>
            <w:tcW w:w="799" w:type="dxa"/>
          </w:tcPr>
          <w:p w14:paraId="63417B6F" w14:textId="77777777" w:rsidR="003B17D3" w:rsidRPr="003B17D3" w:rsidRDefault="003B17D3" w:rsidP="003B17D3">
            <w:pPr>
              <w:spacing w:after="160" w:line="312"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color w:val="auto"/>
              </w:rPr>
            </w:pPr>
            <w:r w:rsidRPr="003B17D3">
              <w:rPr>
                <w:rFonts w:ascii="Calibri Light" w:eastAsiaTheme="minorEastAsia" w:hAnsi="Calibri Light" w:cs="Calibri Light"/>
                <w:color w:val="auto"/>
              </w:rPr>
              <w:t>1752</w:t>
            </w:r>
          </w:p>
        </w:tc>
      </w:tr>
    </w:tbl>
    <w:p w14:paraId="640D1207" w14:textId="77777777" w:rsidR="006C7FAB" w:rsidRPr="00436637" w:rsidRDefault="006C7FAB" w:rsidP="003A1150">
      <w:pPr>
        <w:rPr>
          <w:rFonts w:ascii="Calibri Light" w:hAnsi="Calibri Light" w:cs="Calibri Light"/>
        </w:rPr>
      </w:pPr>
    </w:p>
    <w:p w14:paraId="6479776C" w14:textId="77777777" w:rsidR="006C7FAB" w:rsidRPr="00436637" w:rsidRDefault="006C7FAB" w:rsidP="003A1150">
      <w:pPr>
        <w:rPr>
          <w:rFonts w:ascii="Calibri Light" w:hAnsi="Calibri Light" w:cs="Calibri Light"/>
        </w:rPr>
      </w:pPr>
    </w:p>
    <w:tbl>
      <w:tblPr>
        <w:tblStyle w:val="Srednjipopis2-Isticanje3"/>
        <w:tblW w:w="0" w:type="auto"/>
        <w:tblLook w:val="04A0" w:firstRow="1" w:lastRow="0" w:firstColumn="1" w:lastColumn="0" w:noHBand="0" w:noVBand="1"/>
      </w:tblPr>
      <w:tblGrid>
        <w:gridCol w:w="3454"/>
        <w:gridCol w:w="2424"/>
        <w:gridCol w:w="2910"/>
      </w:tblGrid>
      <w:tr w:rsidR="003B17D3" w:rsidRPr="003B17D3" w14:paraId="221F058B" w14:textId="77777777" w:rsidTr="003B17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hideMark/>
          </w:tcPr>
          <w:p w14:paraId="22E7651E" w14:textId="77777777" w:rsidR="003B17D3" w:rsidRPr="003B17D3" w:rsidRDefault="003B17D3" w:rsidP="003B17D3">
            <w:pPr>
              <w:tabs>
                <w:tab w:val="left" w:pos="6975"/>
              </w:tabs>
              <w:spacing w:line="259" w:lineRule="auto"/>
              <w:jc w:val="center"/>
              <w:rPr>
                <w:rFonts w:ascii="Calibri" w:eastAsia="Calibri" w:hAnsi="Calibri" w:cs="Times New Roman"/>
                <w:b/>
                <w:sz w:val="22"/>
                <w:szCs w:val="22"/>
              </w:rPr>
            </w:pPr>
            <w:r w:rsidRPr="003B17D3">
              <w:rPr>
                <w:rFonts w:ascii="Calibri" w:eastAsia="Calibri" w:hAnsi="Calibri" w:cs="Times New Roman"/>
                <w:b/>
                <w:sz w:val="22"/>
                <w:szCs w:val="22"/>
              </w:rPr>
              <w:t>GODIŠNJE ZADUŽENJE</w:t>
            </w:r>
          </w:p>
        </w:tc>
      </w:tr>
      <w:tr w:rsidR="003B17D3" w:rsidRPr="003B17D3" w14:paraId="53873055" w14:textId="77777777" w:rsidTr="003B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1B247094" w14:textId="77777777" w:rsidR="003B17D3" w:rsidRPr="003B17D3" w:rsidRDefault="003B17D3" w:rsidP="003B17D3">
            <w:pPr>
              <w:tabs>
                <w:tab w:val="left" w:pos="6975"/>
              </w:tabs>
              <w:spacing w:line="259" w:lineRule="auto"/>
              <w:rPr>
                <w:rFonts w:ascii="Calibri" w:eastAsia="Calibri" w:hAnsi="Calibri" w:cs="Times New Roman"/>
                <w:b/>
                <w:sz w:val="22"/>
                <w:szCs w:val="22"/>
              </w:rPr>
            </w:pPr>
            <w:r w:rsidRPr="003B17D3">
              <w:rPr>
                <w:rFonts w:ascii="Calibri" w:eastAsia="Calibri" w:hAnsi="Calibri" w:cs="Times New Roman"/>
                <w:b/>
                <w:sz w:val="22"/>
                <w:szCs w:val="22"/>
              </w:rPr>
              <w:t>1. RADNI DANI</w:t>
            </w:r>
          </w:p>
        </w:tc>
        <w:tc>
          <w:tcPr>
            <w:tcW w:w="2482" w:type="dxa"/>
            <w:hideMark/>
          </w:tcPr>
          <w:p w14:paraId="5FFF9164" w14:textId="77777777" w:rsidR="003B17D3" w:rsidRPr="003B17D3" w:rsidRDefault="003B17D3" w:rsidP="003B17D3">
            <w:pPr>
              <w:tabs>
                <w:tab w:val="left" w:pos="6975"/>
              </w:tabs>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(219x8)</w:t>
            </w:r>
          </w:p>
        </w:tc>
        <w:tc>
          <w:tcPr>
            <w:tcW w:w="2995" w:type="dxa"/>
            <w:hideMark/>
          </w:tcPr>
          <w:p w14:paraId="6A7988EF" w14:textId="77777777" w:rsidR="003B17D3" w:rsidRPr="003B17D3" w:rsidRDefault="003B17D3" w:rsidP="003B17D3">
            <w:pPr>
              <w:tabs>
                <w:tab w:val="left" w:pos="6975"/>
              </w:tabs>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1752</w:t>
            </w:r>
          </w:p>
        </w:tc>
      </w:tr>
      <w:tr w:rsidR="003B17D3" w:rsidRPr="003B17D3" w14:paraId="052A179D" w14:textId="77777777" w:rsidTr="003B17D3">
        <w:tc>
          <w:tcPr>
            <w:cnfStyle w:val="001000000000" w:firstRow="0" w:lastRow="0" w:firstColumn="1" w:lastColumn="0" w:oddVBand="0" w:evenVBand="0" w:oddHBand="0" w:evenHBand="0" w:firstRowFirstColumn="0" w:firstRowLastColumn="0" w:lastRowFirstColumn="0" w:lastRowLastColumn="0"/>
            <w:tcW w:w="3539" w:type="dxa"/>
            <w:hideMark/>
          </w:tcPr>
          <w:p w14:paraId="04562238" w14:textId="77777777" w:rsidR="003B17D3" w:rsidRPr="003B17D3" w:rsidRDefault="003B17D3" w:rsidP="003B17D3">
            <w:pPr>
              <w:tabs>
                <w:tab w:val="left" w:pos="6975"/>
              </w:tabs>
              <w:spacing w:line="259" w:lineRule="auto"/>
              <w:rPr>
                <w:rFonts w:ascii="Calibri" w:eastAsia="Calibri" w:hAnsi="Calibri" w:cs="Times New Roman"/>
                <w:b/>
                <w:sz w:val="22"/>
                <w:szCs w:val="22"/>
              </w:rPr>
            </w:pPr>
            <w:r w:rsidRPr="003B17D3">
              <w:rPr>
                <w:rFonts w:ascii="Calibri" w:eastAsia="Calibri" w:hAnsi="Calibri" w:cs="Times New Roman"/>
                <w:b/>
                <w:sz w:val="22"/>
                <w:szCs w:val="22"/>
              </w:rPr>
              <w:t>2. BLAGDANI I  NERADNI  DANI</w:t>
            </w:r>
          </w:p>
        </w:tc>
        <w:tc>
          <w:tcPr>
            <w:tcW w:w="2482" w:type="dxa"/>
          </w:tcPr>
          <w:p w14:paraId="776B830D" w14:textId="77777777" w:rsidR="003B17D3" w:rsidRPr="003B17D3" w:rsidRDefault="003B17D3" w:rsidP="003B17D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(11x8)</w:t>
            </w:r>
          </w:p>
        </w:tc>
        <w:tc>
          <w:tcPr>
            <w:tcW w:w="2995" w:type="dxa"/>
          </w:tcPr>
          <w:p w14:paraId="728F7937" w14:textId="77777777" w:rsidR="003B17D3" w:rsidRPr="003B17D3" w:rsidRDefault="003B17D3" w:rsidP="003B17D3">
            <w:pPr>
              <w:tabs>
                <w:tab w:val="left" w:pos="6975"/>
              </w:tabs>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 xml:space="preserve">    88</w:t>
            </w:r>
          </w:p>
        </w:tc>
      </w:tr>
      <w:tr w:rsidR="003B17D3" w:rsidRPr="003B17D3" w14:paraId="33D6B97B" w14:textId="77777777" w:rsidTr="003B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AD8936A" w14:textId="77777777" w:rsidR="003B17D3" w:rsidRPr="003B17D3" w:rsidRDefault="003B17D3" w:rsidP="003B17D3">
            <w:pPr>
              <w:tabs>
                <w:tab w:val="left" w:pos="6975"/>
              </w:tabs>
              <w:spacing w:line="259" w:lineRule="auto"/>
              <w:rPr>
                <w:rFonts w:ascii="Calibri" w:eastAsia="Calibri" w:hAnsi="Calibri" w:cs="Times New Roman"/>
                <w:b/>
                <w:sz w:val="22"/>
                <w:szCs w:val="22"/>
              </w:rPr>
            </w:pPr>
            <w:r w:rsidRPr="003B17D3">
              <w:rPr>
                <w:rFonts w:ascii="Calibri" w:eastAsia="Calibri" w:hAnsi="Calibri" w:cs="Times New Roman"/>
                <w:b/>
                <w:sz w:val="22"/>
                <w:szCs w:val="22"/>
              </w:rPr>
              <w:t>3. GODIŠNJI ODMOR</w:t>
            </w:r>
          </w:p>
        </w:tc>
        <w:tc>
          <w:tcPr>
            <w:tcW w:w="2482" w:type="dxa"/>
          </w:tcPr>
          <w:p w14:paraId="219C17E3" w14:textId="77777777" w:rsidR="003B17D3" w:rsidRPr="003B17D3" w:rsidRDefault="003B17D3" w:rsidP="003B17D3">
            <w:pPr>
              <w:tabs>
                <w:tab w:val="left" w:pos="6975"/>
              </w:tabs>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(30x8)</w:t>
            </w:r>
          </w:p>
        </w:tc>
        <w:tc>
          <w:tcPr>
            <w:tcW w:w="2995" w:type="dxa"/>
          </w:tcPr>
          <w:p w14:paraId="7C4D12CA" w14:textId="77777777" w:rsidR="003B17D3" w:rsidRPr="003B17D3" w:rsidRDefault="003B17D3" w:rsidP="003B17D3">
            <w:pPr>
              <w:tabs>
                <w:tab w:val="left" w:pos="6975"/>
              </w:tabs>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 xml:space="preserve"> 240</w:t>
            </w:r>
          </w:p>
        </w:tc>
      </w:tr>
      <w:tr w:rsidR="003B17D3" w:rsidRPr="003B17D3" w14:paraId="0AA0F44F" w14:textId="77777777" w:rsidTr="003B17D3">
        <w:trPr>
          <w:trHeight w:val="587"/>
        </w:trPr>
        <w:tc>
          <w:tcPr>
            <w:cnfStyle w:val="001000000000" w:firstRow="0" w:lastRow="0" w:firstColumn="1" w:lastColumn="0" w:oddVBand="0" w:evenVBand="0" w:oddHBand="0" w:evenHBand="0" w:firstRowFirstColumn="0" w:firstRowLastColumn="0" w:lastRowFirstColumn="0" w:lastRowLastColumn="0"/>
            <w:tcW w:w="3539" w:type="dxa"/>
            <w:hideMark/>
          </w:tcPr>
          <w:p w14:paraId="4F968551" w14:textId="77777777" w:rsidR="003B17D3" w:rsidRPr="003B17D3" w:rsidRDefault="003B17D3" w:rsidP="003B17D3">
            <w:pPr>
              <w:tabs>
                <w:tab w:val="left" w:pos="6975"/>
              </w:tabs>
              <w:spacing w:line="259" w:lineRule="auto"/>
              <w:rPr>
                <w:rFonts w:ascii="Calibri" w:eastAsia="Calibri" w:hAnsi="Calibri" w:cs="Times New Roman"/>
                <w:b/>
                <w:sz w:val="22"/>
                <w:szCs w:val="22"/>
              </w:rPr>
            </w:pPr>
            <w:r w:rsidRPr="003B17D3">
              <w:rPr>
                <w:rFonts w:ascii="Calibri" w:eastAsia="Calibri" w:hAnsi="Calibri" w:cs="Times New Roman"/>
                <w:b/>
                <w:sz w:val="22"/>
                <w:szCs w:val="22"/>
              </w:rPr>
              <w:t>4. UKUPNO  (1+2+3)</w:t>
            </w:r>
          </w:p>
        </w:tc>
        <w:tc>
          <w:tcPr>
            <w:tcW w:w="2482" w:type="dxa"/>
          </w:tcPr>
          <w:p w14:paraId="5C8541E6" w14:textId="77777777" w:rsidR="003B17D3" w:rsidRPr="003B17D3" w:rsidRDefault="003B17D3" w:rsidP="003B17D3">
            <w:pPr>
              <w:tabs>
                <w:tab w:val="left" w:pos="9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(260x8)</w:t>
            </w:r>
          </w:p>
        </w:tc>
        <w:tc>
          <w:tcPr>
            <w:tcW w:w="2995" w:type="dxa"/>
          </w:tcPr>
          <w:p w14:paraId="7F3E0DB6" w14:textId="77777777" w:rsidR="003B17D3" w:rsidRPr="003B17D3" w:rsidRDefault="003B17D3" w:rsidP="003B17D3">
            <w:pPr>
              <w:tabs>
                <w:tab w:val="left" w:pos="6975"/>
              </w:tabs>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3B17D3">
              <w:rPr>
                <w:rFonts w:ascii="Calibri" w:eastAsia="Calibri" w:hAnsi="Calibri" w:cs="Times New Roman"/>
                <w:sz w:val="22"/>
                <w:szCs w:val="22"/>
              </w:rPr>
              <w:t>2080</w:t>
            </w:r>
          </w:p>
        </w:tc>
      </w:tr>
    </w:tbl>
    <w:p w14:paraId="5BC93178" w14:textId="77777777" w:rsidR="006C7FAB" w:rsidRPr="00436637" w:rsidRDefault="006C7FAB" w:rsidP="003A1150">
      <w:pPr>
        <w:rPr>
          <w:rFonts w:ascii="Calibri Light" w:hAnsi="Calibri Light" w:cs="Calibri Light"/>
        </w:rPr>
      </w:pPr>
    </w:p>
    <w:p w14:paraId="507BC054" w14:textId="77777777" w:rsidR="006C7FAB" w:rsidRPr="00436637" w:rsidRDefault="006C7FAB" w:rsidP="003A1150">
      <w:pPr>
        <w:rPr>
          <w:rFonts w:ascii="Calibri Light" w:hAnsi="Calibri Light" w:cs="Calibri Light"/>
        </w:rPr>
      </w:pPr>
    </w:p>
    <w:p w14:paraId="368E3A65" w14:textId="77777777" w:rsidR="006C7FAB" w:rsidRDefault="006C7FAB" w:rsidP="003A1150">
      <w:pPr>
        <w:rPr>
          <w:rFonts w:ascii="Calibri Light" w:hAnsi="Calibri Light" w:cs="Calibri Light"/>
        </w:rPr>
      </w:pPr>
    </w:p>
    <w:p w14:paraId="09631368" w14:textId="77777777" w:rsidR="00FC43D2" w:rsidRDefault="00FC43D2" w:rsidP="003A1150">
      <w:pPr>
        <w:rPr>
          <w:rFonts w:ascii="Calibri Light" w:hAnsi="Calibri Light" w:cs="Calibri Light"/>
        </w:rPr>
      </w:pPr>
    </w:p>
    <w:p w14:paraId="38EC20AC" w14:textId="77777777" w:rsidR="00FC43D2" w:rsidRDefault="00FC43D2" w:rsidP="003A1150">
      <w:pPr>
        <w:rPr>
          <w:rFonts w:ascii="Calibri Light" w:hAnsi="Calibri Light" w:cs="Calibri Light"/>
        </w:rPr>
      </w:pPr>
    </w:p>
    <w:p w14:paraId="55AE408C" w14:textId="77777777" w:rsidR="00FC43D2" w:rsidRDefault="00FC43D2" w:rsidP="003A1150">
      <w:pPr>
        <w:rPr>
          <w:rFonts w:ascii="Calibri Light" w:hAnsi="Calibri Light" w:cs="Calibri Light"/>
        </w:rPr>
      </w:pPr>
    </w:p>
    <w:p w14:paraId="18EF2170" w14:textId="77777777" w:rsidR="00FC43D2" w:rsidRDefault="00FC43D2" w:rsidP="003A1150">
      <w:pPr>
        <w:rPr>
          <w:rFonts w:ascii="Calibri Light" w:hAnsi="Calibri Light" w:cs="Calibri Light"/>
        </w:rPr>
      </w:pPr>
    </w:p>
    <w:p w14:paraId="28E292B7" w14:textId="77777777" w:rsidR="00FC43D2" w:rsidRDefault="00FC43D2" w:rsidP="003A1150">
      <w:pPr>
        <w:rPr>
          <w:rFonts w:ascii="Calibri Light" w:hAnsi="Calibri Light" w:cs="Calibri Light"/>
        </w:rPr>
      </w:pPr>
    </w:p>
    <w:p w14:paraId="172345D5" w14:textId="77777777" w:rsidR="00FC43D2" w:rsidRDefault="00FC43D2" w:rsidP="003A1150">
      <w:pPr>
        <w:rPr>
          <w:rFonts w:ascii="Calibri Light" w:hAnsi="Calibri Light" w:cs="Calibri Light"/>
        </w:rPr>
      </w:pPr>
    </w:p>
    <w:p w14:paraId="3F3ABD91" w14:textId="77777777" w:rsidR="00FC43D2" w:rsidRDefault="00FC43D2" w:rsidP="003A1150">
      <w:pPr>
        <w:rPr>
          <w:rFonts w:ascii="Calibri Light" w:hAnsi="Calibri Light" w:cs="Calibri Light"/>
        </w:rPr>
      </w:pPr>
    </w:p>
    <w:p w14:paraId="4B873E90" w14:textId="77777777" w:rsidR="00FC43D2" w:rsidRDefault="00FC43D2" w:rsidP="003A1150">
      <w:pPr>
        <w:rPr>
          <w:rFonts w:ascii="Calibri Light" w:hAnsi="Calibri Light" w:cs="Calibri Light"/>
        </w:rPr>
      </w:pPr>
    </w:p>
    <w:p w14:paraId="1E7800D1" w14:textId="77777777" w:rsidR="00FC43D2" w:rsidRDefault="00FC43D2" w:rsidP="003A1150">
      <w:pPr>
        <w:rPr>
          <w:rFonts w:ascii="Calibri Light" w:hAnsi="Calibri Light" w:cs="Calibri Light"/>
        </w:rPr>
      </w:pPr>
    </w:p>
    <w:p w14:paraId="7CC417FB" w14:textId="77777777" w:rsidR="00FC43D2" w:rsidRDefault="00FC43D2" w:rsidP="003A1150">
      <w:pPr>
        <w:rPr>
          <w:rFonts w:ascii="Calibri Light" w:hAnsi="Calibri Light" w:cs="Calibri Light"/>
        </w:rPr>
      </w:pPr>
    </w:p>
    <w:p w14:paraId="09D8F205" w14:textId="77777777" w:rsidR="00FC43D2" w:rsidRDefault="00FC43D2" w:rsidP="003A1150">
      <w:pPr>
        <w:rPr>
          <w:rFonts w:ascii="Calibri Light" w:hAnsi="Calibri Light" w:cs="Calibri Light"/>
        </w:rPr>
      </w:pPr>
    </w:p>
    <w:p w14:paraId="62C96AC7" w14:textId="77777777" w:rsidR="00FC43D2" w:rsidRDefault="00FC43D2" w:rsidP="003A1150">
      <w:pPr>
        <w:rPr>
          <w:rFonts w:ascii="Calibri Light" w:hAnsi="Calibri Light" w:cs="Calibri Light"/>
        </w:rPr>
      </w:pPr>
    </w:p>
    <w:p w14:paraId="641240A3" w14:textId="77777777" w:rsidR="00BF671C" w:rsidRDefault="00BF671C" w:rsidP="003A1150">
      <w:pPr>
        <w:rPr>
          <w:rFonts w:ascii="Calibri Light" w:hAnsi="Calibri Light" w:cs="Calibri Light"/>
        </w:rPr>
      </w:pPr>
    </w:p>
    <w:p w14:paraId="2B46A015" w14:textId="77777777" w:rsidR="00BF671C" w:rsidRPr="00436637" w:rsidRDefault="00BF671C" w:rsidP="003A1150">
      <w:pPr>
        <w:rPr>
          <w:rFonts w:ascii="Calibri Light" w:hAnsi="Calibri Light" w:cs="Calibri Light"/>
        </w:rPr>
      </w:pPr>
    </w:p>
    <w:p w14:paraId="4F780A90" w14:textId="77777777" w:rsidR="006F77CF" w:rsidRPr="00436637" w:rsidRDefault="006F77CF" w:rsidP="002941DA">
      <w:pPr>
        <w:pStyle w:val="Naslov3"/>
        <w:numPr>
          <w:ilvl w:val="0"/>
          <w:numId w:val="9"/>
        </w:numPr>
        <w:rPr>
          <w:rFonts w:ascii="Calibri Light" w:hAnsi="Calibri Light" w:cs="Calibri Light"/>
        </w:rPr>
      </w:pPr>
      <w:bookmarkStart w:id="139" w:name="_Toc430545738"/>
      <w:bookmarkStart w:id="140" w:name="_Toc430549673"/>
      <w:bookmarkStart w:id="141" w:name="_Toc461537669"/>
      <w:bookmarkStart w:id="142" w:name="_Toc525541487"/>
      <w:bookmarkStart w:id="143" w:name="_Toc525541765"/>
      <w:bookmarkStart w:id="144" w:name="_Toc20392233"/>
      <w:r w:rsidRPr="00436637">
        <w:rPr>
          <w:rFonts w:ascii="Calibri Light" w:hAnsi="Calibri Light" w:cs="Calibri Light"/>
        </w:rPr>
        <w:lastRenderedPageBreak/>
        <w:t>GODIŠNJI PLAN I PROGRAM RADA STRUČNE SURADNICE KNJIŽNIČARKE</w:t>
      </w:r>
      <w:bookmarkEnd w:id="139"/>
      <w:bookmarkEnd w:id="140"/>
      <w:bookmarkEnd w:id="141"/>
      <w:bookmarkEnd w:id="142"/>
      <w:bookmarkEnd w:id="143"/>
      <w:bookmarkEnd w:id="144"/>
    </w:p>
    <w:p w14:paraId="4B3A1459" w14:textId="77777777" w:rsidR="00FC43D2" w:rsidRPr="00782226" w:rsidRDefault="00FC43D2" w:rsidP="00FC43D2">
      <w:pPr>
        <w:rPr>
          <w:rFonts w:ascii="Times New Roman" w:hAnsi="Times New Roman" w:cs="Times New Roman"/>
          <w:b/>
          <w:sz w:val="24"/>
          <w:szCs w:val="24"/>
        </w:rPr>
      </w:pPr>
      <w:bookmarkStart w:id="145" w:name="_Toc430545735"/>
      <w:bookmarkStart w:id="146" w:name="_Toc430549670"/>
      <w:bookmarkStart w:id="147" w:name="_Toc461537670"/>
      <w:bookmarkStart w:id="148" w:name="_Toc525541488"/>
      <w:bookmarkStart w:id="149" w:name="_Toc525541766"/>
    </w:p>
    <w:tbl>
      <w:tblPr>
        <w:tblStyle w:val="Srednjipopis2-Isticanje3"/>
        <w:tblW w:w="0" w:type="auto"/>
        <w:tblLook w:val="06A0" w:firstRow="1" w:lastRow="0" w:firstColumn="1" w:lastColumn="0" w:noHBand="1" w:noVBand="1"/>
      </w:tblPr>
      <w:tblGrid>
        <w:gridCol w:w="6258"/>
        <w:gridCol w:w="807"/>
        <w:gridCol w:w="1723"/>
      </w:tblGrid>
      <w:tr w:rsidR="00FC43D2" w14:paraId="1ACA4C34"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tcPr>
          <w:p w14:paraId="0E2B729A" w14:textId="77777777" w:rsidR="00FC43D2" w:rsidRPr="00FF3A13" w:rsidRDefault="00FC43D2" w:rsidP="00EF1F54">
            <w:pPr>
              <w:jc w:val="center"/>
              <w:rPr>
                <w:rFonts w:ascii="Times New Roman" w:hAnsi="Times New Roman" w:cs="Times New Roman"/>
                <w:b/>
              </w:rPr>
            </w:pPr>
            <w:r w:rsidRPr="00FF3A13">
              <w:rPr>
                <w:rFonts w:ascii="Times New Roman" w:hAnsi="Times New Roman" w:cs="Times New Roman"/>
              </w:rPr>
              <w:t>AKTIVNOSTI</w:t>
            </w:r>
          </w:p>
        </w:tc>
        <w:tc>
          <w:tcPr>
            <w:tcW w:w="807" w:type="dxa"/>
          </w:tcPr>
          <w:p w14:paraId="33D83060" w14:textId="77777777" w:rsidR="00FC43D2" w:rsidRPr="00FF3A13" w:rsidRDefault="00FC43D2" w:rsidP="00EF1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FF3A13">
              <w:rPr>
                <w:rFonts w:ascii="Times New Roman" w:hAnsi="Times New Roman" w:cs="Times New Roman"/>
              </w:rPr>
              <w:t>BROJ SATI</w:t>
            </w:r>
          </w:p>
        </w:tc>
        <w:tc>
          <w:tcPr>
            <w:tcW w:w="1597" w:type="dxa"/>
          </w:tcPr>
          <w:p w14:paraId="07C48FB8" w14:textId="77777777" w:rsidR="00FC43D2" w:rsidRPr="00FF3A13" w:rsidRDefault="00FC43D2" w:rsidP="00EF1F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FF3A13">
              <w:rPr>
                <w:rFonts w:ascii="Times New Roman" w:hAnsi="Times New Roman" w:cs="Times New Roman"/>
              </w:rPr>
              <w:t>VRIJEME REALIZACIJE</w:t>
            </w:r>
          </w:p>
        </w:tc>
      </w:tr>
      <w:tr w:rsidR="00FC43D2" w14:paraId="200B120D"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5DDA2FDF" w14:textId="77777777" w:rsidR="00FC43D2" w:rsidRDefault="00FC43D2" w:rsidP="00FC43D2">
            <w:pPr>
              <w:pStyle w:val="Odlomakpopisa"/>
              <w:numPr>
                <w:ilvl w:val="0"/>
                <w:numId w:val="20"/>
              </w:numPr>
              <w:rPr>
                <w:rFonts w:ascii="Times New Roman" w:hAnsi="Times New Roman" w:cs="Times New Roman"/>
                <w:b/>
              </w:rPr>
            </w:pPr>
            <w:r w:rsidRPr="00FF3A13">
              <w:rPr>
                <w:rFonts w:ascii="Times New Roman" w:hAnsi="Times New Roman" w:cs="Times New Roman"/>
              </w:rPr>
              <w:t>ODGOJNO-OBRAZOVNI RAD S UČENICIMA</w:t>
            </w:r>
          </w:p>
          <w:p w14:paraId="166B54B5" w14:textId="77777777" w:rsidR="00FC43D2" w:rsidRPr="00782226" w:rsidRDefault="00FC43D2" w:rsidP="00EF1F54">
            <w:pPr>
              <w:ind w:left="360"/>
              <w:rPr>
                <w:rFonts w:ascii="Times New Roman" w:hAnsi="Times New Roman" w:cs="Times New Roman"/>
                <w:b/>
              </w:rPr>
            </w:pPr>
          </w:p>
          <w:p w14:paraId="2E9D5D4D"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Upis učenika u školsku knjižnicu</w:t>
            </w:r>
          </w:p>
          <w:p w14:paraId="661119A1"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 xml:space="preserve">Upoznavanje knjižne i </w:t>
            </w:r>
            <w:proofErr w:type="spellStart"/>
            <w:r w:rsidRPr="00FF3A13">
              <w:rPr>
                <w:rFonts w:ascii="Times New Roman" w:hAnsi="Times New Roman" w:cs="Times New Roman"/>
              </w:rPr>
              <w:t>neknjižne</w:t>
            </w:r>
            <w:proofErr w:type="spellEnd"/>
            <w:r w:rsidRPr="00FF3A13">
              <w:rPr>
                <w:rFonts w:ascii="Times New Roman" w:hAnsi="Times New Roman" w:cs="Times New Roman"/>
              </w:rPr>
              <w:t xml:space="preserve"> građe i drugih izvora informacija u školskoj knjižnici</w:t>
            </w:r>
          </w:p>
          <w:p w14:paraId="39111A58"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Upoznavanje primarnih i sekundarnih izvora informacija i znanja  i načina korištenja za osobno informiranje</w:t>
            </w:r>
          </w:p>
          <w:p w14:paraId="602C682D"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Upoznavanje pojmova  - citat, citiranje, referenca, bilješka, sažetak, za potrebe istraživačkoga i projektnoga rada</w:t>
            </w:r>
          </w:p>
          <w:p w14:paraId="22A567C2"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Upoznavanje učenika prvih razreda s prostorom i namjenom školske knjižnice, upoznavanje s rasporedom knjiga i načinom rada i ponašanja u knjižnici. Način posuđivanja lektire i drugih knjiga i časopisa;</w:t>
            </w:r>
          </w:p>
          <w:p w14:paraId="3E8A360C"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Upoznavanje učenika s različitim izvorima znanja: časopisima, enciklopedijama, rječnicima; Pomoć u odabiru literature i izradi referata, samostalnih radova, prezentacija za nastavu, izradi edukativnih postera;</w:t>
            </w:r>
          </w:p>
          <w:p w14:paraId="57484984"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Suradnja s voditeljima dodatne nastave i slobo</w:t>
            </w:r>
            <w:r>
              <w:rPr>
                <w:rFonts w:ascii="Times New Roman" w:hAnsi="Times New Roman" w:cs="Times New Roman"/>
              </w:rPr>
              <w:t>dnih aktivnosti, te s volonterima</w:t>
            </w:r>
          </w:p>
          <w:p w14:paraId="0B394105" w14:textId="77777777" w:rsidR="00FC43D2"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Nastava u školskoj knjižnici – program knjižničn</w:t>
            </w:r>
            <w:r>
              <w:rPr>
                <w:rFonts w:ascii="Times New Roman" w:hAnsi="Times New Roman" w:cs="Times New Roman"/>
              </w:rPr>
              <w:t xml:space="preserve">og odgoja i obrazovanja učenika (u skladu s </w:t>
            </w:r>
            <w:proofErr w:type="spellStart"/>
            <w:r>
              <w:rPr>
                <w:rFonts w:ascii="Times New Roman" w:hAnsi="Times New Roman" w:cs="Times New Roman"/>
              </w:rPr>
              <w:t>međupredmetnim</w:t>
            </w:r>
            <w:proofErr w:type="spellEnd"/>
            <w:r>
              <w:rPr>
                <w:rFonts w:ascii="Times New Roman" w:hAnsi="Times New Roman" w:cs="Times New Roman"/>
              </w:rPr>
              <w:t xml:space="preserve"> temama: Uporaba informacijske i komunikacijske tehnologije u Učiti kako učiti)</w:t>
            </w:r>
          </w:p>
          <w:p w14:paraId="2E801E28" w14:textId="77777777" w:rsidR="00FC43D2" w:rsidRPr="00FF3A13" w:rsidRDefault="00FC43D2" w:rsidP="00FC43D2">
            <w:pPr>
              <w:pStyle w:val="Odlomakpopisa"/>
              <w:numPr>
                <w:ilvl w:val="0"/>
                <w:numId w:val="21"/>
              </w:numPr>
              <w:rPr>
                <w:rFonts w:ascii="Times New Roman" w:hAnsi="Times New Roman" w:cs="Times New Roman"/>
              </w:rPr>
            </w:pPr>
            <w:r w:rsidRPr="00FF3A13">
              <w:rPr>
                <w:rFonts w:ascii="Times New Roman" w:hAnsi="Times New Roman" w:cs="Times New Roman"/>
              </w:rPr>
              <w:t xml:space="preserve">Rad s učenicima na razvijanju građanskog odgoja i društvenih kompetencija, promicanje zdravih navika svakodnevnog življenja, ekološke osviještenosti i brige za zdravi okoliš. </w:t>
            </w:r>
          </w:p>
          <w:p w14:paraId="0411A6FF" w14:textId="77777777" w:rsidR="00FC43D2" w:rsidRPr="00FF3A13" w:rsidRDefault="00FC43D2" w:rsidP="00EF1F54">
            <w:pPr>
              <w:pStyle w:val="Odlomakpopisa"/>
              <w:rPr>
                <w:rFonts w:ascii="Times New Roman" w:hAnsi="Times New Roman" w:cs="Times New Roman"/>
              </w:rPr>
            </w:pPr>
          </w:p>
        </w:tc>
        <w:tc>
          <w:tcPr>
            <w:tcW w:w="807" w:type="dxa"/>
          </w:tcPr>
          <w:p w14:paraId="34403C89"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F5F1A9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E8B6C32"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C2782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876C2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4C9F56"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895C45"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A5751E"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8AE6A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DBE632B"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EF1055"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D52710E"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EC820AB"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9A204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550</w:t>
            </w:r>
          </w:p>
        </w:tc>
        <w:tc>
          <w:tcPr>
            <w:tcW w:w="1597" w:type="dxa"/>
          </w:tcPr>
          <w:p w14:paraId="39D4392D"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A24BD7"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443E6F"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1C2588"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D899F6"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A13">
              <w:rPr>
                <w:rFonts w:ascii="Times New Roman" w:hAnsi="Times New Roman" w:cs="Times New Roman"/>
              </w:rPr>
              <w:t>IX.</w:t>
            </w:r>
          </w:p>
          <w:p w14:paraId="65975E1D"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026003"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52A5F5C"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990118"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CBEA28"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A13">
              <w:rPr>
                <w:rFonts w:ascii="Times New Roman" w:hAnsi="Times New Roman" w:cs="Times New Roman"/>
              </w:rPr>
              <w:t>X.</w:t>
            </w:r>
          </w:p>
          <w:p w14:paraId="5EE2E4B5"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6CEE56"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003961"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2A5F371"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78E82D"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6FF40B"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F220D7"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A13">
              <w:rPr>
                <w:rFonts w:ascii="Times New Roman" w:hAnsi="Times New Roman" w:cs="Times New Roman"/>
              </w:rPr>
              <w:t xml:space="preserve">tijekom </w:t>
            </w:r>
          </w:p>
          <w:p w14:paraId="00E29F97"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školske </w:t>
            </w:r>
          </w:p>
          <w:p w14:paraId="11112246" w14:textId="77777777" w:rsidR="00FC43D2" w:rsidRPr="00FF3A13"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3A13">
              <w:rPr>
                <w:rFonts w:ascii="Times New Roman" w:hAnsi="Times New Roman" w:cs="Times New Roman"/>
              </w:rPr>
              <w:t>godine</w:t>
            </w:r>
          </w:p>
          <w:p w14:paraId="595C96AB" w14:textId="77777777" w:rsidR="00FC43D2" w:rsidRPr="00FF3A13"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0D0F26"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C43D2" w14:paraId="18848FA0"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63C0501E" w14:textId="77777777" w:rsidR="00FC43D2" w:rsidRPr="005D2360" w:rsidRDefault="00FC43D2" w:rsidP="00FC43D2">
            <w:pPr>
              <w:pStyle w:val="Odlomakpopisa"/>
              <w:numPr>
                <w:ilvl w:val="0"/>
                <w:numId w:val="20"/>
              </w:numPr>
              <w:rPr>
                <w:rFonts w:ascii="Times New Roman" w:hAnsi="Times New Roman" w:cs="Times New Roman"/>
                <w:b/>
              </w:rPr>
            </w:pPr>
            <w:r w:rsidRPr="005D2360">
              <w:rPr>
                <w:rFonts w:ascii="Times New Roman" w:hAnsi="Times New Roman" w:cs="Times New Roman"/>
              </w:rPr>
              <w:t>STRUČNI RAD I INFORMACIJSKA DJELATNOST</w:t>
            </w:r>
          </w:p>
          <w:p w14:paraId="63CE6F1B" w14:textId="77777777" w:rsidR="00FC43D2" w:rsidRPr="00782226" w:rsidRDefault="00FC43D2" w:rsidP="00EF1F54">
            <w:pPr>
              <w:pStyle w:val="Odlomakpopisa"/>
              <w:rPr>
                <w:rFonts w:ascii="Times New Roman" w:hAnsi="Times New Roman" w:cs="Times New Roman"/>
                <w:b/>
              </w:rPr>
            </w:pPr>
          </w:p>
          <w:p w14:paraId="01894158" w14:textId="77777777" w:rsidR="00FC43D2" w:rsidRPr="005D2360" w:rsidRDefault="00FC43D2" w:rsidP="00FC43D2">
            <w:pPr>
              <w:pStyle w:val="Odlomakpopisa"/>
              <w:numPr>
                <w:ilvl w:val="0"/>
                <w:numId w:val="22"/>
              </w:numPr>
              <w:rPr>
                <w:rFonts w:ascii="Times New Roman" w:hAnsi="Times New Roman" w:cs="Times New Roman"/>
              </w:rPr>
            </w:pPr>
            <w:r w:rsidRPr="005D2360">
              <w:rPr>
                <w:rFonts w:ascii="Times New Roman" w:hAnsi="Times New Roman" w:cs="Times New Roman"/>
              </w:rPr>
              <w:t>PLANIRANJE -Organizacija i vođenje rada u knjižnici i čitaonici: Pripremanje, planiranje i programiranje odgojno-obrazovnog rada, izrada godišnjeg plana rada knjižnice i plana kulturnih aktivnosti knjižnice  u suradnji s prof. hrvatskog jezika i drugim aktivima škole.</w:t>
            </w:r>
          </w:p>
          <w:p w14:paraId="099C7AFA" w14:textId="77777777" w:rsidR="00FC43D2" w:rsidRPr="005D2360" w:rsidRDefault="00FC43D2" w:rsidP="00FC43D2">
            <w:pPr>
              <w:pStyle w:val="Odlomakpopisa"/>
              <w:numPr>
                <w:ilvl w:val="0"/>
                <w:numId w:val="22"/>
              </w:numPr>
              <w:rPr>
                <w:rFonts w:ascii="Times New Roman" w:hAnsi="Times New Roman" w:cs="Times New Roman"/>
              </w:rPr>
            </w:pPr>
            <w:r>
              <w:rPr>
                <w:rFonts w:ascii="Times New Roman" w:hAnsi="Times New Roman" w:cs="Times New Roman"/>
              </w:rPr>
              <w:t>S</w:t>
            </w:r>
            <w:r w:rsidRPr="005D2360">
              <w:rPr>
                <w:rFonts w:ascii="Times New Roman" w:hAnsi="Times New Roman" w:cs="Times New Roman"/>
              </w:rPr>
              <w:t>uradnja s nastavnicima u svezi nabave lektire, stručne literature, periodike i ostale knjižnične građe za potrebe suvremene nastave.</w:t>
            </w:r>
          </w:p>
          <w:p w14:paraId="53269087" w14:textId="77777777" w:rsidR="00FC43D2" w:rsidRPr="005D2360" w:rsidRDefault="00FC43D2" w:rsidP="00FC43D2">
            <w:pPr>
              <w:pStyle w:val="Odlomakpopisa"/>
              <w:numPr>
                <w:ilvl w:val="0"/>
                <w:numId w:val="22"/>
              </w:numPr>
              <w:rPr>
                <w:rFonts w:ascii="Times New Roman" w:hAnsi="Times New Roman" w:cs="Times New Roman"/>
              </w:rPr>
            </w:pPr>
            <w:r w:rsidRPr="005D2360">
              <w:rPr>
                <w:rFonts w:ascii="Times New Roman" w:hAnsi="Times New Roman" w:cs="Times New Roman"/>
              </w:rPr>
              <w:t xml:space="preserve">OBRADA GRAĐE – tehnička i stručna obrada knjiga i serijske građe: inventarizacija, signiranje, klasifikacija, katalogizacija i kompjutorska obrada; narudžba, predmetna obrada      </w:t>
            </w:r>
          </w:p>
          <w:p w14:paraId="098369DE" w14:textId="77777777" w:rsidR="00FC43D2" w:rsidRPr="005D2360" w:rsidRDefault="00FC43D2" w:rsidP="00FC43D2">
            <w:pPr>
              <w:pStyle w:val="Odlomakpopisa"/>
              <w:numPr>
                <w:ilvl w:val="0"/>
                <w:numId w:val="22"/>
              </w:numPr>
              <w:rPr>
                <w:rFonts w:ascii="Times New Roman" w:hAnsi="Times New Roman" w:cs="Times New Roman"/>
              </w:rPr>
            </w:pPr>
            <w:r w:rsidRPr="005D2360">
              <w:rPr>
                <w:rFonts w:ascii="Times New Roman" w:hAnsi="Times New Roman" w:cs="Times New Roman"/>
              </w:rPr>
              <w:t>STATISTIKA I BROJČANI POKAZATELJI - izrada statističkih pregleda o korištenju knjižnične građe u knjižnici</w:t>
            </w:r>
          </w:p>
          <w:p w14:paraId="11812B24" w14:textId="77777777" w:rsidR="00FC43D2" w:rsidRPr="005D2360" w:rsidRDefault="00FC43D2" w:rsidP="00FC43D2">
            <w:pPr>
              <w:pStyle w:val="Odlomakpopisa"/>
              <w:numPr>
                <w:ilvl w:val="0"/>
                <w:numId w:val="22"/>
              </w:numPr>
              <w:rPr>
                <w:rFonts w:ascii="Times New Roman" w:hAnsi="Times New Roman" w:cs="Times New Roman"/>
              </w:rPr>
            </w:pPr>
            <w:r w:rsidRPr="005D2360">
              <w:rPr>
                <w:rFonts w:ascii="Times New Roman" w:hAnsi="Times New Roman" w:cs="Times New Roman"/>
              </w:rPr>
              <w:t>IZVJEŠĆA o provedbi revizije, otpisa i inventure knjižnične građe te Godišnje izvješće o stanju i vrijednosti fonda školske knjižnice, u suradnji s računovodstvom škole</w:t>
            </w:r>
          </w:p>
          <w:p w14:paraId="2360AE1D" w14:textId="77777777" w:rsidR="00FC43D2" w:rsidRPr="005D2360" w:rsidRDefault="00FC43D2" w:rsidP="00FC43D2">
            <w:pPr>
              <w:pStyle w:val="Odlomakpopisa"/>
              <w:numPr>
                <w:ilvl w:val="0"/>
                <w:numId w:val="22"/>
              </w:numPr>
              <w:rPr>
                <w:rFonts w:ascii="Times New Roman" w:hAnsi="Times New Roman" w:cs="Times New Roman"/>
              </w:rPr>
            </w:pPr>
            <w:r w:rsidRPr="005D2360">
              <w:rPr>
                <w:rFonts w:ascii="Times New Roman" w:hAnsi="Times New Roman" w:cs="Times New Roman"/>
              </w:rPr>
              <w:t xml:space="preserve">ZAŠTITA GRAĐE - pravilan smještaj, zaštita i čuvanje knjižnične građe na policama i vitrinama u prostoru knjižnice i čitaonice. </w:t>
            </w:r>
          </w:p>
          <w:p w14:paraId="4F04648D" w14:textId="77777777" w:rsidR="00FC43D2" w:rsidRPr="00782226" w:rsidRDefault="00FC43D2" w:rsidP="00EF1F54">
            <w:pPr>
              <w:ind w:left="720"/>
              <w:rPr>
                <w:rFonts w:ascii="Times New Roman" w:hAnsi="Times New Roman" w:cs="Times New Roman"/>
              </w:rPr>
            </w:pPr>
          </w:p>
        </w:tc>
        <w:tc>
          <w:tcPr>
            <w:tcW w:w="807" w:type="dxa"/>
          </w:tcPr>
          <w:p w14:paraId="7692632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F247D3"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BA4B49"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E6FCFF"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849570"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659226"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A498F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8C3DEC"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3087E9"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2DAD52E"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380</w:t>
            </w:r>
          </w:p>
        </w:tc>
        <w:tc>
          <w:tcPr>
            <w:tcW w:w="1597" w:type="dxa"/>
          </w:tcPr>
          <w:p w14:paraId="70310FE3"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253B70ED"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7467F88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53B566D8"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7137619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74A7674B"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5532A440"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12D41CC5"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6E606C28" w14:textId="77777777" w:rsidR="00FC43D2" w:rsidRPr="00782226"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782226">
              <w:rPr>
                <w:rFonts w:ascii="Times New Roman" w:eastAsia="Times New Roman" w:hAnsi="Times New Roman" w:cs="Times New Roman"/>
                <w:sz w:val="23"/>
                <w:szCs w:val="23"/>
              </w:rPr>
              <w:t>tijekom  školske</w:t>
            </w:r>
          </w:p>
          <w:p w14:paraId="04223C63" w14:textId="77777777" w:rsidR="00FC43D2" w:rsidRPr="00782226"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782226">
              <w:rPr>
                <w:rFonts w:ascii="Times New Roman" w:eastAsia="Times New Roman" w:hAnsi="Times New Roman" w:cs="Times New Roman"/>
                <w:sz w:val="23"/>
                <w:szCs w:val="23"/>
              </w:rPr>
              <w:t>godine</w:t>
            </w:r>
          </w:p>
          <w:p w14:paraId="30734D33" w14:textId="77777777" w:rsidR="00FC43D2" w:rsidRPr="00782226"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52656FF3"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C43D2" w14:paraId="20865C4D"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3086B881" w14:textId="77777777" w:rsidR="00FC43D2" w:rsidRPr="00823832" w:rsidRDefault="00FC43D2" w:rsidP="00FC43D2">
            <w:pPr>
              <w:pStyle w:val="Odlomakpopisa"/>
              <w:numPr>
                <w:ilvl w:val="0"/>
                <w:numId w:val="20"/>
              </w:numPr>
              <w:rPr>
                <w:rFonts w:ascii="Times New Roman" w:hAnsi="Times New Roman" w:cs="Times New Roman"/>
                <w:b/>
              </w:rPr>
            </w:pPr>
            <w:r w:rsidRPr="00823832">
              <w:rPr>
                <w:rFonts w:ascii="Times New Roman" w:hAnsi="Times New Roman" w:cs="Times New Roman"/>
              </w:rPr>
              <w:lastRenderedPageBreak/>
              <w:t>KULTURNA I JAVNA DJELATNOST KNJIŽNICE</w:t>
            </w:r>
          </w:p>
          <w:p w14:paraId="3B60FC5D" w14:textId="77777777" w:rsidR="00FC43D2" w:rsidRDefault="00FC43D2" w:rsidP="00EF1F54">
            <w:pPr>
              <w:rPr>
                <w:rFonts w:ascii="Times New Roman" w:hAnsi="Times New Roman" w:cs="Times New Roman"/>
              </w:rPr>
            </w:pPr>
          </w:p>
          <w:p w14:paraId="12BE4AEA" w14:textId="77777777" w:rsidR="00FC43D2" w:rsidRPr="001A3D60" w:rsidRDefault="00FC43D2" w:rsidP="00FC43D2">
            <w:pPr>
              <w:pStyle w:val="Odlomakpopisa"/>
              <w:numPr>
                <w:ilvl w:val="0"/>
                <w:numId w:val="23"/>
              </w:numPr>
              <w:rPr>
                <w:rFonts w:ascii="Times New Roman" w:hAnsi="Times New Roman" w:cs="Times New Roman"/>
              </w:rPr>
            </w:pPr>
            <w:r w:rsidRPr="001A3D60">
              <w:rPr>
                <w:rFonts w:ascii="Times New Roman" w:hAnsi="Times New Roman" w:cs="Times New Roman"/>
              </w:rPr>
              <w:t>Planiranje kulturnih aktivnosti</w:t>
            </w:r>
          </w:p>
          <w:p w14:paraId="294C9F4B" w14:textId="77777777" w:rsidR="00FC43D2" w:rsidRPr="001A3D60" w:rsidRDefault="00FC43D2" w:rsidP="00FC43D2">
            <w:pPr>
              <w:pStyle w:val="Odlomakpopisa"/>
              <w:numPr>
                <w:ilvl w:val="0"/>
                <w:numId w:val="23"/>
              </w:numPr>
              <w:rPr>
                <w:rFonts w:ascii="Times New Roman" w:hAnsi="Times New Roman" w:cs="Times New Roman"/>
              </w:rPr>
            </w:pPr>
            <w:r w:rsidRPr="001A3D60">
              <w:rPr>
                <w:rFonts w:ascii="Times New Roman" w:hAnsi="Times New Roman" w:cs="Times New Roman"/>
              </w:rPr>
              <w:t>Obilježavanje obljetnica značajnih ličnosti i događaja</w:t>
            </w:r>
          </w:p>
          <w:p w14:paraId="7B87C121" w14:textId="77777777" w:rsidR="00FC43D2" w:rsidRPr="001A3D60" w:rsidRDefault="00FC43D2" w:rsidP="00FC43D2">
            <w:pPr>
              <w:pStyle w:val="Odlomakpopisa"/>
              <w:numPr>
                <w:ilvl w:val="0"/>
                <w:numId w:val="23"/>
              </w:numPr>
              <w:rPr>
                <w:rFonts w:ascii="Times New Roman" w:hAnsi="Times New Roman" w:cs="Times New Roman"/>
              </w:rPr>
            </w:pPr>
            <w:r w:rsidRPr="001A3D60">
              <w:rPr>
                <w:rFonts w:ascii="Times New Roman" w:hAnsi="Times New Roman" w:cs="Times New Roman"/>
              </w:rPr>
              <w:t>Organiziranje tematskih izložbi, književnih susreta, tribina i predavanja za učenike</w:t>
            </w:r>
          </w:p>
          <w:p w14:paraId="22091ABB" w14:textId="77777777" w:rsidR="00FC43D2" w:rsidRPr="001A3D60" w:rsidRDefault="00FC43D2" w:rsidP="00FC43D2">
            <w:pPr>
              <w:pStyle w:val="Odlomakpopisa"/>
              <w:numPr>
                <w:ilvl w:val="0"/>
                <w:numId w:val="23"/>
              </w:numPr>
              <w:rPr>
                <w:rFonts w:ascii="Times New Roman" w:hAnsi="Times New Roman" w:cs="Times New Roman"/>
              </w:rPr>
            </w:pPr>
            <w:r w:rsidRPr="001A3D60">
              <w:rPr>
                <w:rFonts w:ascii="Times New Roman" w:hAnsi="Times New Roman" w:cs="Times New Roman"/>
              </w:rPr>
              <w:t>Sudjelovanje u školskim projektima</w:t>
            </w:r>
          </w:p>
          <w:p w14:paraId="525348A1" w14:textId="77777777" w:rsidR="00FC43D2" w:rsidRPr="00F44424" w:rsidRDefault="00FC43D2" w:rsidP="00EF1F54">
            <w:pPr>
              <w:pStyle w:val="Odlomakpopisa"/>
              <w:rPr>
                <w:rFonts w:ascii="Times New Roman" w:hAnsi="Times New Roman" w:cs="Times New Roman"/>
              </w:rPr>
            </w:pPr>
          </w:p>
        </w:tc>
        <w:tc>
          <w:tcPr>
            <w:tcW w:w="807" w:type="dxa"/>
          </w:tcPr>
          <w:p w14:paraId="60163A61"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CA78AC"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5844BBB"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5A185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220</w:t>
            </w:r>
          </w:p>
        </w:tc>
        <w:tc>
          <w:tcPr>
            <w:tcW w:w="1597" w:type="dxa"/>
          </w:tcPr>
          <w:p w14:paraId="1E642EBA"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46151BE"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24899408" w14:textId="77777777" w:rsidR="00FC43D2" w:rsidRPr="001A3D60"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t</w:t>
            </w:r>
            <w:r w:rsidRPr="001A3D60">
              <w:rPr>
                <w:rFonts w:ascii="Times New Roman" w:hAnsi="Times New Roman" w:cs="Times New Roman"/>
                <w:sz w:val="23"/>
                <w:szCs w:val="23"/>
              </w:rPr>
              <w:t>ijekom</w:t>
            </w:r>
          </w:p>
          <w:p w14:paraId="4D00BE9D" w14:textId="77777777" w:rsidR="00FC43D2" w:rsidRPr="001A3D60"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A3D60">
              <w:rPr>
                <w:rFonts w:ascii="Times New Roman" w:hAnsi="Times New Roman" w:cs="Times New Roman"/>
                <w:sz w:val="23"/>
                <w:szCs w:val="23"/>
              </w:rPr>
              <w:t>školske</w:t>
            </w:r>
          </w:p>
          <w:p w14:paraId="309D605B"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3D60">
              <w:rPr>
                <w:rFonts w:ascii="Times New Roman" w:hAnsi="Times New Roman" w:cs="Times New Roman"/>
                <w:sz w:val="23"/>
                <w:szCs w:val="23"/>
              </w:rPr>
              <w:t>godine</w:t>
            </w:r>
          </w:p>
        </w:tc>
      </w:tr>
      <w:tr w:rsidR="00FC43D2" w14:paraId="4429F5B1"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5D8FB642" w14:textId="77777777" w:rsidR="00FC43D2" w:rsidRPr="00823832" w:rsidRDefault="00FC43D2" w:rsidP="00FC43D2">
            <w:pPr>
              <w:pStyle w:val="Odlomakpopisa"/>
              <w:numPr>
                <w:ilvl w:val="0"/>
                <w:numId w:val="20"/>
              </w:numPr>
              <w:rPr>
                <w:rFonts w:ascii="Times New Roman" w:hAnsi="Times New Roman" w:cs="Times New Roman"/>
                <w:b/>
              </w:rPr>
            </w:pPr>
            <w:r w:rsidRPr="00823832">
              <w:rPr>
                <w:rFonts w:ascii="Times New Roman" w:hAnsi="Times New Roman" w:cs="Times New Roman"/>
              </w:rPr>
              <w:t>STRUČNO USAVRŠAVANJE</w:t>
            </w:r>
          </w:p>
          <w:p w14:paraId="6D4FFC55" w14:textId="77777777" w:rsidR="00FC43D2" w:rsidRDefault="00FC43D2" w:rsidP="00EF1F54">
            <w:pPr>
              <w:rPr>
                <w:rFonts w:ascii="Times New Roman" w:hAnsi="Times New Roman" w:cs="Times New Roman"/>
              </w:rPr>
            </w:pPr>
          </w:p>
          <w:p w14:paraId="30903A79"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Praćenje i čitanje knjižnične građe (stručnih knjiga, pedagoško- psihološke literature, beletristike i časopisa, recenzija nove literature).</w:t>
            </w:r>
          </w:p>
          <w:p w14:paraId="281FF585"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Praćenje literature s područja knjižničarstva i dokumentaristike.</w:t>
            </w:r>
          </w:p>
          <w:p w14:paraId="6D1AC6AE"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Suradnja s nakladničkim kućama u svezi novih izdanja udžbenika, priručnika i stručne literature za potrebe učenika i nastavnika škole.</w:t>
            </w:r>
          </w:p>
          <w:p w14:paraId="3744F979"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Sudjelovanje na seminarima i savjetovanjima za školske knjižničare.</w:t>
            </w:r>
          </w:p>
          <w:p w14:paraId="6C235EF6" w14:textId="77777777" w:rsidR="00FC43D2"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Suradnja s MZOS-om i Agencijom za odgoj i obrazovanje RH, Matičnom službom KGZ-a za školske knjižnice.</w:t>
            </w:r>
          </w:p>
          <w:p w14:paraId="23FEF290"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 xml:space="preserve">Usavršavanje za računalnu obradu građe u knjižnici i primjena </w:t>
            </w:r>
          </w:p>
          <w:p w14:paraId="06AC4712" w14:textId="77777777" w:rsidR="00FC43D2" w:rsidRPr="004360DA" w:rsidRDefault="00FC43D2" w:rsidP="00EF1F54">
            <w:pPr>
              <w:pStyle w:val="Odlomakpopisa"/>
              <w:rPr>
                <w:rFonts w:ascii="Times New Roman" w:hAnsi="Times New Roman" w:cs="Times New Roman"/>
              </w:rPr>
            </w:pPr>
            <w:r w:rsidRPr="004360DA">
              <w:rPr>
                <w:rFonts w:ascii="Times New Roman" w:hAnsi="Times New Roman" w:cs="Times New Roman"/>
              </w:rPr>
              <w:t>programa METEL WIN za obradu građe i knjižnično poslovanje.</w:t>
            </w:r>
          </w:p>
          <w:p w14:paraId="1A2F3F54"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Suradnja s NSK i Katedrom za bibliotekarstvo Filozofskog fakulteta u Zagrebu - usavršavanja u struci i primjena novih znanja u knjižnici</w:t>
            </w:r>
          </w:p>
          <w:p w14:paraId="219D3F6D" w14:textId="77777777" w:rsidR="00FC43D2" w:rsidRPr="001A3D60" w:rsidRDefault="00FC43D2" w:rsidP="00EF1F54">
            <w:pPr>
              <w:pStyle w:val="Odlomakpopisa"/>
              <w:rPr>
                <w:rFonts w:ascii="Times New Roman" w:hAnsi="Times New Roman" w:cs="Times New Roman"/>
              </w:rPr>
            </w:pPr>
          </w:p>
        </w:tc>
        <w:tc>
          <w:tcPr>
            <w:tcW w:w="807" w:type="dxa"/>
          </w:tcPr>
          <w:p w14:paraId="2896FE22"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A02768"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149E70"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0F30D7"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DD16F37"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6A452EB"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0DD537"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B982A4"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D57105"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597" w:type="dxa"/>
          </w:tcPr>
          <w:p w14:paraId="145DA370"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6753C944"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145D1DC8"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534C4098"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2F56F73D"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3657A7D7"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5BCEC449"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264D14EA"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Pr>
                <w:rFonts w:ascii="Times New Roman" w:eastAsia="Times New Roman" w:hAnsi="Times New Roman" w:cs="Times New Roman"/>
                <w:sz w:val="23"/>
                <w:szCs w:val="23"/>
              </w:rPr>
              <w:t>t</w:t>
            </w:r>
            <w:r w:rsidRPr="004360DA">
              <w:rPr>
                <w:rFonts w:ascii="Times New Roman" w:eastAsia="Times New Roman" w:hAnsi="Times New Roman" w:cs="Times New Roman"/>
                <w:sz w:val="23"/>
                <w:szCs w:val="23"/>
              </w:rPr>
              <w:t xml:space="preserve">ijekom </w:t>
            </w:r>
          </w:p>
          <w:p w14:paraId="76281A2A" w14:textId="77777777" w:rsidR="00FC43D2" w:rsidRPr="004360DA"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4360DA">
              <w:rPr>
                <w:rFonts w:ascii="Times New Roman" w:eastAsia="Times New Roman" w:hAnsi="Times New Roman" w:cs="Times New Roman"/>
                <w:sz w:val="23"/>
                <w:szCs w:val="23"/>
              </w:rPr>
              <w:t xml:space="preserve">školske </w:t>
            </w:r>
          </w:p>
          <w:p w14:paraId="7B80B032" w14:textId="77777777" w:rsidR="00FC43D2" w:rsidRPr="004360DA"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4360DA">
              <w:rPr>
                <w:rFonts w:ascii="Times New Roman" w:eastAsia="Times New Roman" w:hAnsi="Times New Roman" w:cs="Times New Roman"/>
                <w:sz w:val="23"/>
                <w:szCs w:val="23"/>
              </w:rPr>
              <w:t>godine</w:t>
            </w:r>
          </w:p>
          <w:p w14:paraId="12F46095"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C43D2" w14:paraId="4C56F50D"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18C35EAB" w14:textId="77777777" w:rsidR="00FC43D2" w:rsidRPr="00823832" w:rsidRDefault="00FC43D2" w:rsidP="00FC43D2">
            <w:pPr>
              <w:pStyle w:val="Odlomakpopisa"/>
              <w:numPr>
                <w:ilvl w:val="0"/>
                <w:numId w:val="20"/>
              </w:numPr>
              <w:rPr>
                <w:rFonts w:ascii="Times New Roman" w:hAnsi="Times New Roman" w:cs="Times New Roman"/>
                <w:b/>
              </w:rPr>
            </w:pPr>
            <w:r w:rsidRPr="00823832">
              <w:rPr>
                <w:rFonts w:ascii="Times New Roman" w:hAnsi="Times New Roman" w:cs="Times New Roman"/>
              </w:rPr>
              <w:t>SURADNJA S RAVNATELJICOM, NASTAVNICIMA I STRUČNIM SURADNICIMA ŠKOLE</w:t>
            </w:r>
          </w:p>
          <w:p w14:paraId="1A139805" w14:textId="77777777" w:rsidR="00FC43D2" w:rsidRDefault="00FC43D2" w:rsidP="00EF1F54">
            <w:pPr>
              <w:rPr>
                <w:rFonts w:ascii="Times New Roman" w:hAnsi="Times New Roman" w:cs="Times New Roman"/>
              </w:rPr>
            </w:pPr>
          </w:p>
          <w:p w14:paraId="7CBBBFBF"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Suradnja s ravnateljem i računovođom oko nabave opreme i popunjavanja fonda knjižnice</w:t>
            </w:r>
          </w:p>
          <w:p w14:paraId="49B7EA9D"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Suradnja s predmetnim nastavnicima i razrednicima, voditeljima stručnih aktiva</w:t>
            </w:r>
          </w:p>
          <w:p w14:paraId="2FB055FD" w14:textId="77777777" w:rsidR="00FC43D2" w:rsidRPr="004360DA"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Sudjelovanje na nastavničkim vijećima i stručnim aktivima škole</w:t>
            </w:r>
          </w:p>
          <w:p w14:paraId="1ADF934B" w14:textId="77777777" w:rsidR="00FC43D2" w:rsidRDefault="00FC43D2" w:rsidP="00FC43D2">
            <w:pPr>
              <w:pStyle w:val="Odlomakpopisa"/>
              <w:numPr>
                <w:ilvl w:val="0"/>
                <w:numId w:val="24"/>
              </w:numPr>
              <w:rPr>
                <w:rFonts w:ascii="Times New Roman" w:hAnsi="Times New Roman" w:cs="Times New Roman"/>
              </w:rPr>
            </w:pPr>
            <w:r w:rsidRPr="004360DA">
              <w:rPr>
                <w:rFonts w:ascii="Times New Roman" w:hAnsi="Times New Roman" w:cs="Times New Roman"/>
              </w:rPr>
              <w:t>Pomoć nastavnicima i ostalim stručnim suradnicima u planiranju i ostvarenju programa stručnog usavršavanja</w:t>
            </w:r>
          </w:p>
          <w:p w14:paraId="0E22698F" w14:textId="77777777" w:rsidR="00FC43D2" w:rsidRPr="004360DA" w:rsidRDefault="00FC43D2" w:rsidP="00EF1F54">
            <w:pPr>
              <w:pStyle w:val="Odlomakpopisa"/>
              <w:rPr>
                <w:rFonts w:ascii="Times New Roman" w:hAnsi="Times New Roman" w:cs="Times New Roman"/>
              </w:rPr>
            </w:pPr>
          </w:p>
        </w:tc>
        <w:tc>
          <w:tcPr>
            <w:tcW w:w="807" w:type="dxa"/>
          </w:tcPr>
          <w:p w14:paraId="59384719"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0C741B"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CF0A78"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D1958E"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633B16"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DE6DF1"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w:t>
            </w:r>
          </w:p>
        </w:tc>
        <w:tc>
          <w:tcPr>
            <w:tcW w:w="1597" w:type="dxa"/>
          </w:tcPr>
          <w:p w14:paraId="502CA42C"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A2FBDB"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A4F287"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F8E315"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2C85C0"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sidRPr="00823832">
              <w:rPr>
                <w:rFonts w:ascii="Times New Roman" w:hAnsi="Times New Roman" w:cs="Times New Roman"/>
              </w:rPr>
              <w:t>ijekom</w:t>
            </w:r>
          </w:p>
          <w:p w14:paraId="021410E3"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školske</w:t>
            </w:r>
          </w:p>
          <w:p w14:paraId="56D88AF0"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832">
              <w:rPr>
                <w:rFonts w:ascii="Times New Roman" w:hAnsi="Times New Roman" w:cs="Times New Roman"/>
              </w:rPr>
              <w:t>godine</w:t>
            </w:r>
          </w:p>
        </w:tc>
      </w:tr>
      <w:tr w:rsidR="00FC43D2" w14:paraId="22F36DA0" w14:textId="77777777" w:rsidTr="00BF671C">
        <w:tc>
          <w:tcPr>
            <w:cnfStyle w:val="001000000000" w:firstRow="0" w:lastRow="0" w:firstColumn="1" w:lastColumn="0" w:oddVBand="0" w:evenVBand="0" w:oddHBand="0" w:evenHBand="0" w:firstRowFirstColumn="0" w:firstRowLastColumn="0" w:lastRowFirstColumn="0" w:lastRowLastColumn="0"/>
            <w:tcW w:w="6658" w:type="dxa"/>
          </w:tcPr>
          <w:p w14:paraId="3F03D8BA" w14:textId="77777777" w:rsidR="00FC43D2" w:rsidRDefault="00FC43D2" w:rsidP="00EF1F54">
            <w:pPr>
              <w:jc w:val="center"/>
              <w:rPr>
                <w:rFonts w:ascii="Times New Roman" w:hAnsi="Times New Roman" w:cs="Times New Roman"/>
              </w:rPr>
            </w:pPr>
            <w:r>
              <w:rPr>
                <w:rFonts w:ascii="Times New Roman" w:hAnsi="Times New Roman" w:cs="Times New Roman"/>
              </w:rPr>
              <w:t>UKUPNO</w:t>
            </w:r>
          </w:p>
        </w:tc>
        <w:tc>
          <w:tcPr>
            <w:tcW w:w="807" w:type="dxa"/>
          </w:tcPr>
          <w:p w14:paraId="119E2BB8" w14:textId="77777777" w:rsidR="00FC43D2" w:rsidRDefault="00FC43D2" w:rsidP="00EF1F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1400 sati</w:t>
            </w:r>
          </w:p>
        </w:tc>
        <w:tc>
          <w:tcPr>
            <w:tcW w:w="1597" w:type="dxa"/>
          </w:tcPr>
          <w:p w14:paraId="7BFFE4A4" w14:textId="77777777" w:rsidR="00FC43D2" w:rsidRDefault="00FC43D2" w:rsidP="00EF1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FC16B50" w14:textId="77777777" w:rsidR="00FC43D2" w:rsidRDefault="00FC43D2" w:rsidP="00FC43D2">
      <w:pPr>
        <w:rPr>
          <w:rFonts w:ascii="Times New Roman" w:hAnsi="Times New Roman" w:cs="Times New Roman"/>
        </w:rPr>
      </w:pPr>
    </w:p>
    <w:p w14:paraId="6A3ED43F" w14:textId="77777777" w:rsidR="00FC43D2" w:rsidRDefault="00FC43D2" w:rsidP="000B17C7">
      <w:pPr>
        <w:ind w:left="5664"/>
        <w:rPr>
          <w:rFonts w:ascii="Times New Roman" w:hAnsi="Times New Roman" w:cs="Times New Roman"/>
        </w:rPr>
      </w:pPr>
      <w:r>
        <w:rPr>
          <w:rFonts w:ascii="Times New Roman" w:hAnsi="Times New Roman" w:cs="Times New Roman"/>
        </w:rPr>
        <w:t>Knjižničarka: Zrinka Duspara</w:t>
      </w:r>
    </w:p>
    <w:p w14:paraId="07615C37" w14:textId="77777777" w:rsidR="00FC43D2" w:rsidRDefault="00FC43D2" w:rsidP="00FC43D2">
      <w:pPr>
        <w:ind w:left="5664" w:firstLine="708"/>
        <w:rPr>
          <w:rFonts w:ascii="Times New Roman" w:hAnsi="Times New Roman" w:cs="Times New Roman"/>
        </w:rPr>
      </w:pPr>
    </w:p>
    <w:p w14:paraId="3D1B6FF7" w14:textId="77777777" w:rsidR="00FC43D2" w:rsidRPr="003A6502" w:rsidRDefault="00FC43D2" w:rsidP="00FC43D2">
      <w:pPr>
        <w:rPr>
          <w:rFonts w:ascii="Times New Roman" w:hAnsi="Times New Roman" w:cs="Times New Roman"/>
        </w:rPr>
      </w:pPr>
      <w:r>
        <w:rPr>
          <w:rFonts w:ascii="Times New Roman" w:hAnsi="Times New Roman" w:cs="Times New Roman"/>
        </w:rPr>
        <w:t>Zagreb, rujan 2019.</w:t>
      </w:r>
    </w:p>
    <w:p w14:paraId="60A3233B" w14:textId="77777777" w:rsidR="00FC43D2" w:rsidRDefault="00FC43D2" w:rsidP="003A1150">
      <w:pPr>
        <w:rPr>
          <w:rFonts w:ascii="Calibri Light" w:hAnsi="Calibri Light" w:cs="Calibri Light"/>
        </w:rPr>
      </w:pPr>
    </w:p>
    <w:p w14:paraId="6D8B79BA" w14:textId="77777777" w:rsidR="00BF671C" w:rsidRPr="00436637" w:rsidRDefault="00BF671C" w:rsidP="003A1150">
      <w:pPr>
        <w:rPr>
          <w:rFonts w:ascii="Calibri Light" w:hAnsi="Calibri Light" w:cs="Calibri Light"/>
        </w:rPr>
      </w:pPr>
    </w:p>
    <w:p w14:paraId="1AC9D8F9" w14:textId="77777777" w:rsidR="006F77CF" w:rsidRPr="00436637" w:rsidRDefault="006F77CF" w:rsidP="002941DA">
      <w:pPr>
        <w:pStyle w:val="Naslov3"/>
        <w:numPr>
          <w:ilvl w:val="0"/>
          <w:numId w:val="9"/>
        </w:numPr>
        <w:rPr>
          <w:rStyle w:val="Naslov2Char"/>
          <w:rFonts w:ascii="Calibri Light" w:hAnsi="Calibri Light" w:cs="Calibri Light"/>
          <w:sz w:val="22"/>
          <w:szCs w:val="22"/>
        </w:rPr>
      </w:pPr>
      <w:bookmarkStart w:id="150" w:name="_Toc20392234"/>
      <w:r w:rsidRPr="00436637">
        <w:rPr>
          <w:rFonts w:ascii="Calibri Light" w:hAnsi="Calibri Light" w:cs="Calibri Light"/>
        </w:rPr>
        <w:lastRenderedPageBreak/>
        <w:t>GODIŠNJI PLAN I PROGRAM RADA VODITELJ</w:t>
      </w:r>
      <w:bookmarkEnd w:id="145"/>
      <w:bookmarkEnd w:id="146"/>
      <w:r w:rsidRPr="00436637">
        <w:rPr>
          <w:rFonts w:ascii="Calibri Light" w:hAnsi="Calibri Light" w:cs="Calibri Light"/>
        </w:rPr>
        <w:t>ICE PRAKTIČNE NASTAVE</w:t>
      </w:r>
      <w:bookmarkEnd w:id="147"/>
      <w:bookmarkEnd w:id="148"/>
      <w:bookmarkEnd w:id="149"/>
      <w:bookmarkEnd w:id="150"/>
    </w:p>
    <w:p w14:paraId="4C957A6F" w14:textId="77777777" w:rsidR="009C479D" w:rsidRPr="00436637" w:rsidRDefault="009C479D" w:rsidP="003A1150">
      <w:pPr>
        <w:rPr>
          <w:rFonts w:ascii="Calibri Light" w:eastAsia="Times New Roman" w:hAnsi="Calibri Light" w:cs="Calibri Light"/>
          <w:b/>
          <w:iCs/>
          <w:lang w:eastAsia="hr-HR"/>
        </w:rPr>
      </w:pPr>
      <w:bookmarkStart w:id="151" w:name="_Toc461536950"/>
      <w:bookmarkStart w:id="152" w:name="_Toc461537671"/>
    </w:p>
    <w:p w14:paraId="1D86D416" w14:textId="77777777" w:rsidR="009C479D" w:rsidRPr="00436637" w:rsidRDefault="003A1150" w:rsidP="003A1150">
      <w:pPr>
        <w:rPr>
          <w:rFonts w:ascii="Calibri Light" w:eastAsia="Times New Roman" w:hAnsi="Calibri Light" w:cs="Calibri Light"/>
          <w:iCs/>
        </w:rPr>
      </w:pPr>
      <w:r w:rsidRPr="00436637">
        <w:rPr>
          <w:rFonts w:ascii="Calibri Light" w:eastAsia="Times New Roman" w:hAnsi="Calibri Light" w:cs="Calibri Light"/>
          <w:iCs/>
        </w:rPr>
        <w:t xml:space="preserve">       </w:t>
      </w:r>
      <w:r w:rsidR="009C479D" w:rsidRPr="00436637">
        <w:rPr>
          <w:rFonts w:ascii="Calibri Light" w:eastAsia="Times New Roman" w:hAnsi="Calibri Light" w:cs="Calibri Light"/>
          <w:iCs/>
          <w:lang w:val="x-none"/>
        </w:rPr>
        <w:t>Šk. god. 201</w:t>
      </w:r>
      <w:r w:rsidR="00FF138E" w:rsidRPr="00436637">
        <w:rPr>
          <w:rFonts w:ascii="Calibri Light" w:eastAsia="Times New Roman" w:hAnsi="Calibri Light" w:cs="Calibri Light"/>
          <w:iCs/>
        </w:rPr>
        <w:t>9</w:t>
      </w:r>
      <w:r w:rsidR="00FF138E" w:rsidRPr="00436637">
        <w:rPr>
          <w:rFonts w:ascii="Calibri Light" w:eastAsia="Times New Roman" w:hAnsi="Calibri Light" w:cs="Calibri Light"/>
          <w:iCs/>
          <w:lang w:val="x-none"/>
        </w:rPr>
        <w:t>./2020</w:t>
      </w:r>
      <w:r w:rsidR="009C479D" w:rsidRPr="00436637">
        <w:rPr>
          <w:rFonts w:ascii="Calibri Light" w:eastAsia="Times New Roman" w:hAnsi="Calibri Light" w:cs="Calibri Light"/>
          <w:iCs/>
          <w:lang w:val="x-none"/>
        </w:rPr>
        <w:t xml:space="preserve">. Srednja škola Jelkovec upisala je </w:t>
      </w:r>
      <w:r w:rsidR="009C479D" w:rsidRPr="00436637">
        <w:rPr>
          <w:rFonts w:ascii="Calibri Light" w:eastAsia="Times New Roman" w:hAnsi="Calibri Light" w:cs="Calibri Light"/>
          <w:iCs/>
        </w:rPr>
        <w:t>dvadeset (20)</w:t>
      </w:r>
      <w:r w:rsidR="009C479D" w:rsidRPr="00436637">
        <w:rPr>
          <w:rFonts w:ascii="Calibri Light" w:eastAsia="Times New Roman" w:hAnsi="Calibri Light" w:cs="Calibri Light"/>
          <w:iCs/>
          <w:lang w:val="x-none"/>
        </w:rPr>
        <w:t xml:space="preserve"> razrednih odjeljenja</w:t>
      </w:r>
      <w:r w:rsidR="009C479D" w:rsidRPr="00436637">
        <w:rPr>
          <w:rFonts w:ascii="Calibri Light" w:eastAsia="Times New Roman" w:hAnsi="Calibri Light" w:cs="Calibri Light"/>
          <w:iCs/>
        </w:rPr>
        <w:t>.</w:t>
      </w:r>
      <w:r w:rsidR="009C479D" w:rsidRPr="00436637">
        <w:rPr>
          <w:rFonts w:ascii="Calibri Light" w:eastAsia="Times New Roman" w:hAnsi="Calibri Light" w:cs="Calibri Light"/>
          <w:iCs/>
          <w:lang w:val="x-none"/>
        </w:rPr>
        <w:t xml:space="preserve"> </w:t>
      </w:r>
    </w:p>
    <w:p w14:paraId="588308B6" w14:textId="77777777" w:rsidR="009C479D" w:rsidRPr="00436637" w:rsidRDefault="009C479D" w:rsidP="003A1150">
      <w:pPr>
        <w:rPr>
          <w:rFonts w:ascii="Calibri Light" w:eastAsia="Times New Roman" w:hAnsi="Calibri Light" w:cs="Calibri Light"/>
          <w:iCs/>
        </w:rPr>
      </w:pPr>
      <w:r w:rsidRPr="00436637">
        <w:rPr>
          <w:rFonts w:ascii="Calibri Light" w:eastAsia="Times New Roman" w:hAnsi="Calibri Light" w:cs="Calibri Light"/>
          <w:iCs/>
        </w:rPr>
        <w:t xml:space="preserve">      Učenici imaju radioničke vježbe i laboratorijske vježbe koje se izvode u grupama u sedam</w:t>
      </w:r>
    </w:p>
    <w:p w14:paraId="35F21B37" w14:textId="77777777" w:rsidR="009C479D" w:rsidRPr="00436637" w:rsidRDefault="009C479D" w:rsidP="003A1150">
      <w:pPr>
        <w:rPr>
          <w:rFonts w:ascii="Calibri Light" w:eastAsia="Times New Roman" w:hAnsi="Calibri Light" w:cs="Calibri Light"/>
          <w:iCs/>
        </w:rPr>
      </w:pPr>
      <w:r w:rsidRPr="00436637">
        <w:rPr>
          <w:rFonts w:ascii="Calibri Light" w:eastAsia="Times New Roman" w:hAnsi="Calibri Light" w:cs="Calibri Light"/>
          <w:iCs/>
        </w:rPr>
        <w:t xml:space="preserve">      radionica  i strukovnih laboratorija po četiri odnosno dva sata vježbi po grupi.</w:t>
      </w:r>
    </w:p>
    <w:tbl>
      <w:tblPr>
        <w:tblStyle w:val="Srednjipopis2-Isticanje3"/>
        <w:tblpPr w:leftFromText="180" w:rightFromText="180" w:vertAnchor="text" w:horzAnchor="margin" w:tblpY="655"/>
        <w:tblW w:w="5000" w:type="pct"/>
        <w:tblLayout w:type="fixed"/>
        <w:tblLook w:val="0600" w:firstRow="0" w:lastRow="0" w:firstColumn="0" w:lastColumn="0" w:noHBand="1" w:noVBand="1"/>
      </w:tblPr>
      <w:tblGrid>
        <w:gridCol w:w="7723"/>
        <w:gridCol w:w="1045"/>
      </w:tblGrid>
      <w:tr w:rsidR="00E53BEA" w:rsidRPr="00436637" w14:paraId="4E37FB23" w14:textId="77777777" w:rsidTr="00BF671C">
        <w:trPr>
          <w:trHeight w:val="567"/>
        </w:trPr>
        <w:tc>
          <w:tcPr>
            <w:tcW w:w="5000" w:type="pct"/>
            <w:gridSpan w:val="2"/>
            <w:noWrap/>
          </w:tcPr>
          <w:p w14:paraId="240AD271" w14:textId="77777777" w:rsidR="009C479D" w:rsidRPr="00436637" w:rsidRDefault="009C479D" w:rsidP="003A1150">
            <w:pPr>
              <w:rPr>
                <w:rFonts w:ascii="Calibri Light" w:eastAsia="Times New Roman" w:hAnsi="Calibri Light" w:cs="Calibri Light"/>
                <w:b/>
                <w:bCs/>
                <w:iCs/>
                <w:lang w:eastAsia="hr-HR"/>
              </w:rPr>
            </w:pPr>
            <w:r w:rsidRPr="00436637">
              <w:rPr>
                <w:rFonts w:ascii="Calibri Light" w:eastAsia="Times New Roman" w:hAnsi="Calibri Light" w:cs="Calibri Light"/>
                <w:iCs/>
                <w:lang w:eastAsia="hr-HR"/>
              </w:rPr>
              <w:t>GODIŠNJI PLAN SATI</w:t>
            </w:r>
          </w:p>
        </w:tc>
      </w:tr>
      <w:tr w:rsidR="00E53BEA" w:rsidRPr="00436637" w14:paraId="587469C6" w14:textId="77777777" w:rsidTr="00BF671C">
        <w:trPr>
          <w:trHeight w:val="789"/>
        </w:trPr>
        <w:tc>
          <w:tcPr>
            <w:tcW w:w="4404" w:type="pct"/>
            <w:noWrap/>
          </w:tcPr>
          <w:p w14:paraId="54AA4F7F" w14:textId="77777777" w:rsidR="009C479D" w:rsidRPr="00436637" w:rsidRDefault="009C479D" w:rsidP="003A1150">
            <w:pPr>
              <w:rPr>
                <w:rFonts w:ascii="Calibri Light" w:eastAsia="Times New Roman" w:hAnsi="Calibri Light" w:cs="Calibri Light"/>
                <w:b/>
                <w:bCs/>
                <w:iCs/>
                <w:lang w:eastAsia="hr-HR"/>
              </w:rPr>
            </w:pPr>
            <w:r w:rsidRPr="00436637">
              <w:rPr>
                <w:rFonts w:ascii="Calibri Light" w:eastAsia="Times New Roman" w:hAnsi="Calibri Light" w:cs="Calibri Light"/>
                <w:b/>
                <w:bCs/>
                <w:iCs/>
                <w:lang w:eastAsia="hr-HR"/>
              </w:rPr>
              <w:t>OPIS POSLOVA</w:t>
            </w:r>
          </w:p>
        </w:tc>
        <w:tc>
          <w:tcPr>
            <w:tcW w:w="596" w:type="pct"/>
          </w:tcPr>
          <w:p w14:paraId="24B8968D" w14:textId="77777777" w:rsidR="009C479D" w:rsidRPr="00436637" w:rsidRDefault="009C479D" w:rsidP="003A1150">
            <w:pPr>
              <w:rPr>
                <w:rFonts w:ascii="Calibri Light" w:eastAsia="Times New Roman" w:hAnsi="Calibri Light" w:cs="Calibri Light"/>
                <w:b/>
                <w:bCs/>
                <w:iCs/>
                <w:lang w:eastAsia="hr-HR"/>
              </w:rPr>
            </w:pPr>
            <w:r w:rsidRPr="00436637">
              <w:rPr>
                <w:rFonts w:ascii="Calibri Light" w:eastAsia="Times New Roman" w:hAnsi="Calibri Light" w:cs="Calibri Light"/>
                <w:b/>
                <w:bCs/>
                <w:iCs/>
                <w:lang w:eastAsia="hr-HR"/>
              </w:rPr>
              <w:t>SATI</w:t>
            </w:r>
          </w:p>
        </w:tc>
      </w:tr>
      <w:tr w:rsidR="00E53BEA" w:rsidRPr="00436637" w14:paraId="4E853797" w14:textId="77777777" w:rsidTr="00BF671C">
        <w:trPr>
          <w:trHeight w:val="7643"/>
        </w:trPr>
        <w:tc>
          <w:tcPr>
            <w:tcW w:w="4404" w:type="pct"/>
            <w:noWrap/>
          </w:tcPr>
          <w:p w14:paraId="050AC6DF" w14:textId="77777777" w:rsidR="009C479D" w:rsidRPr="00436637" w:rsidRDefault="009C479D" w:rsidP="003A1150">
            <w:pPr>
              <w:rPr>
                <w:rFonts w:ascii="Calibri Light" w:eastAsia="Times New Roman" w:hAnsi="Calibri Light" w:cs="Calibri Light"/>
                <w:iCs/>
                <w:lang w:eastAsia="hr-HR"/>
              </w:rPr>
            </w:pPr>
          </w:p>
          <w:p w14:paraId="097C08BF"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-organizacija, koordinacija i praćenje rada u praktičnoj nastavi,</w:t>
            </w:r>
          </w:p>
          <w:p w14:paraId="76682F8C" w14:textId="77777777" w:rsidR="009C479D" w:rsidRPr="00436637" w:rsidRDefault="009C479D" w:rsidP="003A1150">
            <w:pPr>
              <w:rPr>
                <w:rFonts w:ascii="Calibri Light" w:eastAsia="Times New Roman" w:hAnsi="Calibri Light" w:cs="Calibri Light"/>
                <w:iCs/>
                <w:lang w:eastAsia="hr-HR"/>
              </w:rPr>
            </w:pPr>
          </w:p>
          <w:p w14:paraId="15F4F57D"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-organizacija poslova pripreme rada,</w:t>
            </w:r>
          </w:p>
          <w:p w14:paraId="717A77FA" w14:textId="77777777" w:rsidR="009C479D" w:rsidRPr="00436637" w:rsidRDefault="009C479D" w:rsidP="003A1150">
            <w:pPr>
              <w:rPr>
                <w:rFonts w:ascii="Calibri Light" w:eastAsia="Times New Roman" w:hAnsi="Calibri Light" w:cs="Calibri Light"/>
                <w:iCs/>
                <w:lang w:eastAsia="hr-HR"/>
              </w:rPr>
            </w:pPr>
          </w:p>
          <w:p w14:paraId="02599B2C"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-organizacija nabave materijala i alata za potrebe praktične nastave,</w:t>
            </w:r>
          </w:p>
          <w:p w14:paraId="42A2A972" w14:textId="77777777" w:rsidR="009C479D" w:rsidRPr="00436637" w:rsidRDefault="009C479D" w:rsidP="003A1150">
            <w:pPr>
              <w:rPr>
                <w:rFonts w:ascii="Calibri Light" w:eastAsia="Times New Roman" w:hAnsi="Calibri Light" w:cs="Calibri Light"/>
                <w:iCs/>
                <w:lang w:eastAsia="hr-HR"/>
              </w:rPr>
            </w:pPr>
          </w:p>
          <w:p w14:paraId="754B58AC"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xml:space="preserve">-sudjelovanje u izradi izvedbenih planova i programa praktične nastave u suradnji </w:t>
            </w:r>
          </w:p>
          <w:p w14:paraId="6695C2A8"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sa stručnim aktivom teorijske nastave,</w:t>
            </w:r>
          </w:p>
          <w:p w14:paraId="1A5990C2" w14:textId="77777777" w:rsidR="009C479D" w:rsidRPr="00436637" w:rsidRDefault="009C479D" w:rsidP="003A1150">
            <w:pPr>
              <w:rPr>
                <w:rFonts w:ascii="Calibri Light" w:eastAsia="Times New Roman" w:hAnsi="Calibri Light" w:cs="Calibri Light"/>
                <w:iCs/>
                <w:lang w:eastAsia="hr-HR"/>
              </w:rPr>
            </w:pPr>
          </w:p>
          <w:p w14:paraId="79132143"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-sudjelovanje u izradi Godišnjeg plana i programa rada škole,</w:t>
            </w:r>
          </w:p>
          <w:p w14:paraId="6DF00FC8" w14:textId="77777777" w:rsidR="009C479D" w:rsidRPr="00436637" w:rsidRDefault="009C479D" w:rsidP="003A1150">
            <w:pPr>
              <w:rPr>
                <w:rFonts w:ascii="Calibri Light" w:eastAsia="Times New Roman" w:hAnsi="Calibri Light" w:cs="Calibri Light"/>
                <w:iCs/>
                <w:lang w:eastAsia="hr-HR"/>
              </w:rPr>
            </w:pPr>
          </w:p>
          <w:p w14:paraId="2D9A6305"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praćenje tekućeg i investicijskog održavanja,</w:t>
            </w:r>
          </w:p>
          <w:p w14:paraId="16D577EF" w14:textId="77777777" w:rsidR="009C479D" w:rsidRPr="00436637" w:rsidRDefault="009C479D" w:rsidP="003A1150">
            <w:pPr>
              <w:rPr>
                <w:rFonts w:ascii="Calibri Light" w:eastAsia="Times New Roman" w:hAnsi="Calibri Light" w:cs="Calibri Light"/>
                <w:iCs/>
                <w:lang w:eastAsia="hr-HR"/>
              </w:rPr>
            </w:pPr>
          </w:p>
          <w:p w14:paraId="1666B962"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-praćenje realizacije praktične nastave i obavljanja drugih zadataka  svih djelatnika</w:t>
            </w:r>
          </w:p>
          <w:p w14:paraId="7DE2A8DC"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u  radionicama i izvješćivanje ravnatelja,</w:t>
            </w:r>
          </w:p>
          <w:p w14:paraId="7B74EBF7" w14:textId="77777777" w:rsidR="009C479D" w:rsidRPr="00436637" w:rsidRDefault="009C479D" w:rsidP="003A1150">
            <w:pPr>
              <w:rPr>
                <w:rFonts w:ascii="Calibri Light" w:eastAsia="Times New Roman" w:hAnsi="Calibri Light" w:cs="Calibri Light"/>
                <w:iCs/>
                <w:lang w:eastAsia="hr-HR"/>
              </w:rPr>
            </w:pPr>
          </w:p>
          <w:p w14:paraId="4F8D603C"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-nazočnost satovima praktične nastave i podnošenje izvješća,</w:t>
            </w:r>
          </w:p>
          <w:p w14:paraId="7DB1C139" w14:textId="77777777" w:rsidR="009C479D" w:rsidRPr="00436637" w:rsidRDefault="009C479D" w:rsidP="003A1150">
            <w:pPr>
              <w:rPr>
                <w:rFonts w:ascii="Calibri Light" w:eastAsia="Times New Roman" w:hAnsi="Calibri Light" w:cs="Calibri Light"/>
                <w:iCs/>
                <w:lang w:eastAsia="hr-HR"/>
              </w:rPr>
            </w:pPr>
          </w:p>
          <w:p w14:paraId="274EA956"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-praćenje stručne literature i sudjelovanje u seminarima,</w:t>
            </w:r>
          </w:p>
          <w:p w14:paraId="0FC30503" w14:textId="77777777" w:rsidR="009C479D" w:rsidRPr="00436637" w:rsidRDefault="009C479D" w:rsidP="003A1150">
            <w:pPr>
              <w:rPr>
                <w:rFonts w:ascii="Calibri Light" w:eastAsia="Times New Roman" w:hAnsi="Calibri Light" w:cs="Calibri Light"/>
                <w:iCs/>
                <w:lang w:eastAsia="hr-HR"/>
              </w:rPr>
            </w:pPr>
          </w:p>
          <w:p w14:paraId="47A4037B"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xml:space="preserve">- suradnja s </w:t>
            </w:r>
            <w:proofErr w:type="spellStart"/>
            <w:r w:rsidRPr="00436637">
              <w:rPr>
                <w:rFonts w:ascii="Calibri Light" w:eastAsia="Times New Roman" w:hAnsi="Calibri Light" w:cs="Calibri Light"/>
                <w:iCs/>
                <w:lang w:eastAsia="hr-HR"/>
              </w:rPr>
              <w:t>ravnateljom</w:t>
            </w:r>
            <w:proofErr w:type="spellEnd"/>
            <w:r w:rsidRPr="00436637">
              <w:rPr>
                <w:rFonts w:ascii="Calibri Light" w:eastAsia="Times New Roman" w:hAnsi="Calibri Light" w:cs="Calibri Light"/>
                <w:iCs/>
                <w:lang w:eastAsia="hr-HR"/>
              </w:rPr>
              <w:t>, psihologom i pedagoginjom u  organizaciji                                                        nastave</w:t>
            </w:r>
          </w:p>
          <w:p w14:paraId="7A2652C8"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-drugi poslovi po nalogu ravnatelja..</w:t>
            </w:r>
          </w:p>
          <w:p w14:paraId="2B42BF57" w14:textId="77777777" w:rsidR="009C479D" w:rsidRPr="00436637" w:rsidRDefault="009C479D" w:rsidP="003A1150">
            <w:pPr>
              <w:rPr>
                <w:rFonts w:ascii="Calibri Light" w:eastAsia="Times New Roman" w:hAnsi="Calibri Light" w:cs="Calibri Light"/>
                <w:iCs/>
                <w:lang w:eastAsia="hr-HR"/>
              </w:rPr>
            </w:pPr>
          </w:p>
          <w:p w14:paraId="3AB329AC" w14:textId="77777777" w:rsidR="009C479D" w:rsidRPr="00436637" w:rsidRDefault="009C479D" w:rsidP="003A1150">
            <w:pPr>
              <w:rPr>
                <w:rFonts w:ascii="Calibri Light" w:eastAsia="Times New Roman" w:hAnsi="Calibri Light" w:cs="Calibri Light"/>
                <w:iCs/>
                <w:lang w:eastAsia="hr-HR"/>
              </w:rPr>
            </w:pPr>
          </w:p>
        </w:tc>
        <w:tc>
          <w:tcPr>
            <w:tcW w:w="596" w:type="pct"/>
            <w:noWrap/>
          </w:tcPr>
          <w:p w14:paraId="065286C0"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200</w:t>
            </w:r>
          </w:p>
          <w:p w14:paraId="2708305E" w14:textId="77777777" w:rsidR="009C479D" w:rsidRPr="00436637" w:rsidRDefault="009C479D" w:rsidP="003A1150">
            <w:pPr>
              <w:rPr>
                <w:rFonts w:ascii="Calibri Light" w:eastAsia="Times New Roman" w:hAnsi="Calibri Light" w:cs="Calibri Light"/>
                <w:iCs/>
                <w:lang w:eastAsia="hr-HR"/>
              </w:rPr>
            </w:pPr>
          </w:p>
          <w:p w14:paraId="00345DF8"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150</w:t>
            </w:r>
          </w:p>
          <w:p w14:paraId="7405A212" w14:textId="77777777" w:rsidR="009C479D" w:rsidRPr="00436637" w:rsidRDefault="009C479D" w:rsidP="003A1150">
            <w:pPr>
              <w:rPr>
                <w:rFonts w:ascii="Calibri Light" w:eastAsia="Times New Roman" w:hAnsi="Calibri Light" w:cs="Calibri Light"/>
                <w:iCs/>
                <w:lang w:eastAsia="hr-HR"/>
              </w:rPr>
            </w:pPr>
          </w:p>
          <w:p w14:paraId="1727887A"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100</w:t>
            </w:r>
          </w:p>
          <w:p w14:paraId="62AB5C74" w14:textId="77777777" w:rsidR="009C479D" w:rsidRPr="00436637" w:rsidRDefault="009C479D" w:rsidP="003A1150">
            <w:pPr>
              <w:rPr>
                <w:rFonts w:ascii="Calibri Light" w:eastAsia="Times New Roman" w:hAnsi="Calibri Light" w:cs="Calibri Light"/>
                <w:iCs/>
                <w:lang w:eastAsia="hr-HR"/>
              </w:rPr>
            </w:pPr>
          </w:p>
          <w:p w14:paraId="6306A774"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100</w:t>
            </w:r>
          </w:p>
          <w:p w14:paraId="1152FAC4" w14:textId="77777777" w:rsidR="009C479D" w:rsidRPr="00436637" w:rsidRDefault="009C479D" w:rsidP="003A1150">
            <w:pPr>
              <w:rPr>
                <w:rFonts w:ascii="Calibri Light" w:eastAsia="Times New Roman" w:hAnsi="Calibri Light" w:cs="Calibri Light"/>
                <w:iCs/>
                <w:lang w:eastAsia="hr-HR"/>
              </w:rPr>
            </w:pPr>
          </w:p>
          <w:p w14:paraId="376ADAB7" w14:textId="77777777" w:rsidR="009C479D" w:rsidRPr="00436637" w:rsidRDefault="009C479D" w:rsidP="003A1150">
            <w:pPr>
              <w:rPr>
                <w:rFonts w:ascii="Calibri Light" w:eastAsia="Times New Roman" w:hAnsi="Calibri Light" w:cs="Calibri Light"/>
                <w:iCs/>
                <w:lang w:eastAsia="hr-HR"/>
              </w:rPr>
            </w:pPr>
          </w:p>
          <w:p w14:paraId="19556A16"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150</w:t>
            </w:r>
          </w:p>
          <w:p w14:paraId="7CD38C08" w14:textId="77777777" w:rsidR="009C479D" w:rsidRPr="00436637" w:rsidRDefault="009C479D" w:rsidP="003A1150">
            <w:pPr>
              <w:rPr>
                <w:rFonts w:ascii="Calibri Light" w:eastAsia="Times New Roman" w:hAnsi="Calibri Light" w:cs="Calibri Light"/>
                <w:iCs/>
                <w:lang w:eastAsia="hr-HR"/>
              </w:rPr>
            </w:pPr>
          </w:p>
          <w:p w14:paraId="5AAFF808"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150</w:t>
            </w:r>
          </w:p>
          <w:p w14:paraId="2BCB1EC1" w14:textId="77777777" w:rsidR="009C479D" w:rsidRPr="00436637" w:rsidRDefault="009C479D" w:rsidP="003A1150">
            <w:pPr>
              <w:rPr>
                <w:rFonts w:ascii="Calibri Light" w:eastAsia="Times New Roman" w:hAnsi="Calibri Light" w:cs="Calibri Light"/>
                <w:iCs/>
                <w:lang w:eastAsia="hr-HR"/>
              </w:rPr>
            </w:pPr>
          </w:p>
          <w:p w14:paraId="2A678F68" w14:textId="77777777" w:rsidR="009C479D" w:rsidRPr="00436637" w:rsidRDefault="009C479D" w:rsidP="003A1150">
            <w:pPr>
              <w:rPr>
                <w:rFonts w:ascii="Calibri Light" w:eastAsia="Times New Roman" w:hAnsi="Calibri Light" w:cs="Calibri Light"/>
                <w:iCs/>
                <w:lang w:eastAsia="hr-HR"/>
              </w:rPr>
            </w:pPr>
          </w:p>
          <w:p w14:paraId="61F55295"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100</w:t>
            </w:r>
          </w:p>
          <w:p w14:paraId="1B6E1B1D" w14:textId="77777777" w:rsidR="009C479D" w:rsidRPr="00436637" w:rsidRDefault="009C479D" w:rsidP="003A1150">
            <w:pPr>
              <w:rPr>
                <w:rFonts w:ascii="Calibri Light" w:eastAsia="Times New Roman" w:hAnsi="Calibri Light" w:cs="Calibri Light"/>
                <w:iCs/>
                <w:lang w:eastAsia="hr-HR"/>
              </w:rPr>
            </w:pPr>
          </w:p>
          <w:p w14:paraId="6A12DA1C"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100</w:t>
            </w:r>
          </w:p>
          <w:p w14:paraId="70465550" w14:textId="77777777" w:rsidR="009C479D" w:rsidRPr="00436637" w:rsidRDefault="009C479D" w:rsidP="003A1150">
            <w:pPr>
              <w:rPr>
                <w:rFonts w:ascii="Calibri Light" w:eastAsia="Times New Roman" w:hAnsi="Calibri Light" w:cs="Calibri Light"/>
                <w:iCs/>
                <w:lang w:eastAsia="hr-HR"/>
              </w:rPr>
            </w:pPr>
          </w:p>
          <w:p w14:paraId="5543C28A"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92</w:t>
            </w:r>
          </w:p>
          <w:p w14:paraId="238B184D" w14:textId="77777777" w:rsidR="009C479D" w:rsidRPr="00436637" w:rsidRDefault="009C479D" w:rsidP="003A1150">
            <w:pPr>
              <w:rPr>
                <w:rFonts w:ascii="Calibri Light" w:eastAsia="Times New Roman" w:hAnsi="Calibri Light" w:cs="Calibri Light"/>
                <w:iCs/>
                <w:lang w:eastAsia="hr-HR"/>
              </w:rPr>
            </w:pPr>
          </w:p>
          <w:p w14:paraId="2A301897"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100</w:t>
            </w:r>
          </w:p>
          <w:p w14:paraId="122C31CC" w14:textId="77777777" w:rsidR="009C479D" w:rsidRPr="00436637" w:rsidRDefault="009C479D" w:rsidP="003A1150">
            <w:pPr>
              <w:rPr>
                <w:rFonts w:ascii="Calibri Light" w:eastAsia="Times New Roman" w:hAnsi="Calibri Light" w:cs="Calibri Light"/>
                <w:iCs/>
                <w:lang w:eastAsia="hr-HR"/>
              </w:rPr>
            </w:pPr>
          </w:p>
          <w:p w14:paraId="447F29E3" w14:textId="77777777" w:rsidR="009C479D" w:rsidRPr="00436637" w:rsidRDefault="009C479D" w:rsidP="003A1150">
            <w:pPr>
              <w:rPr>
                <w:rFonts w:ascii="Calibri Light" w:eastAsia="Times New Roman" w:hAnsi="Calibri Light" w:cs="Calibri Light"/>
                <w:iCs/>
                <w:lang w:eastAsia="hr-HR"/>
              </w:rPr>
            </w:pPr>
          </w:p>
          <w:p w14:paraId="5D76CDF1"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90</w:t>
            </w:r>
          </w:p>
          <w:p w14:paraId="31C786A5" w14:textId="77777777" w:rsidR="009C479D" w:rsidRPr="00436637" w:rsidRDefault="009C479D" w:rsidP="003A1150">
            <w:pPr>
              <w:rPr>
                <w:rFonts w:ascii="Calibri Light" w:eastAsia="Times New Roman" w:hAnsi="Calibri Light" w:cs="Calibri Light"/>
                <w:iCs/>
                <w:lang w:eastAsia="hr-HR"/>
              </w:rPr>
            </w:pPr>
          </w:p>
        </w:tc>
      </w:tr>
      <w:tr w:rsidR="00E53BEA" w:rsidRPr="00436637" w14:paraId="517928EE" w14:textId="77777777" w:rsidTr="00BF671C">
        <w:trPr>
          <w:trHeight w:val="629"/>
        </w:trPr>
        <w:tc>
          <w:tcPr>
            <w:tcW w:w="4404" w:type="pct"/>
            <w:noWrap/>
          </w:tcPr>
          <w:p w14:paraId="67B278EA"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b/>
                <w:bCs/>
                <w:iCs/>
                <w:lang w:eastAsia="hr-HR"/>
              </w:rPr>
              <w:t xml:space="preserve">          UKUPNO:</w:t>
            </w:r>
          </w:p>
        </w:tc>
        <w:tc>
          <w:tcPr>
            <w:tcW w:w="596" w:type="pct"/>
          </w:tcPr>
          <w:p w14:paraId="44D599C6" w14:textId="77777777" w:rsidR="009C479D" w:rsidRPr="00436637" w:rsidRDefault="009C479D"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1332</w:t>
            </w:r>
          </w:p>
        </w:tc>
      </w:tr>
    </w:tbl>
    <w:p w14:paraId="302410CC" w14:textId="77777777" w:rsidR="008D7230" w:rsidRPr="00436637" w:rsidRDefault="008D7230" w:rsidP="003A1150">
      <w:pPr>
        <w:rPr>
          <w:rFonts w:ascii="Calibri Light" w:hAnsi="Calibri Light" w:cs="Calibri Light"/>
        </w:rPr>
      </w:pPr>
    </w:p>
    <w:p w14:paraId="72A52FE2" w14:textId="77777777" w:rsidR="00D06513" w:rsidRPr="00436637" w:rsidRDefault="00D06513" w:rsidP="003A1150">
      <w:pPr>
        <w:rPr>
          <w:rFonts w:ascii="Calibri Light" w:hAnsi="Calibri Light" w:cs="Calibri Light"/>
        </w:rPr>
      </w:pPr>
    </w:p>
    <w:p w14:paraId="462ADFC5" w14:textId="77777777" w:rsidR="00BE2286" w:rsidRPr="00436637" w:rsidRDefault="00BE2286" w:rsidP="003A1150">
      <w:pPr>
        <w:rPr>
          <w:rFonts w:ascii="Calibri Light" w:hAnsi="Calibri Light" w:cs="Calibri Light"/>
        </w:rPr>
      </w:pPr>
    </w:p>
    <w:p w14:paraId="75D76D58" w14:textId="77777777" w:rsidR="00C02136" w:rsidRPr="00436637" w:rsidRDefault="00AB5F93" w:rsidP="002941DA">
      <w:pPr>
        <w:pStyle w:val="Naslov3"/>
        <w:numPr>
          <w:ilvl w:val="0"/>
          <w:numId w:val="9"/>
        </w:numPr>
        <w:rPr>
          <w:rFonts w:ascii="Calibri Light" w:hAnsi="Calibri Light" w:cs="Calibri Light"/>
          <w:b/>
          <w:lang w:val="en-US" w:bidi="en-US"/>
        </w:rPr>
      </w:pPr>
      <w:bookmarkStart w:id="153" w:name="_Toc525541489"/>
      <w:bookmarkStart w:id="154" w:name="_Toc525541767"/>
      <w:bookmarkStart w:id="155" w:name="_Toc20392235"/>
      <w:r w:rsidRPr="00436637">
        <w:rPr>
          <w:rFonts w:ascii="Calibri Light" w:hAnsi="Calibri Light" w:cs="Calibri Light"/>
        </w:rPr>
        <w:lastRenderedPageBreak/>
        <w:t xml:space="preserve">GODIŠNJI </w:t>
      </w:r>
      <w:r w:rsidR="00C02136" w:rsidRPr="00436637">
        <w:rPr>
          <w:rFonts w:ascii="Calibri Light" w:hAnsi="Calibri Light" w:cs="Calibri Light"/>
        </w:rPr>
        <w:t>PLAN I PROGRAM RADA SATNIČARA</w:t>
      </w:r>
      <w:bookmarkEnd w:id="151"/>
      <w:bookmarkEnd w:id="152"/>
      <w:bookmarkEnd w:id="153"/>
      <w:bookmarkEnd w:id="154"/>
      <w:bookmarkEnd w:id="155"/>
    </w:p>
    <w:p w14:paraId="648AAE92" w14:textId="77777777" w:rsidR="00C02136" w:rsidRPr="00436637" w:rsidRDefault="008F4298"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ab/>
      </w:r>
    </w:p>
    <w:p w14:paraId="3757FC91" w14:textId="77777777" w:rsidR="00C02136" w:rsidRPr="00436637" w:rsidRDefault="00CD557F"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Šk. god. 201</w:t>
      </w:r>
      <w:r w:rsidR="008718CA" w:rsidRPr="00436637">
        <w:rPr>
          <w:rFonts w:ascii="Calibri Light" w:eastAsia="Times New Roman" w:hAnsi="Calibri Light" w:cs="Calibri Light"/>
          <w:lang w:bidi="en-US"/>
        </w:rPr>
        <w:t>9./2020</w:t>
      </w:r>
      <w:r w:rsidRPr="00436637">
        <w:rPr>
          <w:rFonts w:ascii="Calibri Light" w:eastAsia="Times New Roman" w:hAnsi="Calibri Light" w:cs="Calibri Light"/>
          <w:lang w:bidi="en-US"/>
        </w:rPr>
        <w:t>. Srednja škola Jelkovec upisala je dvadeset razrednih odjeljenja. Organizacija rada je otežana s obzirom na to da neki nastavnici rade u dvije škole. Tijekom školske godine raspored sati  se mora mijenjati najmanje nekoliko puta iz više razloga kao što su odlasci nastavnika na nova radna mjesta, teže bolesti, odlazak maturanata po završetku  njihove nastave, izmjene u rasporedima drugih škola i ostalih nepredviđenih situacija.</w:t>
      </w:r>
    </w:p>
    <w:tbl>
      <w:tblPr>
        <w:tblStyle w:val="Srednjipopis2-Isticanje3"/>
        <w:tblW w:w="5000" w:type="pct"/>
        <w:tblLook w:val="0640" w:firstRow="0" w:lastRow="1" w:firstColumn="0" w:lastColumn="0" w:noHBand="1" w:noVBand="1"/>
      </w:tblPr>
      <w:tblGrid>
        <w:gridCol w:w="7991"/>
        <w:gridCol w:w="777"/>
      </w:tblGrid>
      <w:tr w:rsidR="00E53BEA" w:rsidRPr="00436637" w14:paraId="067E517B" w14:textId="77777777" w:rsidTr="00BF671C">
        <w:trPr>
          <w:trHeight w:val="567"/>
        </w:trPr>
        <w:tc>
          <w:tcPr>
            <w:tcW w:w="5000" w:type="pct"/>
            <w:gridSpan w:val="2"/>
            <w:noWrap/>
          </w:tcPr>
          <w:p w14:paraId="4581253C" w14:textId="77777777" w:rsidR="00BB17B8" w:rsidRPr="00436637" w:rsidRDefault="00BB17B8" w:rsidP="003A1150">
            <w:pPr>
              <w:rPr>
                <w:rFonts w:ascii="Calibri Light" w:eastAsia="Times New Roman" w:hAnsi="Calibri Light" w:cs="Calibri Light"/>
                <w:b/>
                <w:bCs/>
                <w:iCs/>
                <w:lang w:eastAsia="hr-HR"/>
              </w:rPr>
            </w:pPr>
            <w:r w:rsidRPr="00436637">
              <w:rPr>
                <w:rFonts w:ascii="Calibri Light" w:eastAsia="Times New Roman" w:hAnsi="Calibri Light" w:cs="Calibri Light"/>
                <w:iCs/>
                <w:lang w:eastAsia="hr-HR"/>
              </w:rPr>
              <w:t>GODIŠNJI PLAN SATI</w:t>
            </w:r>
          </w:p>
        </w:tc>
      </w:tr>
      <w:tr w:rsidR="00E53BEA" w:rsidRPr="00436637" w14:paraId="26E9F6B6" w14:textId="77777777" w:rsidTr="00BF671C">
        <w:trPr>
          <w:trHeight w:val="1110"/>
        </w:trPr>
        <w:tc>
          <w:tcPr>
            <w:tcW w:w="4557" w:type="pct"/>
            <w:noWrap/>
          </w:tcPr>
          <w:p w14:paraId="370897A1" w14:textId="77777777" w:rsidR="00BB17B8" w:rsidRPr="00436637" w:rsidRDefault="00BB17B8" w:rsidP="003A1150">
            <w:pPr>
              <w:rPr>
                <w:rFonts w:ascii="Calibri Light" w:eastAsia="Times New Roman" w:hAnsi="Calibri Light" w:cs="Calibri Light"/>
                <w:b/>
                <w:bCs/>
                <w:iCs/>
                <w:lang w:eastAsia="hr-HR"/>
              </w:rPr>
            </w:pPr>
            <w:r w:rsidRPr="00436637">
              <w:rPr>
                <w:rFonts w:ascii="Calibri Light" w:eastAsia="Times New Roman" w:hAnsi="Calibri Light" w:cs="Calibri Light"/>
                <w:b/>
                <w:bCs/>
                <w:iCs/>
                <w:lang w:eastAsia="hr-HR"/>
              </w:rPr>
              <w:t>OPIS POSLOVA</w:t>
            </w:r>
          </w:p>
        </w:tc>
        <w:tc>
          <w:tcPr>
            <w:tcW w:w="443" w:type="pct"/>
          </w:tcPr>
          <w:p w14:paraId="5FADBAF3" w14:textId="77777777" w:rsidR="00BB17B8" w:rsidRPr="00436637" w:rsidRDefault="00BB17B8" w:rsidP="003A1150">
            <w:pPr>
              <w:rPr>
                <w:rFonts w:ascii="Calibri Light" w:eastAsia="Times New Roman" w:hAnsi="Calibri Light" w:cs="Calibri Light"/>
                <w:b/>
                <w:bCs/>
                <w:iCs/>
                <w:lang w:eastAsia="hr-HR"/>
              </w:rPr>
            </w:pPr>
            <w:r w:rsidRPr="00436637">
              <w:rPr>
                <w:rFonts w:ascii="Calibri Light" w:eastAsia="Times New Roman" w:hAnsi="Calibri Light" w:cs="Calibri Light"/>
                <w:b/>
                <w:bCs/>
                <w:iCs/>
                <w:lang w:eastAsia="hr-HR"/>
              </w:rPr>
              <w:t>SATI</w:t>
            </w:r>
          </w:p>
        </w:tc>
      </w:tr>
      <w:tr w:rsidR="00E53BEA" w:rsidRPr="00436637" w14:paraId="6BB42420" w14:textId="77777777" w:rsidTr="00BF671C">
        <w:trPr>
          <w:trHeight w:val="1261"/>
        </w:trPr>
        <w:tc>
          <w:tcPr>
            <w:tcW w:w="4557" w:type="pct"/>
            <w:vMerge w:val="restart"/>
            <w:noWrap/>
          </w:tcPr>
          <w:p w14:paraId="78AA764F"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1. Organizacija nastave i izrada rasporeda sati</w:t>
            </w:r>
          </w:p>
          <w:p w14:paraId="3E89BEDE" w14:textId="77777777" w:rsidR="00BB17B8" w:rsidRPr="00436637" w:rsidRDefault="00BB17B8" w:rsidP="003A1150">
            <w:pPr>
              <w:rPr>
                <w:rFonts w:ascii="Calibri Light" w:eastAsia="Times New Roman" w:hAnsi="Calibri Light" w:cs="Calibri Light"/>
                <w:iCs/>
                <w:lang w:eastAsia="hr-HR"/>
              </w:rPr>
            </w:pPr>
          </w:p>
          <w:p w14:paraId="456C2264"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priprema  izrade rasporeda</w:t>
            </w:r>
          </w:p>
          <w:p w14:paraId="607024B4" w14:textId="77777777" w:rsidR="00BB17B8" w:rsidRPr="00436637" w:rsidRDefault="00BB17B8" w:rsidP="003A1150">
            <w:pPr>
              <w:rPr>
                <w:rFonts w:ascii="Calibri Light" w:eastAsia="Times New Roman" w:hAnsi="Calibri Light" w:cs="Calibri Light"/>
                <w:iCs/>
                <w:lang w:eastAsia="hr-HR"/>
              </w:rPr>
            </w:pPr>
          </w:p>
          <w:p w14:paraId="493CE714" w14:textId="77777777" w:rsidR="00BB17B8" w:rsidRPr="00436637" w:rsidRDefault="00BB17B8" w:rsidP="003A1150">
            <w:pPr>
              <w:rPr>
                <w:rFonts w:ascii="Calibri Light" w:eastAsia="Times New Roman" w:hAnsi="Calibri Light" w:cs="Calibri Light"/>
                <w:iCs/>
                <w:lang w:eastAsia="hr-HR"/>
              </w:rPr>
            </w:pPr>
          </w:p>
          <w:p w14:paraId="4079D45D"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xml:space="preserve">- izrada rasporeda </w:t>
            </w:r>
          </w:p>
        </w:tc>
        <w:tc>
          <w:tcPr>
            <w:tcW w:w="443" w:type="pct"/>
            <w:noWrap/>
          </w:tcPr>
          <w:p w14:paraId="1CD4D56B" w14:textId="77777777" w:rsidR="00BB17B8" w:rsidRPr="00436637" w:rsidRDefault="00BB17B8" w:rsidP="003A1150">
            <w:pPr>
              <w:rPr>
                <w:rFonts w:ascii="Calibri Light" w:eastAsia="Times New Roman" w:hAnsi="Calibri Light" w:cs="Calibri Light"/>
                <w:iCs/>
                <w:lang w:eastAsia="hr-HR"/>
              </w:rPr>
            </w:pPr>
          </w:p>
          <w:p w14:paraId="2C0C3759"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90</w:t>
            </w:r>
          </w:p>
        </w:tc>
      </w:tr>
      <w:tr w:rsidR="00E53BEA" w:rsidRPr="00436637" w14:paraId="21AB007A" w14:textId="77777777" w:rsidTr="00BF671C">
        <w:trPr>
          <w:trHeight w:val="1110"/>
        </w:trPr>
        <w:tc>
          <w:tcPr>
            <w:tcW w:w="4557" w:type="pct"/>
            <w:vMerge/>
          </w:tcPr>
          <w:p w14:paraId="78DAD4CF" w14:textId="77777777" w:rsidR="00BB17B8" w:rsidRPr="00436637" w:rsidRDefault="00BB17B8" w:rsidP="003A1150">
            <w:pPr>
              <w:rPr>
                <w:rFonts w:ascii="Calibri Light" w:eastAsia="Times New Roman" w:hAnsi="Calibri Light" w:cs="Calibri Light"/>
                <w:iCs/>
                <w:lang w:eastAsia="hr-HR"/>
              </w:rPr>
            </w:pPr>
          </w:p>
        </w:tc>
        <w:tc>
          <w:tcPr>
            <w:tcW w:w="443" w:type="pct"/>
            <w:noWrap/>
          </w:tcPr>
          <w:p w14:paraId="7E230CB2"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250</w:t>
            </w:r>
          </w:p>
        </w:tc>
      </w:tr>
      <w:tr w:rsidR="00E53BEA" w:rsidRPr="00436637" w14:paraId="514F2B1E" w14:textId="77777777" w:rsidTr="00BF671C">
        <w:trPr>
          <w:trHeight w:val="1110"/>
        </w:trPr>
        <w:tc>
          <w:tcPr>
            <w:tcW w:w="4557" w:type="pct"/>
            <w:noWrap/>
          </w:tcPr>
          <w:p w14:paraId="383E0CE1"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xml:space="preserve">  - promjene rasporeda tijekom šk. god. </w:t>
            </w:r>
          </w:p>
        </w:tc>
        <w:tc>
          <w:tcPr>
            <w:tcW w:w="443" w:type="pct"/>
            <w:noWrap/>
          </w:tcPr>
          <w:p w14:paraId="3F80F54C"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80</w:t>
            </w:r>
          </w:p>
        </w:tc>
      </w:tr>
      <w:tr w:rsidR="00E53BEA" w:rsidRPr="00436637" w14:paraId="5F637788" w14:textId="77777777" w:rsidTr="00BF671C">
        <w:trPr>
          <w:trHeight w:val="1110"/>
        </w:trPr>
        <w:tc>
          <w:tcPr>
            <w:tcW w:w="4557" w:type="pct"/>
            <w:noWrap/>
          </w:tcPr>
          <w:p w14:paraId="6535F4D0"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 organizacija popravnih ispita</w:t>
            </w:r>
          </w:p>
        </w:tc>
        <w:tc>
          <w:tcPr>
            <w:tcW w:w="443" w:type="pct"/>
            <w:noWrap/>
          </w:tcPr>
          <w:p w14:paraId="61FDC460"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20</w:t>
            </w:r>
          </w:p>
        </w:tc>
      </w:tr>
      <w:tr w:rsidR="00E53BEA" w:rsidRPr="00436637" w14:paraId="786983AD" w14:textId="77777777" w:rsidTr="00BF671C">
        <w:trPr>
          <w:trHeight w:val="1110"/>
        </w:trPr>
        <w:tc>
          <w:tcPr>
            <w:tcW w:w="4557" w:type="pct"/>
            <w:noWrap/>
          </w:tcPr>
          <w:p w14:paraId="05ED8263"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suradnja s ravnateljem, psihologom i voditelj</w:t>
            </w:r>
            <w:r w:rsidR="00DE2F18" w:rsidRPr="00436637">
              <w:rPr>
                <w:rFonts w:ascii="Calibri Light" w:eastAsia="Times New Roman" w:hAnsi="Calibri Light" w:cs="Calibri Light"/>
                <w:iCs/>
                <w:lang w:eastAsia="hr-HR"/>
              </w:rPr>
              <w:t xml:space="preserve">em u </w:t>
            </w:r>
            <w:r w:rsidRPr="00436637">
              <w:rPr>
                <w:rFonts w:ascii="Calibri Light" w:eastAsia="Times New Roman" w:hAnsi="Calibri Light" w:cs="Calibri Light"/>
                <w:iCs/>
                <w:lang w:eastAsia="hr-HR"/>
              </w:rPr>
              <w:t>organizaciji nastave</w:t>
            </w:r>
          </w:p>
        </w:tc>
        <w:tc>
          <w:tcPr>
            <w:tcW w:w="443" w:type="pct"/>
            <w:noWrap/>
          </w:tcPr>
          <w:p w14:paraId="03AFCB9D" w14:textId="77777777" w:rsidR="00BB17B8" w:rsidRPr="00436637" w:rsidRDefault="00BB17B8" w:rsidP="003A1150">
            <w:pPr>
              <w:rPr>
                <w:rFonts w:ascii="Calibri Light" w:eastAsia="Times New Roman" w:hAnsi="Calibri Light" w:cs="Calibri Light"/>
                <w:iCs/>
                <w:lang w:eastAsia="hr-HR"/>
              </w:rPr>
            </w:pPr>
          </w:p>
          <w:p w14:paraId="0A22E9A1"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30</w:t>
            </w:r>
          </w:p>
        </w:tc>
      </w:tr>
      <w:tr w:rsidR="00E53BEA" w:rsidRPr="00436637" w14:paraId="35F63D4B" w14:textId="77777777" w:rsidTr="00BF671C">
        <w:trPr>
          <w:cnfStyle w:val="010000000000" w:firstRow="0" w:lastRow="1" w:firstColumn="0" w:lastColumn="0" w:oddVBand="0" w:evenVBand="0" w:oddHBand="0" w:evenHBand="0" w:firstRowFirstColumn="0" w:firstRowLastColumn="0" w:lastRowFirstColumn="0" w:lastRowLastColumn="0"/>
          <w:trHeight w:val="629"/>
        </w:trPr>
        <w:tc>
          <w:tcPr>
            <w:tcW w:w="4557" w:type="pct"/>
            <w:noWrap/>
          </w:tcPr>
          <w:p w14:paraId="02ED7AEA"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 xml:space="preserve">          UKUPNO:</w:t>
            </w:r>
          </w:p>
        </w:tc>
        <w:tc>
          <w:tcPr>
            <w:tcW w:w="443" w:type="pct"/>
          </w:tcPr>
          <w:p w14:paraId="6B91083F" w14:textId="77777777" w:rsidR="00BB17B8" w:rsidRPr="00436637" w:rsidRDefault="00BB17B8" w:rsidP="003A1150">
            <w:pPr>
              <w:rPr>
                <w:rFonts w:ascii="Calibri Light" w:eastAsia="Times New Roman" w:hAnsi="Calibri Light" w:cs="Calibri Light"/>
                <w:iCs/>
                <w:lang w:eastAsia="hr-HR"/>
              </w:rPr>
            </w:pPr>
            <w:r w:rsidRPr="00436637">
              <w:rPr>
                <w:rFonts w:ascii="Calibri Light" w:eastAsia="Times New Roman" w:hAnsi="Calibri Light" w:cs="Calibri Light"/>
                <w:iCs/>
                <w:lang w:eastAsia="hr-HR"/>
              </w:rPr>
              <w:t>450</w:t>
            </w:r>
          </w:p>
        </w:tc>
      </w:tr>
    </w:tbl>
    <w:p w14:paraId="429A4016" w14:textId="77777777" w:rsidR="00C02136" w:rsidRPr="00436637" w:rsidRDefault="00C02136" w:rsidP="003A1150">
      <w:pPr>
        <w:rPr>
          <w:rFonts w:ascii="Calibri Light" w:eastAsia="Times New Roman" w:hAnsi="Calibri Light" w:cs="Calibri Light"/>
          <w:lang w:bidi="en-US"/>
        </w:rPr>
      </w:pPr>
    </w:p>
    <w:p w14:paraId="32995DAA" w14:textId="77777777" w:rsidR="00C02136" w:rsidRPr="00436637" w:rsidRDefault="00C02136" w:rsidP="003A1150">
      <w:pPr>
        <w:rPr>
          <w:rFonts w:ascii="Calibri Light" w:eastAsia="Times New Roman" w:hAnsi="Calibri Light" w:cs="Calibri Light"/>
          <w:lang w:bidi="en-US"/>
        </w:rPr>
      </w:pPr>
    </w:p>
    <w:p w14:paraId="40AB1C26" w14:textId="77777777" w:rsidR="00C02136" w:rsidRPr="00436637" w:rsidRDefault="00C02136" w:rsidP="003A1150">
      <w:pPr>
        <w:rPr>
          <w:rFonts w:ascii="Calibri Light" w:eastAsia="Times New Roman" w:hAnsi="Calibri Light" w:cs="Calibri Light"/>
          <w:lang w:bidi="en-US"/>
        </w:rPr>
      </w:pPr>
    </w:p>
    <w:p w14:paraId="7F63AC07" w14:textId="77777777" w:rsidR="006B0091" w:rsidRPr="00436637" w:rsidRDefault="006B0091" w:rsidP="003A1150">
      <w:pPr>
        <w:rPr>
          <w:rFonts w:ascii="Calibri Light" w:eastAsia="Times New Roman" w:hAnsi="Calibri Light" w:cs="Calibri Light"/>
          <w:lang w:bidi="en-US"/>
        </w:rPr>
      </w:pPr>
    </w:p>
    <w:p w14:paraId="2DCB7AA9" w14:textId="77777777" w:rsidR="006B0091" w:rsidRPr="00436637" w:rsidRDefault="006B0091" w:rsidP="003A1150">
      <w:pPr>
        <w:rPr>
          <w:rFonts w:ascii="Calibri Light" w:eastAsia="Times New Roman" w:hAnsi="Calibri Light" w:cs="Calibri Light"/>
          <w:lang w:bidi="en-US"/>
        </w:rPr>
      </w:pPr>
    </w:p>
    <w:p w14:paraId="722D7172" w14:textId="77777777" w:rsidR="003A1150" w:rsidRPr="00436637" w:rsidRDefault="003A1150" w:rsidP="003A1150">
      <w:pPr>
        <w:rPr>
          <w:rFonts w:ascii="Calibri Light" w:eastAsiaTheme="majorEastAsia" w:hAnsi="Calibri Light" w:cs="Calibri Light"/>
          <w:b/>
          <w:lang w:val="en-US" w:bidi="en-US"/>
        </w:rPr>
      </w:pPr>
    </w:p>
    <w:p w14:paraId="54660A44" w14:textId="77777777" w:rsidR="008718CA" w:rsidRPr="00436637" w:rsidRDefault="008718CA" w:rsidP="003A1150">
      <w:pPr>
        <w:rPr>
          <w:rFonts w:ascii="Calibri Light" w:eastAsiaTheme="majorEastAsia" w:hAnsi="Calibri Light" w:cs="Calibri Light"/>
          <w:b/>
          <w:lang w:val="en-US" w:bidi="en-US"/>
        </w:rPr>
      </w:pPr>
    </w:p>
    <w:p w14:paraId="69A4A340" w14:textId="77777777" w:rsidR="00C02136" w:rsidRPr="00436637" w:rsidRDefault="00C02136" w:rsidP="002941DA">
      <w:pPr>
        <w:pStyle w:val="Naslov3"/>
        <w:numPr>
          <w:ilvl w:val="0"/>
          <w:numId w:val="9"/>
        </w:numPr>
        <w:rPr>
          <w:rFonts w:ascii="Calibri Light" w:hAnsi="Calibri Light" w:cs="Calibri Light"/>
        </w:rPr>
      </w:pPr>
      <w:bookmarkStart w:id="156" w:name="_Toc461536951"/>
      <w:bookmarkStart w:id="157" w:name="_Toc461537672"/>
      <w:bookmarkStart w:id="158" w:name="_Toc525541490"/>
      <w:bookmarkStart w:id="159" w:name="_Toc525541768"/>
      <w:bookmarkStart w:id="160" w:name="_Toc20392236"/>
      <w:r w:rsidRPr="00436637">
        <w:rPr>
          <w:rFonts w:ascii="Calibri Light" w:hAnsi="Calibri Light" w:cs="Calibri Light"/>
        </w:rPr>
        <w:lastRenderedPageBreak/>
        <w:t>GODIŠNJI PLAN I PROGRAM RADA RAZREDNIKA</w:t>
      </w:r>
      <w:bookmarkEnd w:id="156"/>
      <w:bookmarkEnd w:id="157"/>
      <w:bookmarkEnd w:id="158"/>
      <w:bookmarkEnd w:id="159"/>
      <w:bookmarkEnd w:id="160"/>
    </w:p>
    <w:p w14:paraId="6C17B234" w14:textId="77777777" w:rsidR="004F7B3C" w:rsidRPr="00436637" w:rsidRDefault="004F7B3C" w:rsidP="003A1150">
      <w:pPr>
        <w:pStyle w:val="Podnaslov"/>
        <w:rPr>
          <w:rStyle w:val="Neupadljivoisticanje"/>
          <w:rFonts w:ascii="Calibri Light" w:hAnsi="Calibri Light" w:cs="Calibri Light"/>
          <w:i w:val="0"/>
        </w:rPr>
      </w:pPr>
      <w:r w:rsidRPr="00436637">
        <w:rPr>
          <w:rStyle w:val="Neupadljivoisticanje"/>
          <w:rFonts w:ascii="Calibri Light" w:hAnsi="Calibri Light" w:cs="Calibri Light"/>
          <w:i w:val="0"/>
        </w:rPr>
        <w:t>Plan i program za 1. razrede u 201</w:t>
      </w:r>
      <w:r w:rsidR="008718CA" w:rsidRPr="00436637">
        <w:rPr>
          <w:rStyle w:val="Neupadljivoisticanje"/>
          <w:rFonts w:ascii="Calibri Light" w:hAnsi="Calibri Light" w:cs="Calibri Light"/>
          <w:i w:val="0"/>
        </w:rPr>
        <w:t>9./20</w:t>
      </w:r>
      <w:r w:rsidRPr="00436637">
        <w:rPr>
          <w:rStyle w:val="Neupadljivoisticanje"/>
          <w:rFonts w:ascii="Calibri Light" w:hAnsi="Calibri Light" w:cs="Calibri Light"/>
          <w:i w:val="0"/>
        </w:rPr>
        <w:t>. šk. god.</w:t>
      </w:r>
    </w:p>
    <w:tbl>
      <w:tblPr>
        <w:tblStyle w:val="Srednjipopis2-Isticanje3"/>
        <w:tblW w:w="0" w:type="auto"/>
        <w:tblLook w:val="06A0" w:firstRow="1" w:lastRow="0" w:firstColumn="1" w:lastColumn="0" w:noHBand="1" w:noVBand="1"/>
      </w:tblPr>
      <w:tblGrid>
        <w:gridCol w:w="1155"/>
        <w:gridCol w:w="1813"/>
        <w:gridCol w:w="4480"/>
        <w:gridCol w:w="1340"/>
      </w:tblGrid>
      <w:tr w:rsidR="00FF138E" w:rsidRPr="00436637" w14:paraId="4A2BA74B"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641C5A91" w14:textId="77777777" w:rsidR="00FF138E" w:rsidRDefault="00FF138E" w:rsidP="00230809">
            <w:pPr>
              <w:rPr>
                <w:rFonts w:ascii="Calibri Light" w:hAnsi="Calibri Light"/>
                <w:b/>
              </w:rPr>
            </w:pPr>
            <w:r w:rsidRPr="00436637">
              <w:rPr>
                <w:rFonts w:ascii="Calibri Light" w:hAnsi="Calibri Light"/>
                <w:b/>
              </w:rPr>
              <w:t>PLAN I PROGRAM RADA RAZREDNIKA U RAZREDNOM ODJELU – 1.razred</w:t>
            </w:r>
          </w:p>
          <w:p w14:paraId="2ECB5940" w14:textId="77777777" w:rsidR="00BF671C" w:rsidRPr="00436637" w:rsidRDefault="00BF671C" w:rsidP="00230809">
            <w:pPr>
              <w:rPr>
                <w:rFonts w:ascii="Calibri Light" w:hAnsi="Calibri Light"/>
                <w:b/>
              </w:rPr>
            </w:pPr>
          </w:p>
        </w:tc>
      </w:tr>
      <w:tr w:rsidR="00FF138E" w:rsidRPr="00436637" w14:paraId="093A4EB7" w14:textId="77777777" w:rsidTr="00BF671C">
        <w:tc>
          <w:tcPr>
            <w:cnfStyle w:val="001000000000" w:firstRow="0" w:lastRow="0" w:firstColumn="1" w:lastColumn="0" w:oddVBand="0" w:evenVBand="0" w:oddHBand="0" w:evenHBand="0" w:firstRowFirstColumn="0" w:firstRowLastColumn="0" w:lastRowFirstColumn="0" w:lastRowLastColumn="0"/>
            <w:tcW w:w="1165" w:type="dxa"/>
          </w:tcPr>
          <w:p w14:paraId="07BDC72F" w14:textId="77777777" w:rsidR="00FF138E" w:rsidRPr="00436637" w:rsidRDefault="00FF138E" w:rsidP="00230809">
            <w:pPr>
              <w:rPr>
                <w:rFonts w:ascii="Calibri Light" w:hAnsi="Calibri Light"/>
                <w:b/>
              </w:rPr>
            </w:pPr>
            <w:r w:rsidRPr="00436637">
              <w:rPr>
                <w:rFonts w:ascii="Calibri Light" w:hAnsi="Calibri Light"/>
                <w:b/>
              </w:rPr>
              <w:t>MJESEC</w:t>
            </w:r>
          </w:p>
        </w:tc>
        <w:tc>
          <w:tcPr>
            <w:tcW w:w="8185" w:type="dxa"/>
            <w:gridSpan w:val="3"/>
          </w:tcPr>
          <w:p w14:paraId="168F0EDF"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
              </w:rPr>
            </w:pPr>
            <w:r w:rsidRPr="00436637">
              <w:rPr>
                <w:rFonts w:ascii="Calibri Light" w:hAnsi="Calibri Light"/>
                <w:b/>
              </w:rPr>
              <w:t>TEME</w:t>
            </w:r>
          </w:p>
        </w:tc>
      </w:tr>
      <w:tr w:rsidR="00FF138E" w:rsidRPr="00436637" w14:paraId="24EA694F"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1CEA83D2" w14:textId="77777777" w:rsidR="00FF138E" w:rsidRPr="00436637" w:rsidRDefault="00FF138E" w:rsidP="00230809">
            <w:pPr>
              <w:rPr>
                <w:rFonts w:ascii="Calibri Light" w:hAnsi="Calibri Light"/>
                <w:b/>
              </w:rPr>
            </w:pPr>
            <w:r w:rsidRPr="00436637">
              <w:rPr>
                <w:rFonts w:ascii="Calibri Light" w:hAnsi="Calibri Light"/>
                <w:b/>
              </w:rPr>
              <w:t>RUJAN</w:t>
            </w:r>
          </w:p>
        </w:tc>
        <w:tc>
          <w:tcPr>
            <w:tcW w:w="1920" w:type="dxa"/>
          </w:tcPr>
          <w:p w14:paraId="6BCFD1C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1EAE910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Upoznavanje s učenicima te upoznavanje učenika međusobno </w:t>
            </w:r>
          </w:p>
          <w:p w14:paraId="29FDE70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C9591B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Radionica:</w:t>
            </w:r>
          </w:p>
          <w:p w14:paraId="6104424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Kreiranje razrednih pravila (predstaviti učenicima bitne zakone, pravilnike i kućni red te kreirati 8 do 10 razrednih pravila kojih će se držati u nastavi)</w:t>
            </w:r>
          </w:p>
          <w:p w14:paraId="7B701A2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6A81B0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Upoznavanje učenika sa funkcioniranjem škole (fakultativna, izborna, izvannastavni sadržaji), način čitanja rasporeda, vježbe i ponašanje u kabinetima</w:t>
            </w:r>
          </w:p>
          <w:p w14:paraId="4A2141F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8ED896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Analize izostanaka na kraju mjeseca rujna (jasna pravila o opravdavanju izostanaka)</w:t>
            </w:r>
          </w:p>
          <w:p w14:paraId="4BBE513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val="restart"/>
          </w:tcPr>
          <w:p w14:paraId="5F3DDE5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NAPOMENE:</w:t>
            </w:r>
          </w:p>
          <w:p w14:paraId="63871D5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17CC6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ADFC12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501E63C"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Izradba plakata i popisa 5 do 9 razrednih pravila (sukladno kapacitetu čovjekove radne memorije)</w:t>
            </w:r>
          </w:p>
        </w:tc>
      </w:tr>
      <w:tr w:rsidR="00FF138E" w:rsidRPr="00436637" w14:paraId="6839969F" w14:textId="77777777" w:rsidTr="00BF671C">
        <w:trPr>
          <w:trHeight w:val="638"/>
        </w:trPr>
        <w:tc>
          <w:tcPr>
            <w:cnfStyle w:val="001000000000" w:firstRow="0" w:lastRow="0" w:firstColumn="1" w:lastColumn="0" w:oddVBand="0" w:evenVBand="0" w:oddHBand="0" w:evenHBand="0" w:firstRowFirstColumn="0" w:firstRowLastColumn="0" w:lastRowFirstColumn="0" w:lastRowLastColumn="0"/>
            <w:tcW w:w="1165" w:type="dxa"/>
            <w:vMerge/>
          </w:tcPr>
          <w:p w14:paraId="4FD6C98D" w14:textId="77777777" w:rsidR="00FF138E" w:rsidRPr="00436637" w:rsidRDefault="00FF138E" w:rsidP="00230809">
            <w:pPr>
              <w:rPr>
                <w:rFonts w:ascii="Calibri Light" w:hAnsi="Calibri Light"/>
                <w:b/>
              </w:rPr>
            </w:pPr>
          </w:p>
        </w:tc>
        <w:tc>
          <w:tcPr>
            <w:tcW w:w="1920" w:type="dxa"/>
          </w:tcPr>
          <w:p w14:paraId="7DFEF57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391CE9B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253F16E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Predavanja školske liječnice (zdravstveni odgoj – spolno zdravlje)</w:t>
            </w:r>
          </w:p>
        </w:tc>
        <w:tc>
          <w:tcPr>
            <w:tcW w:w="1349" w:type="dxa"/>
            <w:vMerge/>
          </w:tcPr>
          <w:p w14:paraId="005F6F3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3C971163"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04543A38" w14:textId="77777777" w:rsidR="00FF138E" w:rsidRPr="00436637" w:rsidRDefault="00FF138E" w:rsidP="00230809">
            <w:pPr>
              <w:rPr>
                <w:rFonts w:ascii="Calibri Light" w:hAnsi="Calibri Light"/>
                <w:b/>
              </w:rPr>
            </w:pPr>
          </w:p>
        </w:tc>
        <w:tc>
          <w:tcPr>
            <w:tcW w:w="1920" w:type="dxa"/>
          </w:tcPr>
          <w:p w14:paraId="2E4A19C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POJEDINAC I DRUŠTVO (PSIHOLOŠKE I OSTALE ŽIVOTNE TEME) </w:t>
            </w:r>
          </w:p>
        </w:tc>
        <w:tc>
          <w:tcPr>
            <w:tcW w:w="4916" w:type="dxa"/>
          </w:tcPr>
          <w:p w14:paraId="6BCC0AA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0DC0E82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F769831"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0A82C80D" w14:textId="77777777" w:rsidR="00FF138E" w:rsidRPr="00436637" w:rsidRDefault="00FF138E" w:rsidP="00230809">
            <w:pPr>
              <w:rPr>
                <w:rFonts w:ascii="Calibri Light" w:hAnsi="Calibri Light"/>
                <w:b/>
              </w:rPr>
            </w:pPr>
            <w:r w:rsidRPr="00436637">
              <w:rPr>
                <w:rFonts w:ascii="Calibri Light" w:hAnsi="Calibri Light"/>
                <w:b/>
              </w:rPr>
              <w:t>LISTOPAD</w:t>
            </w:r>
          </w:p>
        </w:tc>
        <w:tc>
          <w:tcPr>
            <w:tcW w:w="1920" w:type="dxa"/>
          </w:tcPr>
          <w:p w14:paraId="5641605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25196CE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Obilježavanje mjeseca hrvatske knjige (od 15. listopada – 15. studenog) u suradnji sa stručnim suradnikom – knjižničarom</w:t>
            </w:r>
          </w:p>
          <w:p w14:paraId="5B73B37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0B86BA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Učiti kako učiti (</w:t>
            </w:r>
            <w:proofErr w:type="spellStart"/>
            <w:r w:rsidRPr="00436637">
              <w:rPr>
                <w:rFonts w:ascii="Calibri Light" w:hAnsi="Calibri Light"/>
              </w:rPr>
              <w:t>međupredmetna</w:t>
            </w:r>
            <w:proofErr w:type="spellEnd"/>
            <w:r w:rsidRPr="00436637">
              <w:rPr>
                <w:rFonts w:ascii="Calibri Light" w:hAnsi="Calibri Light"/>
              </w:rPr>
              <w:t xml:space="preserve"> tema)</w:t>
            </w:r>
          </w:p>
          <w:p w14:paraId="3E0742A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7940D9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Analiza odgojno – obrazovnih postignuća nakon prvih velikih pisanih i usmenih provjera – savjetovanje s razrednikom i stručnim suradnicima (učenje o atribucijama i </w:t>
            </w:r>
            <w:proofErr w:type="spellStart"/>
            <w:r w:rsidRPr="00436637">
              <w:rPr>
                <w:rFonts w:ascii="Calibri Light" w:hAnsi="Calibri Light"/>
              </w:rPr>
              <w:t>lokusu</w:t>
            </w:r>
            <w:proofErr w:type="spellEnd"/>
            <w:r w:rsidRPr="00436637">
              <w:rPr>
                <w:rFonts w:ascii="Calibri Light" w:hAnsi="Calibri Light"/>
              </w:rPr>
              <w:t xml:space="preserve"> kontrole  – pojam iz socijalne psihologije, usko vezan uz pojam osobne odgovornosti za uspjeh i neuspjeh u radu)</w:t>
            </w:r>
          </w:p>
        </w:tc>
        <w:tc>
          <w:tcPr>
            <w:tcW w:w="1349" w:type="dxa"/>
            <w:vMerge/>
          </w:tcPr>
          <w:p w14:paraId="45D9CC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41B2881"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13B97ED9" w14:textId="77777777" w:rsidR="00FF138E" w:rsidRPr="00436637" w:rsidRDefault="00FF138E" w:rsidP="00230809">
            <w:pPr>
              <w:rPr>
                <w:rFonts w:ascii="Calibri Light" w:hAnsi="Calibri Light"/>
                <w:b/>
              </w:rPr>
            </w:pPr>
          </w:p>
        </w:tc>
        <w:tc>
          <w:tcPr>
            <w:tcW w:w="1920" w:type="dxa"/>
          </w:tcPr>
          <w:p w14:paraId="4E4405A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2299A1B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7ADD152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Prevencija nasilja: predavanje – radionica(pojam </w:t>
            </w:r>
            <w:proofErr w:type="spellStart"/>
            <w:r w:rsidRPr="00436637">
              <w:rPr>
                <w:rFonts w:ascii="Calibri Light" w:hAnsi="Calibri Light"/>
              </w:rPr>
              <w:t>nasilja,vrste</w:t>
            </w:r>
            <w:proofErr w:type="spellEnd"/>
            <w:r w:rsidRPr="00436637">
              <w:rPr>
                <w:rFonts w:ascii="Calibri Light" w:hAnsi="Calibri Light"/>
              </w:rPr>
              <w:t>, školska uloga u medijaciji i rješavanju problema nasilja)</w:t>
            </w:r>
          </w:p>
        </w:tc>
        <w:tc>
          <w:tcPr>
            <w:tcW w:w="1349" w:type="dxa"/>
            <w:vMerge/>
          </w:tcPr>
          <w:p w14:paraId="0E829F0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0B287CB6"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60EDC4B6" w14:textId="77777777" w:rsidR="00FF138E" w:rsidRPr="00436637" w:rsidRDefault="00FF138E" w:rsidP="00230809">
            <w:pPr>
              <w:rPr>
                <w:rFonts w:ascii="Calibri Light" w:hAnsi="Calibri Light"/>
                <w:b/>
              </w:rPr>
            </w:pPr>
          </w:p>
        </w:tc>
        <w:tc>
          <w:tcPr>
            <w:tcW w:w="1920" w:type="dxa"/>
          </w:tcPr>
          <w:p w14:paraId="1CA070E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52173DC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Kako umanjiti i pobijediti tremu?</w:t>
            </w:r>
          </w:p>
          <w:p w14:paraId="60A9030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EE635A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za poduzetništvo (</w:t>
            </w:r>
            <w:proofErr w:type="spellStart"/>
            <w:r w:rsidRPr="00436637">
              <w:rPr>
                <w:rFonts w:ascii="Calibri Light" w:hAnsi="Calibri Light"/>
              </w:rPr>
              <w:t>međupredmetna</w:t>
            </w:r>
            <w:proofErr w:type="spellEnd"/>
            <w:r w:rsidRPr="00436637">
              <w:rPr>
                <w:rFonts w:ascii="Calibri Light" w:hAnsi="Calibri Light"/>
              </w:rPr>
              <w:t xml:space="preserve"> tema)</w:t>
            </w:r>
          </w:p>
        </w:tc>
        <w:tc>
          <w:tcPr>
            <w:tcW w:w="1349" w:type="dxa"/>
            <w:vMerge/>
          </w:tcPr>
          <w:p w14:paraId="70A5292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0D1E5C9"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2B4506CB" w14:textId="77777777" w:rsidR="00FF138E" w:rsidRPr="00436637" w:rsidRDefault="00FF138E" w:rsidP="00230809">
            <w:pPr>
              <w:rPr>
                <w:rFonts w:ascii="Calibri Light" w:hAnsi="Calibri Light"/>
                <w:b/>
              </w:rPr>
            </w:pPr>
            <w:r w:rsidRPr="00436637">
              <w:rPr>
                <w:rFonts w:ascii="Calibri Light" w:hAnsi="Calibri Light"/>
                <w:b/>
              </w:rPr>
              <w:t>STUDENI</w:t>
            </w:r>
          </w:p>
        </w:tc>
        <w:tc>
          <w:tcPr>
            <w:tcW w:w="1920" w:type="dxa"/>
          </w:tcPr>
          <w:p w14:paraId="122267D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4CF5C77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Komunikacijske vještine: Odnos učenika i nastavnika te učenika u grupi vršnjaka u školskoj zajednici (i nastavnik i učenik imaju svoja prava) (GOO)</w:t>
            </w:r>
          </w:p>
          <w:p w14:paraId="0BF21AD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1FB7DB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Predstavljanje ideje pomoći učenicima pri teškoćama u svladavanju nastavnih sadržaja </w:t>
            </w:r>
            <w:r w:rsidRPr="00436637">
              <w:rPr>
                <w:rFonts w:ascii="Calibri Light" w:hAnsi="Calibri Light"/>
              </w:rPr>
              <w:lastRenderedPageBreak/>
              <w:t xml:space="preserve">(razvijanje </w:t>
            </w:r>
            <w:proofErr w:type="spellStart"/>
            <w:r w:rsidRPr="00436637">
              <w:rPr>
                <w:rFonts w:ascii="Calibri Light" w:hAnsi="Calibri Light"/>
              </w:rPr>
              <w:t>prosocijalnog</w:t>
            </w:r>
            <w:proofErr w:type="spellEnd"/>
            <w:r w:rsidRPr="00436637">
              <w:rPr>
                <w:rFonts w:ascii="Calibri Light" w:hAnsi="Calibri Light"/>
              </w:rPr>
              <w:t xml:space="preserve"> ponašanja i ojačavanje učeničkih kompetencija) – „Učenici za učenike“</w:t>
            </w:r>
          </w:p>
          <w:p w14:paraId="0811F13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360169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odgojno obrazovnih postignuća</w:t>
            </w:r>
          </w:p>
        </w:tc>
        <w:tc>
          <w:tcPr>
            <w:tcW w:w="1349" w:type="dxa"/>
            <w:vMerge/>
          </w:tcPr>
          <w:p w14:paraId="084E59A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257B024B"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65" w:type="dxa"/>
            <w:vMerge/>
          </w:tcPr>
          <w:p w14:paraId="4F691780" w14:textId="77777777" w:rsidR="00FF138E" w:rsidRPr="00436637" w:rsidRDefault="00FF138E" w:rsidP="00230809">
            <w:pPr>
              <w:rPr>
                <w:rFonts w:ascii="Calibri Light" w:hAnsi="Calibri Light"/>
                <w:b/>
              </w:rPr>
            </w:pPr>
          </w:p>
        </w:tc>
        <w:tc>
          <w:tcPr>
            <w:tcW w:w="1920" w:type="dxa"/>
          </w:tcPr>
          <w:p w14:paraId="0DB76E4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510E7F6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343A2B3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ovisnost o igricama spomenuti kao posebnu kategoriju poremećaja)</w:t>
            </w:r>
          </w:p>
          <w:p w14:paraId="3698E1E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21F3D9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238AF8E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2477E23"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7B13CB50" w14:textId="77777777" w:rsidR="00FF138E" w:rsidRPr="00436637" w:rsidRDefault="00FF138E" w:rsidP="00230809">
            <w:pPr>
              <w:rPr>
                <w:rFonts w:ascii="Calibri Light" w:hAnsi="Calibri Light"/>
                <w:b/>
              </w:rPr>
            </w:pPr>
          </w:p>
        </w:tc>
        <w:tc>
          <w:tcPr>
            <w:tcW w:w="1920" w:type="dxa"/>
          </w:tcPr>
          <w:p w14:paraId="416BB49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5BFD1BA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Razvoj vještina potrebnih za razvoj i učenje odgovornog ponašanja (što je odgovornost, razlika u tumačenju krivnje i odgovornosti, pozitivni aspekti odgovornog ponašanja i efekti na naš životi društvene interakcije)</w:t>
            </w:r>
          </w:p>
        </w:tc>
        <w:tc>
          <w:tcPr>
            <w:tcW w:w="1349" w:type="dxa"/>
            <w:vMerge/>
          </w:tcPr>
          <w:p w14:paraId="181A414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3F55A8BC"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4BBEDEC7" w14:textId="77777777" w:rsidR="00FF138E" w:rsidRPr="00436637" w:rsidRDefault="00FF138E" w:rsidP="00230809">
            <w:pPr>
              <w:rPr>
                <w:rFonts w:ascii="Calibri Light" w:hAnsi="Calibri Light"/>
                <w:b/>
              </w:rPr>
            </w:pPr>
            <w:r w:rsidRPr="00436637">
              <w:rPr>
                <w:rFonts w:ascii="Calibri Light" w:hAnsi="Calibri Light"/>
                <w:b/>
              </w:rPr>
              <w:t>PROSINAC</w:t>
            </w:r>
          </w:p>
        </w:tc>
        <w:tc>
          <w:tcPr>
            <w:tcW w:w="1920" w:type="dxa"/>
          </w:tcPr>
          <w:p w14:paraId="74755ED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55C55E0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ponašanja i uspjeha učenika tijekom prvog polugodišta (koja prikazana ponašanja su bila u svrhu unaprjeđenja razrednog tima i timskog duha, koja ponašanja su ometala i usporavala razvoj i kreiranje uspjeha – ne navoditi osobe već ponašanja)</w:t>
            </w:r>
          </w:p>
        </w:tc>
        <w:tc>
          <w:tcPr>
            <w:tcW w:w="1349" w:type="dxa"/>
            <w:vMerge/>
          </w:tcPr>
          <w:p w14:paraId="0FB574F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75731917" w14:textId="77777777" w:rsidTr="00BF671C">
        <w:trPr>
          <w:trHeight w:val="485"/>
        </w:trPr>
        <w:tc>
          <w:tcPr>
            <w:cnfStyle w:val="001000000000" w:firstRow="0" w:lastRow="0" w:firstColumn="1" w:lastColumn="0" w:oddVBand="0" w:evenVBand="0" w:oddHBand="0" w:evenHBand="0" w:firstRowFirstColumn="0" w:firstRowLastColumn="0" w:lastRowFirstColumn="0" w:lastRowLastColumn="0"/>
            <w:tcW w:w="1165" w:type="dxa"/>
            <w:vMerge/>
          </w:tcPr>
          <w:p w14:paraId="54370F2F" w14:textId="77777777" w:rsidR="00FF138E" w:rsidRPr="00436637" w:rsidRDefault="00FF138E" w:rsidP="00230809">
            <w:pPr>
              <w:rPr>
                <w:rFonts w:ascii="Calibri Light" w:hAnsi="Calibri Light"/>
                <w:b/>
              </w:rPr>
            </w:pPr>
          </w:p>
        </w:tc>
        <w:tc>
          <w:tcPr>
            <w:tcW w:w="1920" w:type="dxa"/>
          </w:tcPr>
          <w:p w14:paraId="5F4E649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NASILJE</w:t>
            </w:r>
          </w:p>
          <w:p w14:paraId="5D7547D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77513D1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Pirotehnička sredstva kao izvor opasnosti za zdravlje</w:t>
            </w:r>
          </w:p>
          <w:p w14:paraId="02A2B57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717682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Aktivno provođenje zimskog odmora – odmak od tehnologije i prevencija ovisnosti o igricama kao službene bolesti ovisnosti (prema APA – Američka psihijatrijska asocijacija), kreiranje i planiranje slobodnog vremena</w:t>
            </w:r>
          </w:p>
        </w:tc>
        <w:tc>
          <w:tcPr>
            <w:tcW w:w="1349" w:type="dxa"/>
            <w:vMerge/>
          </w:tcPr>
          <w:p w14:paraId="18043B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66618A8E"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5B968A1B" w14:textId="77777777" w:rsidR="00FF138E" w:rsidRPr="00436637" w:rsidRDefault="00FF138E" w:rsidP="00230809">
            <w:pPr>
              <w:rPr>
                <w:rFonts w:ascii="Calibri Light" w:hAnsi="Calibri Light"/>
                <w:b/>
              </w:rPr>
            </w:pPr>
          </w:p>
        </w:tc>
        <w:tc>
          <w:tcPr>
            <w:tcW w:w="1920" w:type="dxa"/>
          </w:tcPr>
          <w:p w14:paraId="393D064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w:t>
            </w:r>
          </w:p>
        </w:tc>
        <w:tc>
          <w:tcPr>
            <w:tcW w:w="4916" w:type="dxa"/>
          </w:tcPr>
          <w:p w14:paraId="75277F4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Utjecaj pojedinca na društvo u vremenu slavlja – koliko naše ponašanje može imati utjecaja na društvo u kojem se nalazimo, može li doprinijeti stvaranju pozitivnog ozračja, dostojanstvenijih oblika ponašanja i sl.) </w:t>
            </w:r>
          </w:p>
          <w:p w14:paraId="074BAA2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CCC6E4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Obilježavanje Međunarodnog dana volontera (GOO) – u suradnji s INA Volonterskom skupinom</w:t>
            </w:r>
          </w:p>
          <w:p w14:paraId="49AF127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C63A76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761A349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3B7FDC3B"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470D5ED9" w14:textId="77777777" w:rsidR="00FF138E" w:rsidRPr="00436637" w:rsidRDefault="00FF138E" w:rsidP="00230809">
            <w:pPr>
              <w:rPr>
                <w:rFonts w:ascii="Calibri Light" w:hAnsi="Calibri Light"/>
                <w:b/>
              </w:rPr>
            </w:pPr>
            <w:r w:rsidRPr="00436637">
              <w:rPr>
                <w:rFonts w:ascii="Calibri Light" w:hAnsi="Calibri Light"/>
                <w:b/>
              </w:rPr>
              <w:t>SIJEČANJ</w:t>
            </w:r>
          </w:p>
        </w:tc>
        <w:tc>
          <w:tcPr>
            <w:tcW w:w="1920" w:type="dxa"/>
          </w:tcPr>
          <w:p w14:paraId="66FC8EE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02045A7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Povratak u vrijeme obaveza – organizacija i aktivno rješavanje problema kao odgovor na stresove koji nas čekaju</w:t>
            </w:r>
          </w:p>
          <w:p w14:paraId="7C0E5EF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E5D1EB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postojećeg stanja (analiza obrazovnih postignuća u prvom obrazovnom razdoblju)</w:t>
            </w:r>
          </w:p>
          <w:p w14:paraId="65712BA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1A55EB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Planiranje i prikaz obaveza u drugom polugodištu (prezentacija </w:t>
            </w:r>
            <w:proofErr w:type="spellStart"/>
            <w:r w:rsidRPr="00436637">
              <w:rPr>
                <w:rFonts w:ascii="Calibri Light" w:hAnsi="Calibri Light"/>
              </w:rPr>
              <w:t>vremenika</w:t>
            </w:r>
            <w:proofErr w:type="spellEnd"/>
            <w:r w:rsidRPr="00436637">
              <w:rPr>
                <w:rFonts w:ascii="Calibri Light" w:hAnsi="Calibri Light"/>
              </w:rPr>
              <w:t xml:space="preserve"> i prikaz primjera dobre prakse u planiranju obveza – kreiranje dnevnika rada, zapisivanje važnih datuma, i sl.)</w:t>
            </w:r>
          </w:p>
        </w:tc>
        <w:tc>
          <w:tcPr>
            <w:tcW w:w="1349" w:type="dxa"/>
            <w:vMerge/>
          </w:tcPr>
          <w:p w14:paraId="002F8EA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0DEE43C4"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3330952F" w14:textId="77777777" w:rsidR="00FF138E" w:rsidRPr="00436637" w:rsidRDefault="00FF138E" w:rsidP="00230809">
            <w:pPr>
              <w:rPr>
                <w:rFonts w:ascii="Calibri Light" w:hAnsi="Calibri Light"/>
                <w:b/>
              </w:rPr>
            </w:pPr>
          </w:p>
        </w:tc>
        <w:tc>
          <w:tcPr>
            <w:tcW w:w="1920" w:type="dxa"/>
          </w:tcPr>
          <w:p w14:paraId="69D7F47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1CC9F1D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0A4E931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NE ZATO JER NE! – MUP, prevencija ovisnosti</w:t>
            </w:r>
          </w:p>
        </w:tc>
        <w:tc>
          <w:tcPr>
            <w:tcW w:w="1349" w:type="dxa"/>
            <w:vMerge/>
          </w:tcPr>
          <w:p w14:paraId="036D29E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79D0D2A"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08AA6171" w14:textId="77777777" w:rsidR="00FF138E" w:rsidRPr="00436637" w:rsidRDefault="00FF138E" w:rsidP="00230809">
            <w:pPr>
              <w:rPr>
                <w:rFonts w:ascii="Calibri Light" w:hAnsi="Calibri Light"/>
                <w:b/>
              </w:rPr>
            </w:pPr>
          </w:p>
        </w:tc>
        <w:tc>
          <w:tcPr>
            <w:tcW w:w="1920" w:type="dxa"/>
          </w:tcPr>
          <w:p w14:paraId="0B68D81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50377C8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Dan međunarodnog priznanja RH, važnost nacionalnog identiteta u europskom kontekstu (GOO)</w:t>
            </w:r>
          </w:p>
        </w:tc>
        <w:tc>
          <w:tcPr>
            <w:tcW w:w="1349" w:type="dxa"/>
            <w:vMerge/>
          </w:tcPr>
          <w:p w14:paraId="7BB0C5B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223572C2"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6F0ED374" w14:textId="77777777" w:rsidR="00FF138E" w:rsidRPr="00436637" w:rsidRDefault="00FF138E" w:rsidP="00230809">
            <w:pPr>
              <w:rPr>
                <w:rFonts w:ascii="Calibri Light" w:hAnsi="Calibri Light"/>
                <w:b/>
              </w:rPr>
            </w:pPr>
            <w:r w:rsidRPr="00436637">
              <w:rPr>
                <w:rFonts w:ascii="Calibri Light" w:hAnsi="Calibri Light"/>
                <w:b/>
              </w:rPr>
              <w:t>VELJAČA</w:t>
            </w:r>
          </w:p>
        </w:tc>
        <w:tc>
          <w:tcPr>
            <w:tcW w:w="1920" w:type="dxa"/>
          </w:tcPr>
          <w:p w14:paraId="26D3091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916" w:type="dxa"/>
          </w:tcPr>
          <w:p w14:paraId="0911A70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i pamćenje – tehnike POPP (planiranje, organiziranje, prijenos, pohrana informacija, plan ispravka ocjena, planiranje etapa učenja u pojedinim predmetima, stvaranje pozitivnih asocijacija uz proces učenja i pamćenja)</w:t>
            </w:r>
          </w:p>
          <w:p w14:paraId="05419D4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13C39B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ispravka ocjena, izostanaka, povezanost izostajanja s nastave i (ne)uspjeha na obrazovnom planu – rasprava, iznošenje podataka (osnovna statistika)</w:t>
            </w:r>
          </w:p>
        </w:tc>
        <w:tc>
          <w:tcPr>
            <w:tcW w:w="1349" w:type="dxa"/>
            <w:vMerge/>
          </w:tcPr>
          <w:p w14:paraId="3E7ED16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730A8445"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7780315F" w14:textId="77777777" w:rsidR="00FF138E" w:rsidRPr="00436637" w:rsidRDefault="00FF138E" w:rsidP="00230809">
            <w:pPr>
              <w:rPr>
                <w:rFonts w:ascii="Calibri Light" w:hAnsi="Calibri Light"/>
                <w:b/>
              </w:rPr>
            </w:pPr>
          </w:p>
        </w:tc>
        <w:tc>
          <w:tcPr>
            <w:tcW w:w="1920" w:type="dxa"/>
          </w:tcPr>
          <w:p w14:paraId="0BF312D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0727337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05ED9F1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Stres, frustracija i napetost kao uzroci nasilja i sukoba – kako se uspješno nositi sa svojim problemima</w:t>
            </w:r>
          </w:p>
          <w:p w14:paraId="07FD06C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0FAD15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Dan ružičastih majica – borba protiv nasilja</w:t>
            </w:r>
          </w:p>
          <w:p w14:paraId="013D116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ED080D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PROMETNA UČILICA I NE ZATO JER NE! - MUP</w:t>
            </w:r>
          </w:p>
        </w:tc>
        <w:tc>
          <w:tcPr>
            <w:tcW w:w="1349" w:type="dxa"/>
            <w:vMerge/>
          </w:tcPr>
          <w:p w14:paraId="3FEC9B3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A5E07DF"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75814EF0" w14:textId="77777777" w:rsidR="00FF138E" w:rsidRPr="00436637" w:rsidRDefault="00FF138E" w:rsidP="00230809">
            <w:pPr>
              <w:rPr>
                <w:rFonts w:ascii="Calibri Light" w:hAnsi="Calibri Light"/>
                <w:b/>
              </w:rPr>
            </w:pPr>
          </w:p>
        </w:tc>
        <w:tc>
          <w:tcPr>
            <w:tcW w:w="1920" w:type="dxa"/>
          </w:tcPr>
          <w:p w14:paraId="7CBE416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29DFDBC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Emocije i motivacija (povezanost sa uspjehom u školi i društvenoj stvarnosti)</w:t>
            </w:r>
          </w:p>
        </w:tc>
        <w:tc>
          <w:tcPr>
            <w:tcW w:w="1349" w:type="dxa"/>
            <w:vMerge/>
          </w:tcPr>
          <w:p w14:paraId="0BFED5D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55A80625"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460D865" w14:textId="77777777" w:rsidR="00FF138E" w:rsidRPr="00436637" w:rsidRDefault="00FF138E" w:rsidP="00230809">
            <w:pPr>
              <w:rPr>
                <w:rFonts w:ascii="Calibri Light" w:hAnsi="Calibri Light"/>
                <w:b/>
              </w:rPr>
            </w:pPr>
            <w:r w:rsidRPr="00436637">
              <w:rPr>
                <w:rFonts w:ascii="Calibri Light" w:hAnsi="Calibri Light"/>
                <w:b/>
              </w:rPr>
              <w:t>OŽUJAK</w:t>
            </w:r>
          </w:p>
        </w:tc>
        <w:tc>
          <w:tcPr>
            <w:tcW w:w="1920" w:type="dxa"/>
          </w:tcPr>
          <w:p w14:paraId="625A611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916" w:type="dxa"/>
          </w:tcPr>
          <w:p w14:paraId="404CD89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nakon sjednica RV – mišljenje nastavnika o razredu i razrednoj atmosferi</w:t>
            </w:r>
          </w:p>
          <w:p w14:paraId="5F1D51F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2DE9DB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Posjet muzeju ili kazalištu (u suradnji s knjižnicom, razrednicima, predmetnim nastavnicima)</w:t>
            </w:r>
          </w:p>
        </w:tc>
        <w:tc>
          <w:tcPr>
            <w:tcW w:w="1349" w:type="dxa"/>
            <w:vMerge/>
          </w:tcPr>
          <w:p w14:paraId="3156452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4939E401"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65" w:type="dxa"/>
            <w:vMerge/>
          </w:tcPr>
          <w:p w14:paraId="2A009887" w14:textId="77777777" w:rsidR="00FF138E" w:rsidRPr="00436637" w:rsidRDefault="00FF138E" w:rsidP="00230809">
            <w:pPr>
              <w:rPr>
                <w:rFonts w:ascii="Calibri Light" w:hAnsi="Calibri Light"/>
                <w:b/>
              </w:rPr>
            </w:pPr>
          </w:p>
        </w:tc>
        <w:tc>
          <w:tcPr>
            <w:tcW w:w="1920" w:type="dxa"/>
          </w:tcPr>
          <w:p w14:paraId="73E839C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2EFD4CC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46764A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Povezanost misli, osjećaja, fizioloških reakcija i ponašanja – koliko smo slobodni u odabiru ponašanja u određenim životnim situacijama /debata</w:t>
            </w:r>
          </w:p>
        </w:tc>
        <w:tc>
          <w:tcPr>
            <w:tcW w:w="1349" w:type="dxa"/>
            <w:vMerge/>
          </w:tcPr>
          <w:p w14:paraId="430C482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1D40A297"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4CECC54B" w14:textId="77777777" w:rsidR="00FF138E" w:rsidRPr="00436637" w:rsidRDefault="00FF138E" w:rsidP="00230809">
            <w:pPr>
              <w:rPr>
                <w:rFonts w:ascii="Calibri Light" w:hAnsi="Calibri Light"/>
                <w:b/>
              </w:rPr>
            </w:pPr>
          </w:p>
        </w:tc>
        <w:tc>
          <w:tcPr>
            <w:tcW w:w="1920" w:type="dxa"/>
          </w:tcPr>
          <w:p w14:paraId="32599A4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32813D7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Kako reći ne nezdravim oblicima ponašanja koje nameće društvo? </w:t>
            </w:r>
          </w:p>
          <w:p w14:paraId="231FA84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0870EB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Obilježavanje svjetskog i europskog tjedna novca (sredinom ožujka) – </w:t>
            </w:r>
            <w:proofErr w:type="spellStart"/>
            <w:r w:rsidRPr="00436637">
              <w:rPr>
                <w:rFonts w:ascii="Calibri Light" w:hAnsi="Calibri Light"/>
              </w:rPr>
              <w:t>međupredmetna</w:t>
            </w:r>
            <w:proofErr w:type="spellEnd"/>
            <w:r w:rsidRPr="00436637">
              <w:rPr>
                <w:rFonts w:ascii="Calibri Light" w:hAnsi="Calibri Light"/>
              </w:rPr>
              <w:t xml:space="preserve"> tema poduzetništvo</w:t>
            </w:r>
          </w:p>
        </w:tc>
        <w:tc>
          <w:tcPr>
            <w:tcW w:w="1349" w:type="dxa"/>
            <w:vMerge/>
          </w:tcPr>
          <w:p w14:paraId="284C96C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75842E4C" w14:textId="77777777" w:rsidTr="00BF671C">
        <w:trPr>
          <w:trHeight w:val="53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53AA35F9" w14:textId="77777777" w:rsidR="00FF138E" w:rsidRPr="00436637" w:rsidRDefault="00FF138E" w:rsidP="00230809">
            <w:pPr>
              <w:rPr>
                <w:rFonts w:ascii="Calibri Light" w:hAnsi="Calibri Light"/>
                <w:b/>
              </w:rPr>
            </w:pPr>
            <w:r w:rsidRPr="00436637">
              <w:rPr>
                <w:rFonts w:ascii="Calibri Light" w:hAnsi="Calibri Light"/>
                <w:b/>
              </w:rPr>
              <w:t>TRAVANJ</w:t>
            </w:r>
          </w:p>
        </w:tc>
        <w:tc>
          <w:tcPr>
            <w:tcW w:w="1920" w:type="dxa"/>
          </w:tcPr>
          <w:p w14:paraId="43E5775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5520DF7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Tolerancija prema različitosti (pojavnost, nacionalnost, stavovi i uvjerenja, vjera, spolnost) – građanski odgoj i obrazovanje, </w:t>
            </w:r>
            <w:proofErr w:type="spellStart"/>
            <w:r w:rsidRPr="00436637">
              <w:rPr>
                <w:rFonts w:ascii="Calibri Light" w:hAnsi="Calibri Light"/>
              </w:rPr>
              <w:t>međupredmetna</w:t>
            </w:r>
            <w:proofErr w:type="spellEnd"/>
            <w:r w:rsidRPr="00436637">
              <w:rPr>
                <w:rFonts w:ascii="Calibri Light" w:hAnsi="Calibri Light"/>
              </w:rPr>
              <w:t xml:space="preserve"> tema</w:t>
            </w:r>
          </w:p>
          <w:p w14:paraId="69297FF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81E24B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Mediji i tolerancija različitosti (GOO) – pristup medija prema određenim društvenim problemima i temama</w:t>
            </w:r>
          </w:p>
        </w:tc>
        <w:tc>
          <w:tcPr>
            <w:tcW w:w="1349" w:type="dxa"/>
            <w:vMerge/>
          </w:tcPr>
          <w:p w14:paraId="3773EE2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5AA39C6E"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6AF11B88" w14:textId="77777777" w:rsidR="00FF138E" w:rsidRPr="00436637" w:rsidRDefault="00FF138E" w:rsidP="00230809">
            <w:pPr>
              <w:rPr>
                <w:rFonts w:ascii="Calibri Light" w:hAnsi="Calibri Light"/>
                <w:b/>
              </w:rPr>
            </w:pPr>
          </w:p>
        </w:tc>
        <w:tc>
          <w:tcPr>
            <w:tcW w:w="1920" w:type="dxa"/>
          </w:tcPr>
          <w:p w14:paraId="3EBA2F6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07B9A47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77E824F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Najčešće pojavnosti nasilja u školi – koji su najčešći oblici nasilja koji se pojavljuju u našoj školi, kako se aktivno uključiti u kreiranju društva bez nasilja (prezentacija strategije)</w:t>
            </w:r>
          </w:p>
        </w:tc>
        <w:tc>
          <w:tcPr>
            <w:tcW w:w="1349" w:type="dxa"/>
            <w:vMerge/>
          </w:tcPr>
          <w:p w14:paraId="1FDF754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57D79EC0"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51B50E2A" w14:textId="77777777" w:rsidR="00FF138E" w:rsidRPr="00436637" w:rsidRDefault="00FF138E" w:rsidP="00230809">
            <w:pPr>
              <w:rPr>
                <w:rFonts w:ascii="Calibri Light" w:hAnsi="Calibri Light"/>
                <w:b/>
              </w:rPr>
            </w:pPr>
          </w:p>
        </w:tc>
        <w:tc>
          <w:tcPr>
            <w:tcW w:w="1920" w:type="dxa"/>
          </w:tcPr>
          <w:p w14:paraId="29ED31C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0B9C8FC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roofErr w:type="spellStart"/>
            <w:r w:rsidRPr="00436637">
              <w:rPr>
                <w:rFonts w:ascii="Calibri Light" w:hAnsi="Calibri Light"/>
              </w:rPr>
              <w:t>Prokrastinacija</w:t>
            </w:r>
            <w:proofErr w:type="spellEnd"/>
            <w:r w:rsidRPr="00436637">
              <w:rPr>
                <w:rFonts w:ascii="Calibri Light" w:hAnsi="Calibri Light"/>
              </w:rPr>
              <w:t xml:space="preserve"> i opasnosti koje donosi (nakupljanje neispunjenih obaveza i što donosi takav pristup obavezama</w:t>
            </w:r>
          </w:p>
          <w:p w14:paraId="10451E1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69F11F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PROJEKT “Osjećam” Centar za zdravlje mladih (? Još se treba vidjeti točno za koje razrede i kada)</w:t>
            </w:r>
          </w:p>
        </w:tc>
        <w:tc>
          <w:tcPr>
            <w:tcW w:w="1349" w:type="dxa"/>
            <w:vMerge/>
          </w:tcPr>
          <w:p w14:paraId="5F804B5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37022654"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05F20A8A" w14:textId="77777777" w:rsidR="00FF138E" w:rsidRPr="00436637" w:rsidRDefault="00FF138E" w:rsidP="00230809">
            <w:pPr>
              <w:rPr>
                <w:rFonts w:ascii="Calibri Light" w:hAnsi="Calibri Light"/>
                <w:b/>
              </w:rPr>
            </w:pPr>
            <w:r w:rsidRPr="00436637">
              <w:rPr>
                <w:rFonts w:ascii="Calibri Light" w:hAnsi="Calibri Light"/>
                <w:b/>
              </w:rPr>
              <w:t>SVIBANJ</w:t>
            </w:r>
          </w:p>
        </w:tc>
        <w:tc>
          <w:tcPr>
            <w:tcW w:w="1920" w:type="dxa"/>
          </w:tcPr>
          <w:p w14:paraId="318AFAF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3BCBB83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uspjeha, izostanaka i najava poziva roditeljima učenika s tri i više negativne ocjene kao poziv na oprez i hitno djelovanje</w:t>
            </w:r>
          </w:p>
        </w:tc>
        <w:tc>
          <w:tcPr>
            <w:tcW w:w="1349" w:type="dxa"/>
            <w:vMerge/>
          </w:tcPr>
          <w:p w14:paraId="1166FCE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3C8CE56A" w14:textId="77777777" w:rsidTr="00BF671C">
        <w:trPr>
          <w:trHeight w:val="665"/>
        </w:trPr>
        <w:tc>
          <w:tcPr>
            <w:cnfStyle w:val="001000000000" w:firstRow="0" w:lastRow="0" w:firstColumn="1" w:lastColumn="0" w:oddVBand="0" w:evenVBand="0" w:oddHBand="0" w:evenHBand="0" w:firstRowFirstColumn="0" w:firstRowLastColumn="0" w:lastRowFirstColumn="0" w:lastRowLastColumn="0"/>
            <w:tcW w:w="1165" w:type="dxa"/>
            <w:vMerge/>
          </w:tcPr>
          <w:p w14:paraId="6885459F" w14:textId="77777777" w:rsidR="00FF138E" w:rsidRPr="00436637" w:rsidRDefault="00FF138E" w:rsidP="00230809">
            <w:pPr>
              <w:rPr>
                <w:rFonts w:ascii="Calibri Light" w:hAnsi="Calibri Light"/>
                <w:b/>
              </w:rPr>
            </w:pPr>
          </w:p>
        </w:tc>
        <w:tc>
          <w:tcPr>
            <w:tcW w:w="1920" w:type="dxa"/>
          </w:tcPr>
          <w:p w14:paraId="5BCCCE2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5B0ED0B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6269EF0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Nasilje koje nastaje iz neprikladne vrste humora (ismijavanje, tračanje, ignoriranje, provokacije)</w:t>
            </w:r>
          </w:p>
          <w:p w14:paraId="15046EC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61ADD2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Internetsko nasilje (chatovi, objava neprimjerenih sadržaja, kršenje prava privatnosti)</w:t>
            </w:r>
          </w:p>
        </w:tc>
        <w:tc>
          <w:tcPr>
            <w:tcW w:w="1349" w:type="dxa"/>
            <w:vMerge/>
          </w:tcPr>
          <w:p w14:paraId="2FA3DE1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01683F9B" w14:textId="77777777" w:rsidTr="00BF671C">
        <w:trPr>
          <w:trHeight w:val="647"/>
        </w:trPr>
        <w:tc>
          <w:tcPr>
            <w:cnfStyle w:val="001000000000" w:firstRow="0" w:lastRow="0" w:firstColumn="1" w:lastColumn="0" w:oddVBand="0" w:evenVBand="0" w:oddHBand="0" w:evenHBand="0" w:firstRowFirstColumn="0" w:firstRowLastColumn="0" w:lastRowFirstColumn="0" w:lastRowLastColumn="0"/>
            <w:tcW w:w="1165" w:type="dxa"/>
            <w:vMerge/>
          </w:tcPr>
          <w:p w14:paraId="0449D60C" w14:textId="77777777" w:rsidR="00FF138E" w:rsidRPr="00436637" w:rsidRDefault="00FF138E" w:rsidP="00230809">
            <w:pPr>
              <w:rPr>
                <w:rFonts w:ascii="Calibri Light" w:hAnsi="Calibri Light"/>
                <w:b/>
              </w:rPr>
            </w:pPr>
          </w:p>
        </w:tc>
        <w:tc>
          <w:tcPr>
            <w:tcW w:w="1920" w:type="dxa"/>
          </w:tcPr>
          <w:p w14:paraId="1FA5493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22F6F8C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Tjedan Crvenog križa i Crvenog polumjeseca: Prezentacija skupine INA Prva pomoć </w:t>
            </w:r>
          </w:p>
        </w:tc>
        <w:tc>
          <w:tcPr>
            <w:tcW w:w="1349" w:type="dxa"/>
            <w:vMerge/>
          </w:tcPr>
          <w:p w14:paraId="77B1F7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63BFEDC9" w14:textId="77777777" w:rsidTr="00BF671C">
        <w:trPr>
          <w:trHeight w:val="422"/>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75CC480" w14:textId="77777777" w:rsidR="00FF138E" w:rsidRPr="00436637" w:rsidRDefault="00FF138E" w:rsidP="00230809">
            <w:pPr>
              <w:rPr>
                <w:rFonts w:ascii="Calibri Light" w:hAnsi="Calibri Light"/>
                <w:b/>
              </w:rPr>
            </w:pPr>
            <w:r w:rsidRPr="00436637">
              <w:rPr>
                <w:rFonts w:ascii="Calibri Light" w:hAnsi="Calibri Light"/>
                <w:b/>
              </w:rPr>
              <w:t>LIPANJ</w:t>
            </w:r>
          </w:p>
        </w:tc>
        <w:tc>
          <w:tcPr>
            <w:tcW w:w="1920" w:type="dxa"/>
          </w:tcPr>
          <w:p w14:paraId="5CEB15E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41B4152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Ocjenjivanje i priprema za zaključivanje ocjena (detaljna procjena stanja mogućih negativno ocjenjenih učenika te pomoć učeniku u ispravljanju ocjene u suradnju sa stručno – razvojnom službom škole)</w:t>
            </w:r>
          </w:p>
          <w:p w14:paraId="349B327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0EB976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Kalendar završetka nastavne godine (zaključivanje ocjena, svjedodžbe, popravni ispiti, upis u viši razred)</w:t>
            </w:r>
          </w:p>
        </w:tc>
        <w:tc>
          <w:tcPr>
            <w:tcW w:w="1349" w:type="dxa"/>
            <w:vMerge/>
          </w:tcPr>
          <w:p w14:paraId="291D4A8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08E521DA"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55121754" w14:textId="77777777" w:rsidR="00FF138E" w:rsidRPr="00436637" w:rsidRDefault="00FF138E" w:rsidP="00230809">
            <w:pPr>
              <w:rPr>
                <w:rFonts w:ascii="Calibri Light" w:hAnsi="Calibri Light"/>
              </w:rPr>
            </w:pPr>
          </w:p>
        </w:tc>
        <w:tc>
          <w:tcPr>
            <w:tcW w:w="1920" w:type="dxa"/>
          </w:tcPr>
          <w:p w14:paraId="3215CD2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NASILJE</w:t>
            </w:r>
          </w:p>
          <w:p w14:paraId="096C30A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169253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06A1D13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FF138E" w:rsidRPr="00436637" w14:paraId="7444D397"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59505201" w14:textId="77777777" w:rsidR="00FF138E" w:rsidRPr="00436637" w:rsidRDefault="00FF138E" w:rsidP="00230809">
            <w:pPr>
              <w:rPr>
                <w:rFonts w:ascii="Calibri Light" w:hAnsi="Calibri Light"/>
              </w:rPr>
            </w:pPr>
          </w:p>
        </w:tc>
        <w:tc>
          <w:tcPr>
            <w:tcW w:w="1920" w:type="dxa"/>
          </w:tcPr>
          <w:p w14:paraId="7966D7D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POJEDINAC I DRUŠTVO (PSIHOLOŠKE I OSTALE ŽIVOTNE TEME) </w:t>
            </w:r>
          </w:p>
        </w:tc>
        <w:tc>
          <w:tcPr>
            <w:tcW w:w="4916" w:type="dxa"/>
          </w:tcPr>
          <w:p w14:paraId="7973270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Aktivno provođenje ljetnog odmora – odmak od tehnologije i prevencija ovisnosti o igricama kao službene bolesti ovisnosti (prema APA – Američka psihijatrijska asocijacija), kreiranje i planiranje slobodnog vremena, sunce kao izvor vitamina i prirodni lijek protiv depresivnih stanja</w:t>
            </w:r>
          </w:p>
        </w:tc>
        <w:tc>
          <w:tcPr>
            <w:tcW w:w="1349" w:type="dxa"/>
            <w:vMerge/>
          </w:tcPr>
          <w:p w14:paraId="51ACFBC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bl>
    <w:p w14:paraId="0F764C2F" w14:textId="77777777" w:rsidR="00FF138E" w:rsidRPr="00436637" w:rsidRDefault="00FF138E" w:rsidP="00FF138E">
      <w:pPr>
        <w:rPr>
          <w:rFonts w:ascii="Calibri Light" w:hAnsi="Calibri Light"/>
        </w:rPr>
      </w:pPr>
    </w:p>
    <w:p w14:paraId="48555228" w14:textId="77777777" w:rsidR="00FF138E" w:rsidRPr="00436637" w:rsidRDefault="00FF138E" w:rsidP="003A1150">
      <w:pPr>
        <w:pStyle w:val="Podnaslov"/>
        <w:rPr>
          <w:rStyle w:val="Neupadljivoisticanje"/>
          <w:rFonts w:ascii="Calibri Light" w:hAnsi="Calibri Light" w:cs="Calibri Light"/>
        </w:rPr>
      </w:pPr>
    </w:p>
    <w:p w14:paraId="0C3DB362" w14:textId="77777777" w:rsidR="00FF138E" w:rsidRPr="00436637" w:rsidRDefault="00FF138E" w:rsidP="003A1150">
      <w:pPr>
        <w:pStyle w:val="Podnaslov"/>
        <w:rPr>
          <w:rStyle w:val="Neupadljivoisticanje"/>
          <w:rFonts w:ascii="Calibri Light" w:hAnsi="Calibri Light" w:cs="Calibri Light"/>
        </w:rPr>
      </w:pPr>
    </w:p>
    <w:p w14:paraId="36176AD4" w14:textId="77777777" w:rsidR="00FF138E" w:rsidRPr="00436637" w:rsidRDefault="00FF138E" w:rsidP="003A1150">
      <w:pPr>
        <w:pStyle w:val="Podnaslov"/>
        <w:rPr>
          <w:rStyle w:val="Neupadljivoisticanje"/>
          <w:rFonts w:ascii="Calibri Light" w:hAnsi="Calibri Light" w:cs="Calibri Light"/>
        </w:rPr>
      </w:pPr>
    </w:p>
    <w:p w14:paraId="3B6A11A5" w14:textId="77777777" w:rsidR="00FF138E" w:rsidRPr="00436637" w:rsidRDefault="00FF138E" w:rsidP="003A1150">
      <w:pPr>
        <w:pStyle w:val="Podnaslov"/>
        <w:rPr>
          <w:rStyle w:val="Neupadljivoisticanje"/>
          <w:rFonts w:ascii="Calibri Light" w:hAnsi="Calibri Light" w:cs="Calibri Light"/>
        </w:rPr>
      </w:pPr>
    </w:p>
    <w:p w14:paraId="6F33BD7B" w14:textId="77777777" w:rsidR="00FF138E" w:rsidRPr="00436637" w:rsidRDefault="00FF138E" w:rsidP="003A1150">
      <w:pPr>
        <w:pStyle w:val="Podnaslov"/>
        <w:rPr>
          <w:rStyle w:val="Neupadljivoisticanje"/>
          <w:rFonts w:ascii="Calibri Light" w:hAnsi="Calibri Light" w:cs="Calibri Light"/>
        </w:rPr>
      </w:pPr>
    </w:p>
    <w:p w14:paraId="2EF91005" w14:textId="77777777" w:rsidR="00FF138E" w:rsidRPr="00436637" w:rsidRDefault="00FF138E" w:rsidP="003A1150">
      <w:pPr>
        <w:pStyle w:val="Podnaslov"/>
        <w:rPr>
          <w:rStyle w:val="Neupadljivoisticanje"/>
          <w:rFonts w:ascii="Calibri Light" w:hAnsi="Calibri Light" w:cs="Calibri Light"/>
        </w:rPr>
      </w:pPr>
    </w:p>
    <w:p w14:paraId="23E85EDE" w14:textId="77777777" w:rsidR="00FF138E" w:rsidRDefault="00FF138E" w:rsidP="003A1150">
      <w:pPr>
        <w:pStyle w:val="Podnaslov"/>
        <w:rPr>
          <w:rStyle w:val="Neupadljivoisticanje"/>
          <w:rFonts w:ascii="Calibri Light" w:hAnsi="Calibri Light" w:cs="Calibri Light"/>
        </w:rPr>
      </w:pPr>
    </w:p>
    <w:p w14:paraId="248C3654" w14:textId="77777777" w:rsidR="00CC25C1" w:rsidRDefault="00CC25C1" w:rsidP="00CC25C1"/>
    <w:p w14:paraId="320CF987" w14:textId="77777777" w:rsidR="00BF671C" w:rsidRDefault="00BF671C" w:rsidP="003A1150">
      <w:pPr>
        <w:pStyle w:val="Podnaslov"/>
        <w:rPr>
          <w:color w:val="auto"/>
          <w:sz w:val="21"/>
          <w:szCs w:val="21"/>
        </w:rPr>
      </w:pPr>
    </w:p>
    <w:p w14:paraId="36CD6EAF" w14:textId="77777777" w:rsidR="00BF671C" w:rsidRDefault="00BF671C" w:rsidP="003A1150">
      <w:pPr>
        <w:pStyle w:val="Podnaslov"/>
        <w:rPr>
          <w:color w:val="auto"/>
          <w:sz w:val="21"/>
          <w:szCs w:val="21"/>
        </w:rPr>
      </w:pPr>
    </w:p>
    <w:p w14:paraId="021C03B9" w14:textId="77777777" w:rsidR="00E53BEA" w:rsidRPr="00436637" w:rsidRDefault="008718CA" w:rsidP="003A1150">
      <w:pPr>
        <w:pStyle w:val="Podnaslov"/>
        <w:rPr>
          <w:rStyle w:val="Neupadljivoisticanje"/>
          <w:rFonts w:ascii="Calibri Light" w:hAnsi="Calibri Light" w:cs="Calibri Light"/>
        </w:rPr>
      </w:pPr>
      <w:r w:rsidRPr="00436637">
        <w:rPr>
          <w:rStyle w:val="Neupadljivoisticanje"/>
          <w:rFonts w:ascii="Calibri Light" w:hAnsi="Calibri Light" w:cs="Calibri Light"/>
        </w:rPr>
        <w:lastRenderedPageBreak/>
        <w:t xml:space="preserve">Plan i program za </w:t>
      </w:r>
      <w:r w:rsidR="00B0338F" w:rsidRPr="00436637">
        <w:rPr>
          <w:rStyle w:val="Neupadljivoisticanje"/>
          <w:rFonts w:ascii="Calibri Light" w:hAnsi="Calibri Light" w:cs="Calibri Light"/>
        </w:rPr>
        <w:t>2. razrede u 201</w:t>
      </w:r>
      <w:r w:rsidRPr="00436637">
        <w:rPr>
          <w:rStyle w:val="Neupadljivoisticanje"/>
          <w:rFonts w:ascii="Calibri Light" w:hAnsi="Calibri Light" w:cs="Calibri Light"/>
        </w:rPr>
        <w:t>9./20</w:t>
      </w:r>
      <w:r w:rsidR="00B0338F" w:rsidRPr="00436637">
        <w:rPr>
          <w:rStyle w:val="Neupadljivoisticanje"/>
          <w:rFonts w:ascii="Calibri Light" w:hAnsi="Calibri Light" w:cs="Calibri Light"/>
        </w:rPr>
        <w:t>. šk. god.</w:t>
      </w:r>
    </w:p>
    <w:tbl>
      <w:tblPr>
        <w:tblStyle w:val="Srednjipopis2-Isticanje3"/>
        <w:tblW w:w="0" w:type="auto"/>
        <w:tblInd w:w="10" w:type="dxa"/>
        <w:tblLook w:val="06A0" w:firstRow="1" w:lastRow="0" w:firstColumn="1" w:lastColumn="0" w:noHBand="1" w:noVBand="1"/>
      </w:tblPr>
      <w:tblGrid>
        <w:gridCol w:w="1149"/>
        <w:gridCol w:w="1775"/>
        <w:gridCol w:w="4506"/>
        <w:gridCol w:w="1338"/>
      </w:tblGrid>
      <w:tr w:rsidR="00FF138E" w:rsidRPr="00436637" w14:paraId="0BF9C36A"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68" w:type="dxa"/>
            <w:gridSpan w:val="4"/>
          </w:tcPr>
          <w:p w14:paraId="07C78303" w14:textId="77777777" w:rsidR="00FF138E" w:rsidRPr="00436637" w:rsidRDefault="00FF138E" w:rsidP="00230809">
            <w:pPr>
              <w:rPr>
                <w:rFonts w:ascii="Calibri Light" w:hAnsi="Calibri Light"/>
                <w:b/>
              </w:rPr>
            </w:pPr>
            <w:r w:rsidRPr="00436637">
              <w:rPr>
                <w:rFonts w:ascii="Calibri Light" w:hAnsi="Calibri Light"/>
                <w:b/>
              </w:rPr>
              <w:t>PLAN I PROGRAM RADA RAZREDNIKA U RAZREDNOM ODJELU – 2. RAZRED</w:t>
            </w:r>
          </w:p>
        </w:tc>
      </w:tr>
      <w:tr w:rsidR="00AE5C6E" w:rsidRPr="00436637" w14:paraId="6A92D671" w14:textId="77777777" w:rsidTr="00BF671C">
        <w:tc>
          <w:tcPr>
            <w:cnfStyle w:val="001000000000" w:firstRow="0" w:lastRow="0" w:firstColumn="1" w:lastColumn="0" w:oddVBand="0" w:evenVBand="0" w:oddHBand="0" w:evenHBand="0" w:firstRowFirstColumn="0" w:firstRowLastColumn="0" w:lastRowFirstColumn="0" w:lastRowLastColumn="0"/>
            <w:tcW w:w="1149" w:type="dxa"/>
          </w:tcPr>
          <w:p w14:paraId="07CA8242" w14:textId="77777777" w:rsidR="00FF138E" w:rsidRPr="00436637" w:rsidRDefault="00FF138E" w:rsidP="00230809">
            <w:pPr>
              <w:rPr>
                <w:rFonts w:ascii="Calibri Light" w:hAnsi="Calibri Light"/>
                <w:b/>
              </w:rPr>
            </w:pPr>
            <w:r w:rsidRPr="00436637">
              <w:rPr>
                <w:rFonts w:ascii="Calibri Light" w:hAnsi="Calibri Light"/>
                <w:b/>
              </w:rPr>
              <w:t>MJESEC</w:t>
            </w:r>
          </w:p>
        </w:tc>
        <w:tc>
          <w:tcPr>
            <w:tcW w:w="7619" w:type="dxa"/>
            <w:gridSpan w:val="3"/>
          </w:tcPr>
          <w:p w14:paraId="7EF3D08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
              </w:rPr>
            </w:pPr>
            <w:r w:rsidRPr="00436637">
              <w:rPr>
                <w:rFonts w:ascii="Calibri Light" w:hAnsi="Calibri Light"/>
                <w:b/>
              </w:rPr>
              <w:t>TEME</w:t>
            </w:r>
          </w:p>
        </w:tc>
      </w:tr>
      <w:tr w:rsidR="000F010C" w:rsidRPr="00436637" w14:paraId="13A1D871"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1E39AC35" w14:textId="77777777" w:rsidR="00FF138E" w:rsidRPr="00436637" w:rsidRDefault="00FF138E" w:rsidP="00230809">
            <w:pPr>
              <w:rPr>
                <w:rFonts w:ascii="Calibri Light" w:hAnsi="Calibri Light"/>
                <w:b/>
              </w:rPr>
            </w:pPr>
            <w:r w:rsidRPr="00436637">
              <w:rPr>
                <w:rFonts w:ascii="Calibri Light" w:hAnsi="Calibri Light"/>
                <w:b/>
              </w:rPr>
              <w:t>RUJAN</w:t>
            </w:r>
          </w:p>
        </w:tc>
        <w:tc>
          <w:tcPr>
            <w:tcW w:w="1775" w:type="dxa"/>
          </w:tcPr>
          <w:p w14:paraId="25902A1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26ABC77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Upoznavanje s učenicima, upoznavanje noviteta i promjena u drugom razredu</w:t>
            </w:r>
          </w:p>
          <w:p w14:paraId="270F030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5F4209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Radionica:</w:t>
            </w:r>
          </w:p>
          <w:p w14:paraId="01936D7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Stvaranje razrednih pravila (predstaviti učenicima bitne zakone, pravilnike i kućni red te kreirati 8 do 10 razrednih pravila kojih će se držati u nastavi, laboratorijima, dvorani)</w:t>
            </w:r>
          </w:p>
          <w:p w14:paraId="0FDC416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FC6FDD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Upoznavanje učenika sa planom i pravilima ponašanja na novim nastavnim predmetima (fakultativna, izborna, izvannastavni sadržaji), način čitanja rasporeda, vježbe i ponašanje u kabinetima</w:t>
            </w:r>
          </w:p>
          <w:p w14:paraId="60040CA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66592E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Analize izostanaka na kraju mjeseca rujna (jasna pravila o opravdavanju izostanaka)</w:t>
            </w:r>
          </w:p>
          <w:p w14:paraId="51C1AD9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val="restart"/>
          </w:tcPr>
          <w:p w14:paraId="0E2D557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NAPOMENE:</w:t>
            </w:r>
          </w:p>
          <w:p w14:paraId="7C35A23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09D9B0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950730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E5951C0"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Izradba plakata</w:t>
            </w:r>
          </w:p>
        </w:tc>
      </w:tr>
      <w:tr w:rsidR="000F010C" w:rsidRPr="00436637" w14:paraId="7EE9877C" w14:textId="77777777" w:rsidTr="00BF671C">
        <w:trPr>
          <w:trHeight w:val="638"/>
        </w:trPr>
        <w:tc>
          <w:tcPr>
            <w:cnfStyle w:val="001000000000" w:firstRow="0" w:lastRow="0" w:firstColumn="1" w:lastColumn="0" w:oddVBand="0" w:evenVBand="0" w:oddHBand="0" w:evenHBand="0" w:firstRowFirstColumn="0" w:firstRowLastColumn="0" w:lastRowFirstColumn="0" w:lastRowLastColumn="0"/>
            <w:tcW w:w="1149" w:type="dxa"/>
            <w:vMerge/>
          </w:tcPr>
          <w:p w14:paraId="42F9288A" w14:textId="77777777" w:rsidR="00FF138E" w:rsidRPr="00436637" w:rsidRDefault="00FF138E" w:rsidP="00230809">
            <w:pPr>
              <w:rPr>
                <w:rFonts w:ascii="Calibri Light" w:hAnsi="Calibri Light"/>
                <w:b/>
              </w:rPr>
            </w:pPr>
          </w:p>
        </w:tc>
        <w:tc>
          <w:tcPr>
            <w:tcW w:w="1775" w:type="dxa"/>
          </w:tcPr>
          <w:p w14:paraId="6B95068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4F28656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5BC7CE2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1B3C99E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2CAD1519"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5FFFAC50" w14:textId="77777777" w:rsidR="00FF138E" w:rsidRPr="00436637" w:rsidRDefault="00FF138E" w:rsidP="00230809">
            <w:pPr>
              <w:rPr>
                <w:rFonts w:ascii="Calibri Light" w:hAnsi="Calibri Light"/>
                <w:b/>
              </w:rPr>
            </w:pPr>
          </w:p>
        </w:tc>
        <w:tc>
          <w:tcPr>
            <w:tcW w:w="1775" w:type="dxa"/>
          </w:tcPr>
          <w:p w14:paraId="6E82541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POJEDINAC I DRUŠTVO (PSIHOLOŠKE I OSTALE ŽIVOTNE TEME) </w:t>
            </w:r>
          </w:p>
        </w:tc>
        <w:tc>
          <w:tcPr>
            <w:tcW w:w="4506" w:type="dxa"/>
          </w:tcPr>
          <w:p w14:paraId="18E1378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Predstavljanje prve pomoći – edukacije i natjecanja (pravila, tehnike) – razrađeno u kurikulumu prve pomoći</w:t>
            </w:r>
          </w:p>
        </w:tc>
        <w:tc>
          <w:tcPr>
            <w:tcW w:w="1338" w:type="dxa"/>
            <w:vMerge/>
          </w:tcPr>
          <w:p w14:paraId="131BCDA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D803E02"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070F37FA" w14:textId="77777777" w:rsidR="00FF138E" w:rsidRPr="00436637" w:rsidRDefault="00FF138E" w:rsidP="00230809">
            <w:pPr>
              <w:rPr>
                <w:rFonts w:ascii="Calibri Light" w:hAnsi="Calibri Light"/>
                <w:b/>
              </w:rPr>
            </w:pPr>
            <w:r w:rsidRPr="00436637">
              <w:rPr>
                <w:rFonts w:ascii="Calibri Light" w:hAnsi="Calibri Light"/>
                <w:b/>
              </w:rPr>
              <w:t>LISTOPAD</w:t>
            </w:r>
          </w:p>
        </w:tc>
        <w:tc>
          <w:tcPr>
            <w:tcW w:w="1775" w:type="dxa"/>
          </w:tcPr>
          <w:p w14:paraId="6DE327C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3E79820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Obilježavanje mjeseca hrvatske knjige (od 15. listopada – 15. studenog) u suradnji sa stručnim suradnikom – knjižničarom</w:t>
            </w:r>
          </w:p>
          <w:p w14:paraId="567D980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B3D8CA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Primjena tehnika disanja kao oblik samopomoći u stresnim situacijama (progresivna mišićna relaksacija i vježbe disanja)</w:t>
            </w:r>
          </w:p>
          <w:p w14:paraId="734982C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62C3C7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odgojno – obrazovnih postignuća nakon prvih velikih pisanih i usmenih provjera – savjetovanje s razrednikom i stručnim suradnicima (učenje o atribucijama – pojam iz socijalne psihologije, usko vezan uz pojam osobne odgovornosti za uspjeh i neuspjeh u radu)</w:t>
            </w:r>
          </w:p>
        </w:tc>
        <w:tc>
          <w:tcPr>
            <w:tcW w:w="1338" w:type="dxa"/>
            <w:vMerge/>
          </w:tcPr>
          <w:p w14:paraId="4A19092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124D81D9"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49" w:type="dxa"/>
            <w:vMerge/>
          </w:tcPr>
          <w:p w14:paraId="7BD7B8B3" w14:textId="77777777" w:rsidR="00FF138E" w:rsidRPr="00436637" w:rsidRDefault="00FF138E" w:rsidP="00230809">
            <w:pPr>
              <w:rPr>
                <w:rFonts w:ascii="Calibri Light" w:hAnsi="Calibri Light"/>
                <w:b/>
              </w:rPr>
            </w:pPr>
          </w:p>
        </w:tc>
        <w:tc>
          <w:tcPr>
            <w:tcW w:w="1775" w:type="dxa"/>
          </w:tcPr>
          <w:p w14:paraId="1DD5B36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2A501A0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506" w:type="dxa"/>
          </w:tcPr>
          <w:p w14:paraId="5E02A34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Predstavljanje školskog preventivnog programa – zbog čega prevencija /rasprava</w:t>
            </w:r>
          </w:p>
          <w:p w14:paraId="263ED1D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3058A1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Prevencija nasilja: predavanje – radionica (što je nasilje, vrste nasilja, gdje se i zbog čega najčešće događa, kako ohrabriti promatrače na pozitivnu i pravovremenu reakciju na nasilje...)</w:t>
            </w:r>
          </w:p>
        </w:tc>
        <w:tc>
          <w:tcPr>
            <w:tcW w:w="1338" w:type="dxa"/>
            <w:vMerge/>
          </w:tcPr>
          <w:p w14:paraId="168F4B6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53425A96"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427B0EDD" w14:textId="77777777" w:rsidR="00FF138E" w:rsidRPr="00436637" w:rsidRDefault="00FF138E" w:rsidP="00230809">
            <w:pPr>
              <w:rPr>
                <w:rFonts w:ascii="Calibri Light" w:hAnsi="Calibri Light"/>
                <w:b/>
              </w:rPr>
            </w:pPr>
          </w:p>
        </w:tc>
        <w:tc>
          <w:tcPr>
            <w:tcW w:w="1775" w:type="dxa"/>
          </w:tcPr>
          <w:p w14:paraId="05F6147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4C7D084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Kako umanjiti i pobijediti tremu?</w:t>
            </w:r>
          </w:p>
          <w:p w14:paraId="73B46C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BBB237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Samopouzdanje i ponašanje </w:t>
            </w:r>
          </w:p>
          <w:p w14:paraId="054C394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83D9F9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Akcija solidarnosti</w:t>
            </w:r>
          </w:p>
        </w:tc>
        <w:tc>
          <w:tcPr>
            <w:tcW w:w="1338" w:type="dxa"/>
            <w:vMerge/>
          </w:tcPr>
          <w:p w14:paraId="4F21804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0830F2B2"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339A1AF0" w14:textId="77777777" w:rsidR="00FF138E" w:rsidRPr="00436637" w:rsidRDefault="00FF138E" w:rsidP="00230809">
            <w:pPr>
              <w:rPr>
                <w:rFonts w:ascii="Calibri Light" w:hAnsi="Calibri Light"/>
                <w:b/>
              </w:rPr>
            </w:pPr>
            <w:r w:rsidRPr="00436637">
              <w:rPr>
                <w:rFonts w:ascii="Calibri Light" w:hAnsi="Calibri Light"/>
                <w:b/>
              </w:rPr>
              <w:t>STUDENI</w:t>
            </w:r>
          </w:p>
        </w:tc>
        <w:tc>
          <w:tcPr>
            <w:tcW w:w="1775" w:type="dxa"/>
          </w:tcPr>
          <w:p w14:paraId="3A0838F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687F068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Komunikacijske vještine: Odnos učenika i nastavnika te učenika u grupi vršnjaka u školskoj zajednici (i nastavnik i učenik imaju svoja prava) (GOO)</w:t>
            </w:r>
          </w:p>
          <w:p w14:paraId="6C2AEB0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587079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Predstavljanje ideje pomoći učenicima pri teškoćama u svladavanju nastavnih sadržaja (razvijanje </w:t>
            </w:r>
            <w:proofErr w:type="spellStart"/>
            <w:r w:rsidRPr="00436637">
              <w:rPr>
                <w:rFonts w:ascii="Calibri Light" w:hAnsi="Calibri Light"/>
              </w:rPr>
              <w:t>prosocijalnog</w:t>
            </w:r>
            <w:proofErr w:type="spellEnd"/>
            <w:r w:rsidRPr="00436637">
              <w:rPr>
                <w:rFonts w:ascii="Calibri Light" w:hAnsi="Calibri Light"/>
              </w:rPr>
              <w:t xml:space="preserve"> ponašanja i ojačavanje učeničkih kompetencija) – „Učenici za učenike“</w:t>
            </w:r>
          </w:p>
          <w:p w14:paraId="683A1D1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87BE0C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odgojno obrazovnih postignuća</w:t>
            </w:r>
          </w:p>
        </w:tc>
        <w:tc>
          <w:tcPr>
            <w:tcW w:w="1338" w:type="dxa"/>
            <w:vMerge/>
          </w:tcPr>
          <w:p w14:paraId="636A830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DF6CFB0"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49" w:type="dxa"/>
            <w:vMerge/>
          </w:tcPr>
          <w:p w14:paraId="58DB39A8" w14:textId="77777777" w:rsidR="00FF138E" w:rsidRPr="00436637" w:rsidRDefault="00FF138E" w:rsidP="00230809">
            <w:pPr>
              <w:rPr>
                <w:rFonts w:ascii="Calibri Light" w:hAnsi="Calibri Light"/>
                <w:b/>
              </w:rPr>
            </w:pPr>
          </w:p>
        </w:tc>
        <w:tc>
          <w:tcPr>
            <w:tcW w:w="1775" w:type="dxa"/>
          </w:tcPr>
          <w:p w14:paraId="6D3FB53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4017573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5A78E1C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novi psihološki poremećaji  vezani uz ovisnosti)</w:t>
            </w:r>
          </w:p>
          <w:p w14:paraId="6A7A1CC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9AEF2C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BITI BULLY NIJE COOL – PROJEKT GUOS – a i UREDA ZA ZDRAVSTVO – CENTAR ZA ZDRAVLJE MLADIH</w:t>
            </w:r>
          </w:p>
          <w:p w14:paraId="77A5B3F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AF69AA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51978C8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8CE39CA"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408A7911" w14:textId="77777777" w:rsidR="00FF138E" w:rsidRPr="00436637" w:rsidRDefault="00FF138E" w:rsidP="00230809">
            <w:pPr>
              <w:rPr>
                <w:rFonts w:ascii="Calibri Light" w:hAnsi="Calibri Light"/>
                <w:b/>
              </w:rPr>
            </w:pPr>
          </w:p>
        </w:tc>
        <w:tc>
          <w:tcPr>
            <w:tcW w:w="1775" w:type="dxa"/>
          </w:tcPr>
          <w:p w14:paraId="1B534AC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6567B63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Projekt “Pogled u sebe” – test (početno stanje)</w:t>
            </w:r>
          </w:p>
          <w:p w14:paraId="56C534BD"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1.</w:t>
            </w:r>
            <w:r w:rsidRPr="00436637">
              <w:rPr>
                <w:rFonts w:ascii="Calibri Light" w:hAnsi="Calibri Light"/>
                <w:sz w:val="14"/>
                <w:szCs w:val="14"/>
              </w:rPr>
              <w:t>       </w:t>
            </w:r>
            <w:proofErr w:type="spellStart"/>
            <w:r w:rsidRPr="00436637">
              <w:rPr>
                <w:rFonts w:ascii="Calibri Light" w:hAnsi="Calibri Light" w:cs="Calibri"/>
                <w:sz w:val="22"/>
                <w:szCs w:val="22"/>
              </w:rPr>
              <w:t>Mentalno</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zdravlje</w:t>
            </w:r>
            <w:proofErr w:type="spellEnd"/>
            <w:r w:rsidRPr="00436637">
              <w:rPr>
                <w:rFonts w:ascii="Calibri Light" w:hAnsi="Calibri Light" w:cs="Calibri"/>
                <w:sz w:val="22"/>
                <w:szCs w:val="22"/>
              </w:rPr>
              <w:t xml:space="preserve"> od A do Ž</w:t>
            </w:r>
          </w:p>
          <w:p w14:paraId="668526AD"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2.</w:t>
            </w:r>
            <w:r w:rsidRPr="00436637">
              <w:rPr>
                <w:rFonts w:ascii="Calibri Light" w:hAnsi="Calibri Light"/>
                <w:sz w:val="14"/>
                <w:szCs w:val="14"/>
              </w:rPr>
              <w:t>       </w:t>
            </w:r>
            <w:proofErr w:type="spellStart"/>
            <w:r w:rsidRPr="00436637">
              <w:rPr>
                <w:rFonts w:ascii="Calibri Light" w:hAnsi="Calibri Light" w:cs="Calibri"/>
                <w:sz w:val="22"/>
                <w:szCs w:val="22"/>
              </w:rPr>
              <w:t>Tko</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sam</w:t>
            </w:r>
            <w:proofErr w:type="spellEnd"/>
            <w:r w:rsidRPr="00436637">
              <w:rPr>
                <w:rFonts w:ascii="Calibri Light" w:hAnsi="Calibri Light" w:cs="Calibri"/>
                <w:sz w:val="22"/>
                <w:szCs w:val="22"/>
              </w:rPr>
              <w:t xml:space="preserve"> ja?</w:t>
            </w:r>
          </w:p>
          <w:p w14:paraId="1D29A9E5"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3.</w:t>
            </w:r>
            <w:r w:rsidRPr="00436637">
              <w:rPr>
                <w:rFonts w:ascii="Calibri Light" w:hAnsi="Calibri Light"/>
                <w:sz w:val="14"/>
                <w:szCs w:val="14"/>
              </w:rPr>
              <w:t>       </w:t>
            </w:r>
            <w:proofErr w:type="spellStart"/>
            <w:r w:rsidRPr="00436637">
              <w:rPr>
                <w:rFonts w:ascii="Calibri Light" w:hAnsi="Calibri Light" w:cs="Calibri"/>
                <w:sz w:val="22"/>
                <w:szCs w:val="22"/>
              </w:rPr>
              <w:t>Razum</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i</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osjećaji</w:t>
            </w:r>
            <w:proofErr w:type="spellEnd"/>
          </w:p>
          <w:p w14:paraId="62677102"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4.</w:t>
            </w:r>
            <w:r w:rsidRPr="00436637">
              <w:rPr>
                <w:rFonts w:ascii="Calibri Light" w:hAnsi="Calibri Light"/>
                <w:sz w:val="14"/>
                <w:szCs w:val="14"/>
              </w:rPr>
              <w:t>       </w:t>
            </w:r>
            <w:proofErr w:type="spellStart"/>
            <w:r w:rsidRPr="00436637">
              <w:rPr>
                <w:rFonts w:ascii="Calibri Light" w:hAnsi="Calibri Light" w:cs="Calibri"/>
                <w:sz w:val="22"/>
                <w:szCs w:val="22"/>
              </w:rPr>
              <w:t>Kako</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postati</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ovisan</w:t>
            </w:r>
            <w:proofErr w:type="spellEnd"/>
            <w:r w:rsidRPr="00436637">
              <w:rPr>
                <w:rFonts w:ascii="Calibri Light" w:hAnsi="Calibri Light" w:cs="Calibri"/>
                <w:sz w:val="22"/>
                <w:szCs w:val="22"/>
              </w:rPr>
              <w:t xml:space="preserve"> o </w:t>
            </w:r>
            <w:proofErr w:type="spellStart"/>
            <w:r w:rsidRPr="00436637">
              <w:rPr>
                <w:rFonts w:ascii="Calibri Light" w:hAnsi="Calibri Light" w:cs="Calibri"/>
                <w:sz w:val="22"/>
                <w:szCs w:val="22"/>
              </w:rPr>
              <w:t>sebi</w:t>
            </w:r>
            <w:proofErr w:type="spellEnd"/>
            <w:r w:rsidRPr="00436637">
              <w:rPr>
                <w:rFonts w:ascii="Calibri Light" w:hAnsi="Calibri Light" w:cs="Calibri"/>
                <w:sz w:val="22"/>
                <w:szCs w:val="22"/>
              </w:rPr>
              <w:t>?</w:t>
            </w:r>
          </w:p>
          <w:p w14:paraId="35674A1F"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5.</w:t>
            </w:r>
            <w:r w:rsidRPr="00436637">
              <w:rPr>
                <w:rFonts w:ascii="Calibri Light" w:hAnsi="Calibri Light"/>
                <w:sz w:val="14"/>
                <w:szCs w:val="14"/>
              </w:rPr>
              <w:t>       </w:t>
            </w:r>
            <w:proofErr w:type="spellStart"/>
            <w:r w:rsidRPr="00436637">
              <w:rPr>
                <w:rFonts w:ascii="Calibri Light" w:hAnsi="Calibri Light" w:cs="Calibri"/>
                <w:sz w:val="22"/>
                <w:szCs w:val="22"/>
              </w:rPr>
              <w:t>Doživjeti</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stotu</w:t>
            </w:r>
            <w:proofErr w:type="spellEnd"/>
          </w:p>
          <w:p w14:paraId="56934C6B"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6.</w:t>
            </w:r>
            <w:r w:rsidRPr="00436637">
              <w:rPr>
                <w:rFonts w:ascii="Calibri Light" w:hAnsi="Calibri Light"/>
                <w:sz w:val="14"/>
                <w:szCs w:val="14"/>
              </w:rPr>
              <w:t>       </w:t>
            </w:r>
            <w:proofErr w:type="spellStart"/>
            <w:r w:rsidRPr="00436637">
              <w:rPr>
                <w:rFonts w:ascii="Calibri Light" w:hAnsi="Calibri Light" w:cs="Calibri"/>
                <w:sz w:val="22"/>
                <w:szCs w:val="22"/>
              </w:rPr>
              <w:t>Društvo</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i</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prijatelji</w:t>
            </w:r>
            <w:proofErr w:type="spellEnd"/>
          </w:p>
          <w:p w14:paraId="6BE797CF"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7.</w:t>
            </w:r>
            <w:r w:rsidRPr="00436637">
              <w:rPr>
                <w:rFonts w:ascii="Calibri Light" w:hAnsi="Calibri Light"/>
                <w:sz w:val="14"/>
                <w:szCs w:val="14"/>
              </w:rPr>
              <w:t>       </w:t>
            </w:r>
            <w:proofErr w:type="spellStart"/>
            <w:r w:rsidRPr="00436637">
              <w:rPr>
                <w:rFonts w:ascii="Calibri Light" w:hAnsi="Calibri Light" w:cs="Calibri"/>
                <w:sz w:val="22"/>
                <w:szCs w:val="22"/>
              </w:rPr>
              <w:t>Začarani</w:t>
            </w:r>
            <w:proofErr w:type="spellEnd"/>
            <w:r w:rsidRPr="00436637">
              <w:rPr>
                <w:rFonts w:ascii="Calibri Light" w:hAnsi="Calibri Light" w:cs="Calibri"/>
                <w:sz w:val="22"/>
                <w:szCs w:val="22"/>
              </w:rPr>
              <w:t xml:space="preserve"> </w:t>
            </w:r>
            <w:proofErr w:type="spellStart"/>
            <w:r w:rsidRPr="00436637">
              <w:rPr>
                <w:rFonts w:ascii="Calibri Light" w:hAnsi="Calibri Light" w:cs="Calibri"/>
                <w:sz w:val="22"/>
                <w:szCs w:val="22"/>
              </w:rPr>
              <w:t>krug</w:t>
            </w:r>
            <w:proofErr w:type="spellEnd"/>
          </w:p>
          <w:p w14:paraId="2EB7D277" w14:textId="77777777" w:rsidR="00FF138E" w:rsidRPr="00436637" w:rsidRDefault="00FF138E" w:rsidP="00230809">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sz w:val="22"/>
                <w:szCs w:val="22"/>
              </w:rPr>
            </w:pPr>
            <w:r w:rsidRPr="00436637">
              <w:rPr>
                <w:rFonts w:ascii="Calibri Light" w:hAnsi="Calibri Light" w:cs="Calibri"/>
                <w:sz w:val="22"/>
                <w:szCs w:val="22"/>
              </w:rPr>
              <w:t>8.</w:t>
            </w:r>
            <w:r w:rsidRPr="00436637">
              <w:rPr>
                <w:rFonts w:ascii="Calibri Light" w:hAnsi="Calibri Light"/>
                <w:sz w:val="14"/>
                <w:szCs w:val="14"/>
              </w:rPr>
              <w:t>       </w:t>
            </w:r>
            <w:proofErr w:type="spellStart"/>
            <w:r w:rsidRPr="00436637">
              <w:rPr>
                <w:rFonts w:ascii="Calibri Light" w:hAnsi="Calibri Light" w:cs="Calibri"/>
                <w:sz w:val="22"/>
                <w:szCs w:val="22"/>
              </w:rPr>
              <w:t>Ljubav</w:t>
            </w:r>
            <w:proofErr w:type="spellEnd"/>
          </w:p>
          <w:p w14:paraId="5D11F93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w:t>
            </w:r>
            <w:proofErr w:type="spellStart"/>
            <w:r w:rsidRPr="00436637">
              <w:rPr>
                <w:rFonts w:ascii="Calibri Light" w:hAnsi="Calibri Light"/>
              </w:rPr>
              <w:t>retest</w:t>
            </w:r>
            <w:proofErr w:type="spellEnd"/>
            <w:r w:rsidRPr="00436637">
              <w:rPr>
                <w:rFonts w:ascii="Calibri Light" w:hAnsi="Calibri Light"/>
              </w:rPr>
              <w:t>) svibanj 2020. (tempo radionica otprilike svaka dva tjedna, ne zna se je li u svim drugim razredima ili ćemo odabrati samo jedno odjeljenje za provedbu)</w:t>
            </w:r>
          </w:p>
        </w:tc>
        <w:tc>
          <w:tcPr>
            <w:tcW w:w="1338" w:type="dxa"/>
            <w:vMerge/>
          </w:tcPr>
          <w:p w14:paraId="1592B8F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096583BB"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5A8BC95B" w14:textId="77777777" w:rsidR="00FF138E" w:rsidRPr="00436637" w:rsidRDefault="00FF138E" w:rsidP="00230809">
            <w:pPr>
              <w:rPr>
                <w:rFonts w:ascii="Calibri Light" w:hAnsi="Calibri Light"/>
                <w:b/>
              </w:rPr>
            </w:pPr>
            <w:r w:rsidRPr="00436637">
              <w:rPr>
                <w:rFonts w:ascii="Calibri Light" w:hAnsi="Calibri Light"/>
                <w:b/>
              </w:rPr>
              <w:t>PROSINAC</w:t>
            </w:r>
          </w:p>
        </w:tc>
        <w:tc>
          <w:tcPr>
            <w:tcW w:w="1775" w:type="dxa"/>
          </w:tcPr>
          <w:p w14:paraId="3FB8932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26F1487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ponašanja i uspjeha učenika tijekom prvog polugodišta (koja prikazana ponašanja su bila u svrhu unaprjeđenja razrednog tima i timskog duha, koja ponašanja su ometala i usporavala razvoj i kreiranje uspjeha – ne navoditi osobe već ponašanja)</w:t>
            </w:r>
          </w:p>
        </w:tc>
        <w:tc>
          <w:tcPr>
            <w:tcW w:w="1338" w:type="dxa"/>
            <w:vMerge/>
          </w:tcPr>
          <w:p w14:paraId="11767B5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43A7DA91" w14:textId="77777777" w:rsidTr="00BF671C">
        <w:trPr>
          <w:trHeight w:val="485"/>
        </w:trPr>
        <w:tc>
          <w:tcPr>
            <w:cnfStyle w:val="001000000000" w:firstRow="0" w:lastRow="0" w:firstColumn="1" w:lastColumn="0" w:oddVBand="0" w:evenVBand="0" w:oddHBand="0" w:evenHBand="0" w:firstRowFirstColumn="0" w:firstRowLastColumn="0" w:lastRowFirstColumn="0" w:lastRowLastColumn="0"/>
            <w:tcW w:w="1149" w:type="dxa"/>
            <w:vMerge/>
          </w:tcPr>
          <w:p w14:paraId="167B6458" w14:textId="77777777" w:rsidR="00FF138E" w:rsidRPr="00436637" w:rsidRDefault="00FF138E" w:rsidP="00230809">
            <w:pPr>
              <w:rPr>
                <w:rFonts w:ascii="Calibri Light" w:hAnsi="Calibri Light"/>
                <w:b/>
              </w:rPr>
            </w:pPr>
          </w:p>
        </w:tc>
        <w:tc>
          <w:tcPr>
            <w:tcW w:w="1775" w:type="dxa"/>
          </w:tcPr>
          <w:p w14:paraId="16C53B6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NASILJE</w:t>
            </w:r>
          </w:p>
          <w:p w14:paraId="27853B3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3D3E2B9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Pirotehnička sredstva kao izvor opasnosti za zdravlje</w:t>
            </w:r>
          </w:p>
          <w:p w14:paraId="151AFB9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7320753" w14:textId="77777777" w:rsidR="00FF138E" w:rsidRPr="00436637" w:rsidRDefault="00FF138E" w:rsidP="00CC25C1">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Aktivno provođenje zimskog odmora – odmak od tehnologije i prevencija ovisnosti o igricama kao službene bolesti ovisnosti </w:t>
            </w:r>
          </w:p>
        </w:tc>
        <w:tc>
          <w:tcPr>
            <w:tcW w:w="1338" w:type="dxa"/>
            <w:vMerge/>
          </w:tcPr>
          <w:p w14:paraId="654FDB9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751A9C3"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1978B4AF" w14:textId="77777777" w:rsidR="00FF138E" w:rsidRPr="00436637" w:rsidRDefault="00FF138E" w:rsidP="00230809">
            <w:pPr>
              <w:rPr>
                <w:rFonts w:ascii="Calibri Light" w:hAnsi="Calibri Light"/>
                <w:b/>
              </w:rPr>
            </w:pPr>
          </w:p>
        </w:tc>
        <w:tc>
          <w:tcPr>
            <w:tcW w:w="1775" w:type="dxa"/>
          </w:tcPr>
          <w:p w14:paraId="46B8666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w:t>
            </w:r>
          </w:p>
        </w:tc>
        <w:tc>
          <w:tcPr>
            <w:tcW w:w="4506" w:type="dxa"/>
          </w:tcPr>
          <w:p w14:paraId="2B3D6C8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Utjecaj pojedinca na društvo u vremenu slavlja – koliko naše ponašanje može imati utjecaja na društvo u kojem se nalazimo, može li doprinijeti stvaranju pozitivnog ozračja, dostojanstvenijih oblika ponašanja i sl.) </w:t>
            </w:r>
          </w:p>
          <w:p w14:paraId="6E79ABE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CC542A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Obilježavanje Međunarodnog dana volontera (GOO) – u suradnji s INA Volonterskom skupinom</w:t>
            </w:r>
          </w:p>
          <w:p w14:paraId="469A798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F35E63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41CED86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9D5591A"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52EA6159" w14:textId="77777777" w:rsidR="00FF138E" w:rsidRPr="00436637" w:rsidRDefault="00FF138E" w:rsidP="00230809">
            <w:pPr>
              <w:rPr>
                <w:rFonts w:ascii="Calibri Light" w:hAnsi="Calibri Light"/>
                <w:b/>
              </w:rPr>
            </w:pPr>
            <w:r w:rsidRPr="00436637">
              <w:rPr>
                <w:rFonts w:ascii="Calibri Light" w:hAnsi="Calibri Light"/>
                <w:b/>
              </w:rPr>
              <w:t>SIJEČANJ</w:t>
            </w:r>
          </w:p>
        </w:tc>
        <w:tc>
          <w:tcPr>
            <w:tcW w:w="1775" w:type="dxa"/>
          </w:tcPr>
          <w:p w14:paraId="04A5866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5D22B7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Povratak u vrijeme obaveza – organizacija i aktivno rješavanje problema kao odgovor na stresove koji nas čekaju</w:t>
            </w:r>
          </w:p>
          <w:p w14:paraId="17D6259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D6C51C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postojećeg stanja (analiza obrazovnih postignuća u prvom obrazovnom razdoblju)</w:t>
            </w:r>
          </w:p>
          <w:p w14:paraId="0F8AA6F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5346A3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Planiranje i prikaz obaveza u drugom polugodištu (prezentacija </w:t>
            </w:r>
            <w:proofErr w:type="spellStart"/>
            <w:r w:rsidRPr="00436637">
              <w:rPr>
                <w:rFonts w:ascii="Calibri Light" w:hAnsi="Calibri Light"/>
              </w:rPr>
              <w:t>vremenika</w:t>
            </w:r>
            <w:proofErr w:type="spellEnd"/>
            <w:r w:rsidRPr="00436637">
              <w:rPr>
                <w:rFonts w:ascii="Calibri Light" w:hAnsi="Calibri Light"/>
              </w:rPr>
              <w:t xml:space="preserve"> i prikaz primjera dobre prakse u planiranju obveza – kreiranje dnevnika rada, zapisivanje važnih datuma, i sl.)</w:t>
            </w:r>
          </w:p>
        </w:tc>
        <w:tc>
          <w:tcPr>
            <w:tcW w:w="1338" w:type="dxa"/>
            <w:vMerge/>
          </w:tcPr>
          <w:p w14:paraId="56DB659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6BBDCA3A"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49" w:type="dxa"/>
            <w:vMerge/>
          </w:tcPr>
          <w:p w14:paraId="48C80EF7" w14:textId="77777777" w:rsidR="00FF138E" w:rsidRPr="00436637" w:rsidRDefault="00FF138E" w:rsidP="00230809">
            <w:pPr>
              <w:rPr>
                <w:rFonts w:ascii="Calibri Light" w:hAnsi="Calibri Light"/>
                <w:b/>
              </w:rPr>
            </w:pPr>
          </w:p>
        </w:tc>
        <w:tc>
          <w:tcPr>
            <w:tcW w:w="1775" w:type="dxa"/>
          </w:tcPr>
          <w:p w14:paraId="3DF2EF6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2BD600F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506" w:type="dxa"/>
          </w:tcPr>
          <w:p w14:paraId="4BEF6AA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Predavanje školske liječnice</w:t>
            </w:r>
          </w:p>
        </w:tc>
        <w:tc>
          <w:tcPr>
            <w:tcW w:w="1338" w:type="dxa"/>
            <w:vMerge/>
          </w:tcPr>
          <w:p w14:paraId="3ADA821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4F7A8DD2"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6B040868" w14:textId="77777777" w:rsidR="00FF138E" w:rsidRPr="00436637" w:rsidRDefault="00FF138E" w:rsidP="00230809">
            <w:pPr>
              <w:rPr>
                <w:rFonts w:ascii="Calibri Light" w:hAnsi="Calibri Light"/>
                <w:b/>
              </w:rPr>
            </w:pPr>
          </w:p>
        </w:tc>
        <w:tc>
          <w:tcPr>
            <w:tcW w:w="1775" w:type="dxa"/>
          </w:tcPr>
          <w:p w14:paraId="14C3690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27A0228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Dan međunarodnog priznanja RH, važnost nacionalnog identiteta u europskom kontekstu (GOO)</w:t>
            </w:r>
          </w:p>
          <w:p w14:paraId="4558923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1EE42A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Projekt “Pozitiva” – TEME:</w:t>
            </w:r>
          </w:p>
          <w:p w14:paraId="5C7F4E51" w14:textId="77777777" w:rsidR="00FF138E" w:rsidRPr="00436637" w:rsidRDefault="00FF138E" w:rsidP="00FF138E">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Sat: prvo ispitivanje</w:t>
            </w:r>
          </w:p>
          <w:p w14:paraId="1AEC50DF" w14:textId="77777777" w:rsidR="00FF138E" w:rsidRPr="00436637" w:rsidRDefault="00FF138E" w:rsidP="00FF138E">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Sat: Samopoštovanje i ponos</w:t>
            </w:r>
          </w:p>
          <w:p w14:paraId="76E72D83" w14:textId="77777777" w:rsidR="00FF138E" w:rsidRPr="00436637" w:rsidRDefault="00FF138E" w:rsidP="00FF138E">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Odgovornost</w:t>
            </w:r>
          </w:p>
          <w:p w14:paraId="1DC9E4C4" w14:textId="77777777" w:rsidR="000F010C" w:rsidRPr="00436637" w:rsidRDefault="00FF138E" w:rsidP="000F7ED7">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Zahvalnost</w:t>
            </w:r>
          </w:p>
          <w:p w14:paraId="6559F583" w14:textId="77777777" w:rsidR="00FF138E" w:rsidRPr="00436637" w:rsidRDefault="00FF138E" w:rsidP="000F7ED7">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Primanje i davanje pohvala i kritika</w:t>
            </w:r>
          </w:p>
          <w:p w14:paraId="472C9947" w14:textId="77777777" w:rsidR="00FF138E" w:rsidRPr="00436637" w:rsidRDefault="00FF138E" w:rsidP="00FF138E">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Anks</w:t>
            </w:r>
            <w:r w:rsidR="000F010C" w:rsidRPr="00436637">
              <w:rPr>
                <w:rFonts w:ascii="Calibri Light" w:hAnsi="Calibri Light"/>
              </w:rPr>
              <w:t>ioznost i kako je kontrolirati</w:t>
            </w:r>
          </w:p>
          <w:p w14:paraId="150107D8" w14:textId="77777777" w:rsidR="00FF138E" w:rsidRPr="00436637" w:rsidRDefault="00FF138E" w:rsidP="00FF138E">
            <w:pPr>
              <w:pStyle w:val="Odlomakpopisa"/>
              <w:numPr>
                <w:ilvl w:val="0"/>
                <w:numId w:val="14"/>
              </w:num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Kreativnost</w:t>
            </w:r>
          </w:p>
          <w:p w14:paraId="6396B52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Evaluacija (</w:t>
            </w:r>
            <w:proofErr w:type="spellStart"/>
            <w:r w:rsidRPr="00436637">
              <w:rPr>
                <w:rFonts w:ascii="Calibri Light" w:hAnsi="Calibri Light"/>
              </w:rPr>
              <w:t>retest</w:t>
            </w:r>
            <w:proofErr w:type="spellEnd"/>
            <w:r w:rsidRPr="00436637">
              <w:rPr>
                <w:rFonts w:ascii="Calibri Light" w:hAnsi="Calibri Light"/>
              </w:rPr>
              <w:t>) – samo u jednom razrednom odjeljenju drugog razreda (tijekom cijelog drugog polugodišta)</w:t>
            </w:r>
          </w:p>
          <w:p w14:paraId="27B037D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2E5A0B9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E25F6D7"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val="restart"/>
          </w:tcPr>
          <w:p w14:paraId="2B9F8A75" w14:textId="77777777" w:rsidR="00FF138E" w:rsidRPr="00436637" w:rsidRDefault="00FF138E" w:rsidP="00230809">
            <w:pPr>
              <w:rPr>
                <w:rFonts w:ascii="Calibri Light" w:hAnsi="Calibri Light"/>
                <w:b/>
              </w:rPr>
            </w:pPr>
            <w:r w:rsidRPr="00436637">
              <w:rPr>
                <w:rFonts w:ascii="Calibri Light" w:hAnsi="Calibri Light"/>
                <w:b/>
              </w:rPr>
              <w:t>VELJAČA</w:t>
            </w:r>
          </w:p>
        </w:tc>
        <w:tc>
          <w:tcPr>
            <w:tcW w:w="1775" w:type="dxa"/>
          </w:tcPr>
          <w:p w14:paraId="228F63D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506" w:type="dxa"/>
          </w:tcPr>
          <w:p w14:paraId="71F56DC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i pamćenje – tehnike POPP (planiranje, organiziranje, prijenos, pohrana informacija, plan ispravka ocjena, planiranje etapa učenja u pojedinim predmetima, stvaranje pozitivnih asocijacija uz proces učenja i pamćenja)</w:t>
            </w:r>
          </w:p>
          <w:p w14:paraId="6F80E96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F87996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ispravka ocjena, izostanaka, povezanost izostajanja s nastave i (ne)uspjeha na obrazovnom planu – rasprava, iznošenje podataka (osnovna statistika)</w:t>
            </w:r>
          </w:p>
        </w:tc>
        <w:tc>
          <w:tcPr>
            <w:tcW w:w="1338" w:type="dxa"/>
            <w:vMerge/>
          </w:tcPr>
          <w:p w14:paraId="5014845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75EB9146"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49" w:type="dxa"/>
            <w:vMerge/>
          </w:tcPr>
          <w:p w14:paraId="517B6BE6" w14:textId="77777777" w:rsidR="00FF138E" w:rsidRPr="00436637" w:rsidRDefault="00FF138E" w:rsidP="00230809">
            <w:pPr>
              <w:rPr>
                <w:rFonts w:ascii="Calibri Light" w:hAnsi="Calibri Light"/>
                <w:b/>
              </w:rPr>
            </w:pPr>
          </w:p>
        </w:tc>
        <w:tc>
          <w:tcPr>
            <w:tcW w:w="1775" w:type="dxa"/>
          </w:tcPr>
          <w:p w14:paraId="06E72F9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6E18C5C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506" w:type="dxa"/>
          </w:tcPr>
          <w:p w14:paraId="4768906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Stres, frustracija i napetost kao uzroci nasilja i sukoba – kako se uspješno nositi sa svojim problemima</w:t>
            </w:r>
          </w:p>
          <w:p w14:paraId="1177A37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5C7F2D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BITI BULLY NIJE COOL – PROJEKT GUOS – a i UREDA ZA ZDRAVSTVO – CENTAR ZA ZDRAVLJE MLADIH</w:t>
            </w:r>
          </w:p>
          <w:p w14:paraId="52BBE25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0CE630D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20C3230A"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693111FA" w14:textId="77777777" w:rsidR="00FF138E" w:rsidRPr="00436637" w:rsidRDefault="00FF138E" w:rsidP="00230809">
            <w:pPr>
              <w:rPr>
                <w:rFonts w:ascii="Calibri Light" w:hAnsi="Calibri Light"/>
                <w:b/>
              </w:rPr>
            </w:pPr>
          </w:p>
        </w:tc>
        <w:tc>
          <w:tcPr>
            <w:tcW w:w="1775" w:type="dxa"/>
          </w:tcPr>
          <w:p w14:paraId="1A8BA53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7A4E49C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Emocije i motivacija (povezanost sa uspjehom u školi i društvenoj stvarnosti)</w:t>
            </w:r>
          </w:p>
        </w:tc>
        <w:tc>
          <w:tcPr>
            <w:tcW w:w="1338" w:type="dxa"/>
            <w:vMerge/>
          </w:tcPr>
          <w:p w14:paraId="287161D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0A411EF"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49" w:type="dxa"/>
            <w:vMerge w:val="restart"/>
          </w:tcPr>
          <w:p w14:paraId="7923F75E" w14:textId="77777777" w:rsidR="00FF138E" w:rsidRPr="00436637" w:rsidRDefault="00FF138E" w:rsidP="00230809">
            <w:pPr>
              <w:rPr>
                <w:rFonts w:ascii="Calibri Light" w:hAnsi="Calibri Light"/>
                <w:b/>
              </w:rPr>
            </w:pPr>
            <w:r w:rsidRPr="00436637">
              <w:rPr>
                <w:rFonts w:ascii="Calibri Light" w:hAnsi="Calibri Light"/>
                <w:b/>
              </w:rPr>
              <w:t>OŽUJAK</w:t>
            </w:r>
          </w:p>
        </w:tc>
        <w:tc>
          <w:tcPr>
            <w:tcW w:w="1775" w:type="dxa"/>
          </w:tcPr>
          <w:p w14:paraId="73D5CEF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506" w:type="dxa"/>
          </w:tcPr>
          <w:p w14:paraId="6C713F9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nakon sjednica RV – mišljenje nastavnika o razredu i razrednoj atmosferi</w:t>
            </w:r>
          </w:p>
          <w:p w14:paraId="4FA101F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ED5E5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Posjet muzeju ili kazalištu (u suradnji s knjižnicom, razrednicima, predmetnim nastavnicima)</w:t>
            </w:r>
          </w:p>
        </w:tc>
        <w:tc>
          <w:tcPr>
            <w:tcW w:w="1338" w:type="dxa"/>
            <w:vMerge/>
          </w:tcPr>
          <w:p w14:paraId="1EDA1D5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694D84CB"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49" w:type="dxa"/>
            <w:vMerge/>
          </w:tcPr>
          <w:p w14:paraId="2150BF50" w14:textId="77777777" w:rsidR="00FF138E" w:rsidRPr="00436637" w:rsidRDefault="00FF138E" w:rsidP="00230809">
            <w:pPr>
              <w:rPr>
                <w:rFonts w:ascii="Calibri Light" w:hAnsi="Calibri Light"/>
                <w:b/>
              </w:rPr>
            </w:pPr>
          </w:p>
        </w:tc>
        <w:tc>
          <w:tcPr>
            <w:tcW w:w="1775" w:type="dxa"/>
          </w:tcPr>
          <w:p w14:paraId="31C8307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67F7F4E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2E7A700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Povezanost misli, osjećaja, fizioloških reakcija i ponašanja – koliko smo slobodni u odabiru ponašanja u određenim životnim situacijama /debata</w:t>
            </w:r>
          </w:p>
        </w:tc>
        <w:tc>
          <w:tcPr>
            <w:tcW w:w="1338" w:type="dxa"/>
            <w:vMerge/>
          </w:tcPr>
          <w:p w14:paraId="2A285B9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21A960C4"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5DEC45A6" w14:textId="77777777" w:rsidR="00FF138E" w:rsidRPr="00436637" w:rsidRDefault="00FF138E" w:rsidP="00230809">
            <w:pPr>
              <w:rPr>
                <w:rFonts w:ascii="Calibri Light" w:hAnsi="Calibri Light"/>
                <w:b/>
              </w:rPr>
            </w:pPr>
          </w:p>
        </w:tc>
        <w:tc>
          <w:tcPr>
            <w:tcW w:w="1775" w:type="dxa"/>
          </w:tcPr>
          <w:p w14:paraId="4C38CC5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3A041A0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Kako reći ne nezdravim oblicima ponašanja koje nameće društvo? </w:t>
            </w:r>
          </w:p>
          <w:p w14:paraId="4A67FC2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2421E9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Utjecaj spolno prenosivih bolesti na reproduktivno zdravlje (ZO) – liječnica školske medicine</w:t>
            </w:r>
          </w:p>
        </w:tc>
        <w:tc>
          <w:tcPr>
            <w:tcW w:w="1338" w:type="dxa"/>
            <w:vMerge/>
          </w:tcPr>
          <w:p w14:paraId="0D9B80D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E919875" w14:textId="77777777" w:rsidTr="00BF671C">
        <w:trPr>
          <w:trHeight w:val="530"/>
        </w:trPr>
        <w:tc>
          <w:tcPr>
            <w:cnfStyle w:val="001000000000" w:firstRow="0" w:lastRow="0" w:firstColumn="1" w:lastColumn="0" w:oddVBand="0" w:evenVBand="0" w:oddHBand="0" w:evenHBand="0" w:firstRowFirstColumn="0" w:firstRowLastColumn="0" w:lastRowFirstColumn="0" w:lastRowLastColumn="0"/>
            <w:tcW w:w="1149" w:type="dxa"/>
            <w:vMerge w:val="restart"/>
          </w:tcPr>
          <w:p w14:paraId="79F1F154" w14:textId="77777777" w:rsidR="00FF138E" w:rsidRPr="00436637" w:rsidRDefault="00FF138E" w:rsidP="00230809">
            <w:pPr>
              <w:rPr>
                <w:rFonts w:ascii="Calibri Light" w:hAnsi="Calibri Light"/>
                <w:b/>
              </w:rPr>
            </w:pPr>
            <w:r w:rsidRPr="00436637">
              <w:rPr>
                <w:rFonts w:ascii="Calibri Light" w:hAnsi="Calibri Light"/>
                <w:b/>
              </w:rPr>
              <w:t>TRAVANJ</w:t>
            </w:r>
          </w:p>
        </w:tc>
        <w:tc>
          <w:tcPr>
            <w:tcW w:w="1775" w:type="dxa"/>
          </w:tcPr>
          <w:p w14:paraId="51C4113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69D51B7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Tolerancija prema različitosti (pojavnost, nacionalnost, stavovi i uvjerenja, vjera, spolnost) (GOO)</w:t>
            </w:r>
          </w:p>
          <w:p w14:paraId="2F8B455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CF04C1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Mediji i tolerancija različitosti (GOO) – pristup medija prema određenim društvenim problemima i temama</w:t>
            </w:r>
          </w:p>
        </w:tc>
        <w:tc>
          <w:tcPr>
            <w:tcW w:w="1338" w:type="dxa"/>
            <w:vMerge/>
          </w:tcPr>
          <w:p w14:paraId="79A4B3C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77AD6CFA"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49" w:type="dxa"/>
            <w:vMerge/>
          </w:tcPr>
          <w:p w14:paraId="72929F23" w14:textId="77777777" w:rsidR="00FF138E" w:rsidRPr="00436637" w:rsidRDefault="00FF138E" w:rsidP="00230809">
            <w:pPr>
              <w:rPr>
                <w:rFonts w:ascii="Calibri Light" w:hAnsi="Calibri Light"/>
                <w:b/>
              </w:rPr>
            </w:pPr>
          </w:p>
        </w:tc>
        <w:tc>
          <w:tcPr>
            <w:tcW w:w="1775" w:type="dxa"/>
          </w:tcPr>
          <w:p w14:paraId="7DEFEB5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78252D1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4540CC1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Najčešće pojavnosti nasilja u školi – koji su najčešći oblici nasilja koji se pojavljuju u našoj školi, kako se aktivno uključiti u kreiranju društva bez nasilja (prezentacija strategije)</w:t>
            </w:r>
          </w:p>
          <w:p w14:paraId="61E343E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6B01CA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D480D8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PROJEKT “OSJEĆAM” – još se ne znaju detalji o projektu</w:t>
            </w:r>
          </w:p>
          <w:p w14:paraId="203CE71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5B7A236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027B338F"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533A99FF" w14:textId="77777777" w:rsidR="00FF138E" w:rsidRPr="00436637" w:rsidRDefault="00FF138E" w:rsidP="00230809">
            <w:pPr>
              <w:rPr>
                <w:rFonts w:ascii="Calibri Light" w:hAnsi="Calibri Light"/>
                <w:b/>
              </w:rPr>
            </w:pPr>
          </w:p>
        </w:tc>
        <w:tc>
          <w:tcPr>
            <w:tcW w:w="1775" w:type="dxa"/>
          </w:tcPr>
          <w:p w14:paraId="0A32AA2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54B542F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Suočavanje sa neuspjehom/uspjehom – obrambeni mehanizmi koje koristimo sebi na štetu/korist </w:t>
            </w:r>
          </w:p>
        </w:tc>
        <w:tc>
          <w:tcPr>
            <w:tcW w:w="1338" w:type="dxa"/>
            <w:vMerge/>
          </w:tcPr>
          <w:p w14:paraId="48D730E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05E429CC"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49" w:type="dxa"/>
            <w:vMerge w:val="restart"/>
          </w:tcPr>
          <w:p w14:paraId="4B75A62D" w14:textId="77777777" w:rsidR="00FF138E" w:rsidRPr="00436637" w:rsidRDefault="00FF138E" w:rsidP="00230809">
            <w:pPr>
              <w:rPr>
                <w:rFonts w:ascii="Calibri Light" w:hAnsi="Calibri Light"/>
                <w:b/>
              </w:rPr>
            </w:pPr>
            <w:r w:rsidRPr="00436637">
              <w:rPr>
                <w:rFonts w:ascii="Calibri Light" w:hAnsi="Calibri Light"/>
                <w:b/>
              </w:rPr>
              <w:t>SVIBANJ</w:t>
            </w:r>
          </w:p>
        </w:tc>
        <w:tc>
          <w:tcPr>
            <w:tcW w:w="1775" w:type="dxa"/>
          </w:tcPr>
          <w:p w14:paraId="7B74F32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50A0F1B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uspjeha, izostanaka i najava poziva roditeljima učenika s tri i više negativne ocjene kao poziv na oprez i hitno djelovanje</w:t>
            </w:r>
          </w:p>
        </w:tc>
        <w:tc>
          <w:tcPr>
            <w:tcW w:w="1338" w:type="dxa"/>
            <w:vMerge/>
          </w:tcPr>
          <w:p w14:paraId="4966C01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1FFF5624" w14:textId="77777777" w:rsidTr="00BF671C">
        <w:trPr>
          <w:trHeight w:val="665"/>
        </w:trPr>
        <w:tc>
          <w:tcPr>
            <w:cnfStyle w:val="001000000000" w:firstRow="0" w:lastRow="0" w:firstColumn="1" w:lastColumn="0" w:oddVBand="0" w:evenVBand="0" w:oddHBand="0" w:evenHBand="0" w:firstRowFirstColumn="0" w:firstRowLastColumn="0" w:lastRowFirstColumn="0" w:lastRowLastColumn="0"/>
            <w:tcW w:w="1149" w:type="dxa"/>
            <w:vMerge/>
          </w:tcPr>
          <w:p w14:paraId="1D2418C1" w14:textId="77777777" w:rsidR="00FF138E" w:rsidRPr="00436637" w:rsidRDefault="00FF138E" w:rsidP="00230809">
            <w:pPr>
              <w:rPr>
                <w:rFonts w:ascii="Calibri Light" w:hAnsi="Calibri Light"/>
                <w:b/>
              </w:rPr>
            </w:pPr>
          </w:p>
        </w:tc>
        <w:tc>
          <w:tcPr>
            <w:tcW w:w="1775" w:type="dxa"/>
          </w:tcPr>
          <w:p w14:paraId="0CD66CF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191E48A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506" w:type="dxa"/>
          </w:tcPr>
          <w:p w14:paraId="39D6B0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Nasilje koje nastaje iz neprikladne vrste humora (ismijavanje, tračanje, ignoriranje, provokacije)</w:t>
            </w:r>
          </w:p>
        </w:tc>
        <w:tc>
          <w:tcPr>
            <w:tcW w:w="1338" w:type="dxa"/>
            <w:vMerge/>
          </w:tcPr>
          <w:p w14:paraId="7C35335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363B44C5" w14:textId="77777777" w:rsidTr="00BF671C">
        <w:trPr>
          <w:trHeight w:val="647"/>
        </w:trPr>
        <w:tc>
          <w:tcPr>
            <w:cnfStyle w:val="001000000000" w:firstRow="0" w:lastRow="0" w:firstColumn="1" w:lastColumn="0" w:oddVBand="0" w:evenVBand="0" w:oddHBand="0" w:evenHBand="0" w:firstRowFirstColumn="0" w:firstRowLastColumn="0" w:lastRowFirstColumn="0" w:lastRowLastColumn="0"/>
            <w:tcW w:w="1149" w:type="dxa"/>
            <w:vMerge/>
          </w:tcPr>
          <w:p w14:paraId="21986C23" w14:textId="77777777" w:rsidR="00FF138E" w:rsidRPr="00436637" w:rsidRDefault="00FF138E" w:rsidP="00230809">
            <w:pPr>
              <w:rPr>
                <w:rFonts w:ascii="Calibri Light" w:hAnsi="Calibri Light"/>
                <w:b/>
              </w:rPr>
            </w:pPr>
          </w:p>
        </w:tc>
        <w:tc>
          <w:tcPr>
            <w:tcW w:w="1775" w:type="dxa"/>
          </w:tcPr>
          <w:p w14:paraId="6F79320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506" w:type="dxa"/>
          </w:tcPr>
          <w:p w14:paraId="178078E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Tjedan Crvenog križa i Crvenog polumjeseca: Prezentacija skupine INA Prva pomoć (akcija solidarnosti)</w:t>
            </w:r>
          </w:p>
        </w:tc>
        <w:tc>
          <w:tcPr>
            <w:tcW w:w="1338" w:type="dxa"/>
            <w:vMerge/>
          </w:tcPr>
          <w:p w14:paraId="36AA16D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77DF610B" w14:textId="77777777" w:rsidTr="00BF671C">
        <w:trPr>
          <w:trHeight w:val="422"/>
        </w:trPr>
        <w:tc>
          <w:tcPr>
            <w:cnfStyle w:val="001000000000" w:firstRow="0" w:lastRow="0" w:firstColumn="1" w:lastColumn="0" w:oddVBand="0" w:evenVBand="0" w:oddHBand="0" w:evenHBand="0" w:firstRowFirstColumn="0" w:firstRowLastColumn="0" w:lastRowFirstColumn="0" w:lastRowLastColumn="0"/>
            <w:tcW w:w="1149" w:type="dxa"/>
            <w:vMerge w:val="restart"/>
          </w:tcPr>
          <w:p w14:paraId="1ACA0D6A" w14:textId="77777777" w:rsidR="00FF138E" w:rsidRPr="00436637" w:rsidRDefault="00FF138E" w:rsidP="00230809">
            <w:pPr>
              <w:rPr>
                <w:rFonts w:ascii="Calibri Light" w:hAnsi="Calibri Light"/>
                <w:b/>
              </w:rPr>
            </w:pPr>
            <w:r w:rsidRPr="00436637">
              <w:rPr>
                <w:rFonts w:ascii="Calibri Light" w:hAnsi="Calibri Light"/>
                <w:b/>
              </w:rPr>
              <w:t>LIPANJ</w:t>
            </w:r>
          </w:p>
        </w:tc>
        <w:tc>
          <w:tcPr>
            <w:tcW w:w="1775" w:type="dxa"/>
          </w:tcPr>
          <w:p w14:paraId="547158C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506" w:type="dxa"/>
          </w:tcPr>
          <w:p w14:paraId="1B687A4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Ocjenjivanje i priprema za zaključivanje ocjena </w:t>
            </w:r>
          </w:p>
          <w:p w14:paraId="1227CC6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BD9B11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Kalendar završetka nastavne godine (zaključivanje ocjena, svjedodžbe, popravni ispiti, upis u viši razred)</w:t>
            </w:r>
          </w:p>
        </w:tc>
        <w:tc>
          <w:tcPr>
            <w:tcW w:w="1338" w:type="dxa"/>
            <w:vMerge/>
          </w:tcPr>
          <w:p w14:paraId="096B63C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F010C" w:rsidRPr="00436637" w14:paraId="25FC7B81" w14:textId="77777777" w:rsidTr="00BF671C">
        <w:tc>
          <w:tcPr>
            <w:cnfStyle w:val="001000000000" w:firstRow="0" w:lastRow="0" w:firstColumn="1" w:lastColumn="0" w:oddVBand="0" w:evenVBand="0" w:oddHBand="0" w:evenHBand="0" w:firstRowFirstColumn="0" w:firstRowLastColumn="0" w:lastRowFirstColumn="0" w:lastRowLastColumn="0"/>
            <w:tcW w:w="1149" w:type="dxa"/>
            <w:vMerge/>
          </w:tcPr>
          <w:p w14:paraId="4F9AD317" w14:textId="77777777" w:rsidR="00FF138E" w:rsidRPr="00436637" w:rsidRDefault="00FF138E" w:rsidP="00230809">
            <w:pPr>
              <w:rPr>
                <w:rFonts w:ascii="Calibri Light" w:hAnsi="Calibri Light"/>
              </w:rPr>
            </w:pPr>
          </w:p>
        </w:tc>
        <w:tc>
          <w:tcPr>
            <w:tcW w:w="1775" w:type="dxa"/>
          </w:tcPr>
          <w:p w14:paraId="01A0E90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POJEDINAC I DRUŠTVO (PSIHOLOŠKE I OSTALE ŽIVOTNE TEME) </w:t>
            </w:r>
          </w:p>
        </w:tc>
        <w:tc>
          <w:tcPr>
            <w:tcW w:w="4506" w:type="dxa"/>
          </w:tcPr>
          <w:p w14:paraId="1517A86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38" w:type="dxa"/>
            <w:vMerge/>
          </w:tcPr>
          <w:p w14:paraId="47A5280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bl>
    <w:p w14:paraId="621ACA72" w14:textId="77777777" w:rsidR="00560FAB" w:rsidRPr="00436637" w:rsidRDefault="00560FAB" w:rsidP="00FF138E">
      <w:pPr>
        <w:rPr>
          <w:rFonts w:ascii="Calibri Light" w:hAnsi="Calibri Light"/>
        </w:rPr>
      </w:pPr>
    </w:p>
    <w:p w14:paraId="38D5554D" w14:textId="77777777" w:rsidR="00560FAB" w:rsidRPr="00436637" w:rsidRDefault="00560FAB" w:rsidP="00FF138E">
      <w:pPr>
        <w:rPr>
          <w:rFonts w:ascii="Calibri Light" w:hAnsi="Calibri Light"/>
        </w:rPr>
      </w:pPr>
    </w:p>
    <w:p w14:paraId="6B36354D" w14:textId="77777777" w:rsidR="000C0F5A" w:rsidRPr="00436637" w:rsidRDefault="00B0338F" w:rsidP="008718CA">
      <w:pPr>
        <w:pStyle w:val="Podnaslov"/>
        <w:rPr>
          <w:rFonts w:ascii="Calibri Light" w:hAnsi="Calibri Light" w:cs="Calibri Light"/>
          <w:color w:val="auto"/>
        </w:rPr>
      </w:pPr>
      <w:r w:rsidRPr="00436637">
        <w:rPr>
          <w:rStyle w:val="Neupadljivoisticanje"/>
          <w:rFonts w:ascii="Calibri Light" w:hAnsi="Calibri Light" w:cs="Calibri Light"/>
          <w:i w:val="0"/>
        </w:rPr>
        <w:t>Plan i program za 3. razrede u 201</w:t>
      </w:r>
      <w:r w:rsidR="008718CA" w:rsidRPr="00436637">
        <w:rPr>
          <w:rStyle w:val="Neupadljivoisticanje"/>
          <w:rFonts w:ascii="Calibri Light" w:hAnsi="Calibri Light" w:cs="Calibri Light"/>
          <w:i w:val="0"/>
        </w:rPr>
        <w:t>9./20</w:t>
      </w:r>
      <w:r w:rsidR="00E63850" w:rsidRPr="00436637">
        <w:rPr>
          <w:rStyle w:val="Neupadljivoisticanje"/>
          <w:rFonts w:ascii="Calibri Light" w:hAnsi="Calibri Light" w:cs="Calibri Light"/>
          <w:i w:val="0"/>
        </w:rPr>
        <w:t>. šk. god.</w:t>
      </w:r>
    </w:p>
    <w:tbl>
      <w:tblPr>
        <w:tblStyle w:val="Srednjipopis2-Isticanje3"/>
        <w:tblW w:w="0" w:type="auto"/>
        <w:tblInd w:w="10" w:type="dxa"/>
        <w:tblLook w:val="06A0" w:firstRow="1" w:lastRow="0" w:firstColumn="1" w:lastColumn="0" w:noHBand="1" w:noVBand="1"/>
      </w:tblPr>
      <w:tblGrid>
        <w:gridCol w:w="1453"/>
        <w:gridCol w:w="1727"/>
        <w:gridCol w:w="4255"/>
        <w:gridCol w:w="1333"/>
      </w:tblGrid>
      <w:tr w:rsidR="00FF138E" w:rsidRPr="00436637" w14:paraId="507E84E5"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68" w:type="dxa"/>
            <w:gridSpan w:val="4"/>
          </w:tcPr>
          <w:p w14:paraId="19A7AC02" w14:textId="77777777" w:rsidR="00FF138E" w:rsidRPr="00436637" w:rsidRDefault="00FF138E" w:rsidP="00FF138E">
            <w:pPr>
              <w:rPr>
                <w:b/>
              </w:rPr>
            </w:pPr>
            <w:r w:rsidRPr="00436637">
              <w:rPr>
                <w:b/>
              </w:rPr>
              <w:t>PLAN I PROGRAM RADA RAZREDNIKA U RAZREDNOM ODJELU – 3. RAZRED</w:t>
            </w:r>
          </w:p>
        </w:tc>
      </w:tr>
      <w:tr w:rsidR="00FF138E" w:rsidRPr="00436637" w14:paraId="071EA024" w14:textId="77777777" w:rsidTr="00BF671C">
        <w:tc>
          <w:tcPr>
            <w:cnfStyle w:val="001000000000" w:firstRow="0" w:lastRow="0" w:firstColumn="1" w:lastColumn="0" w:oddVBand="0" w:evenVBand="0" w:oddHBand="0" w:evenHBand="0" w:firstRowFirstColumn="0" w:firstRowLastColumn="0" w:lastRowFirstColumn="0" w:lastRowLastColumn="0"/>
            <w:tcW w:w="1453" w:type="dxa"/>
          </w:tcPr>
          <w:p w14:paraId="20BD1990" w14:textId="77777777" w:rsidR="00FF138E" w:rsidRPr="00436637" w:rsidRDefault="00FF138E" w:rsidP="00FF138E">
            <w:pPr>
              <w:rPr>
                <w:b/>
              </w:rPr>
            </w:pPr>
            <w:r w:rsidRPr="00436637">
              <w:rPr>
                <w:b/>
              </w:rPr>
              <w:t>MJESEC</w:t>
            </w:r>
          </w:p>
        </w:tc>
        <w:tc>
          <w:tcPr>
            <w:tcW w:w="7315" w:type="dxa"/>
            <w:gridSpan w:val="3"/>
          </w:tcPr>
          <w:p w14:paraId="118A7106"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b/>
              </w:rPr>
            </w:pPr>
            <w:r w:rsidRPr="00436637">
              <w:rPr>
                <w:rFonts w:ascii="Calibri Light" w:hAnsi="Calibri Light" w:cs="Times New Roman"/>
                <w:b/>
              </w:rPr>
              <w:t>TEME</w:t>
            </w:r>
          </w:p>
        </w:tc>
      </w:tr>
      <w:tr w:rsidR="00FF138E" w:rsidRPr="00436637" w14:paraId="5767085D"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3CF237F4" w14:textId="77777777" w:rsidR="00FF138E" w:rsidRPr="00436637" w:rsidRDefault="00FF138E" w:rsidP="00FF138E">
            <w:pPr>
              <w:rPr>
                <w:b/>
              </w:rPr>
            </w:pPr>
            <w:r w:rsidRPr="00436637">
              <w:rPr>
                <w:b/>
              </w:rPr>
              <w:t>RUJAN</w:t>
            </w:r>
          </w:p>
        </w:tc>
        <w:tc>
          <w:tcPr>
            <w:tcW w:w="1727" w:type="dxa"/>
          </w:tcPr>
          <w:p w14:paraId="3359724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09827B3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Upoznavanje s obvezama u trećem razredu – novi predmeti, nove obveze</w:t>
            </w:r>
          </w:p>
          <w:p w14:paraId="6DBEC4C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A8EE1A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Radionica:</w:t>
            </w:r>
          </w:p>
          <w:p w14:paraId="6674814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Stvaranje razrednih pravila (predstaviti učenicima bitne zakone, pravilnike i kućni red te kreirati 8 do 10 razrednih pravila kojih će se držati u nastavi, laboratorijima, dvorani)</w:t>
            </w:r>
          </w:p>
          <w:p w14:paraId="1E90CCC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40BA59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Upoznavanje učenika sa novim nastavnim sadržajima(fakultativna, izborna, izvannastavni sadržaji), način čitanja rasporeda, vježbe i ponašanje u kabinetima</w:t>
            </w:r>
          </w:p>
          <w:p w14:paraId="3DDB478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054B59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Analize izostanaka na kraju mjeseca rujna (jasna pravila o opravdavanju izostanaka)</w:t>
            </w:r>
          </w:p>
          <w:p w14:paraId="6CC6C1E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c>
          <w:tcPr>
            <w:tcW w:w="1333" w:type="dxa"/>
            <w:vMerge w:val="restart"/>
          </w:tcPr>
          <w:p w14:paraId="200ADF7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NAPOMENE:</w:t>
            </w:r>
          </w:p>
          <w:p w14:paraId="5C2CAD6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9043C7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28FFC4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8CE8E0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Izradba plakata</w:t>
            </w:r>
          </w:p>
          <w:p w14:paraId="472B992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E9F5B9C"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28A65D5"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2718774"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8663659"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43FB991"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BBEC339"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054297E"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7C87AB3"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117FA25"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FE4447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3238012"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3F4E92A"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5A1B3B2"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777906B"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0EC1E7C"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D5A24B5"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63F0D4C"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BEDD269"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DADC9A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F1DFEC2"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CC33251"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76E1F1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6ABDB7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A0F7F42"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F91D9B2"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9596FE1"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726125B"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A9B2493"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CD6C416"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62D720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87C886E"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C8AB08A"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FA36A08"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B27B52F"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7D5EA4B6"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2E1D5C0"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CD1F581"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DC405AB"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41A469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F13D88B" w14:textId="77777777" w:rsidR="00FF138E" w:rsidRPr="00436637" w:rsidRDefault="00FF138E" w:rsidP="00FF138E">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64D68DD" w14:textId="77777777" w:rsidTr="00BF671C">
        <w:trPr>
          <w:trHeight w:val="638"/>
        </w:trPr>
        <w:tc>
          <w:tcPr>
            <w:cnfStyle w:val="001000000000" w:firstRow="0" w:lastRow="0" w:firstColumn="1" w:lastColumn="0" w:oddVBand="0" w:evenVBand="0" w:oddHBand="0" w:evenHBand="0" w:firstRowFirstColumn="0" w:firstRowLastColumn="0" w:lastRowFirstColumn="0" w:lastRowLastColumn="0"/>
            <w:tcW w:w="1453" w:type="dxa"/>
            <w:vMerge/>
          </w:tcPr>
          <w:p w14:paraId="26B8B6A5" w14:textId="77777777" w:rsidR="00FF138E" w:rsidRPr="00436637" w:rsidRDefault="00FF138E" w:rsidP="00FF138E">
            <w:pPr>
              <w:rPr>
                <w:b/>
              </w:rPr>
            </w:pPr>
          </w:p>
        </w:tc>
        <w:tc>
          <w:tcPr>
            <w:tcW w:w="1727" w:type="dxa"/>
          </w:tcPr>
          <w:p w14:paraId="1743B02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1AC8DA2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2666B15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Sport kao oblik samopomoći kod depresivnosti, anksioznosti, tuge i ostalih psiholoških stanja koje nam mogu ometati životnu svakodnevicu</w:t>
            </w:r>
          </w:p>
        </w:tc>
        <w:tc>
          <w:tcPr>
            <w:tcW w:w="1333" w:type="dxa"/>
            <w:vMerge/>
          </w:tcPr>
          <w:p w14:paraId="4CAD100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BE1C92C"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02BCAB39" w14:textId="77777777" w:rsidR="00FF138E" w:rsidRPr="00436637" w:rsidRDefault="00FF138E" w:rsidP="00FF138E">
            <w:pPr>
              <w:rPr>
                <w:b/>
              </w:rPr>
            </w:pPr>
          </w:p>
        </w:tc>
        <w:tc>
          <w:tcPr>
            <w:tcW w:w="1727" w:type="dxa"/>
          </w:tcPr>
          <w:p w14:paraId="1B01616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POJEDINAC I DRUŠTVO (PSIHOLOŠKE I OSTALE ŽIVOTNE TEME) </w:t>
            </w:r>
          </w:p>
        </w:tc>
        <w:tc>
          <w:tcPr>
            <w:tcW w:w="4255" w:type="dxa"/>
          </w:tcPr>
          <w:p w14:paraId="1F019E8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Podsjetnik na edukaciju prve pomoći i primjena postupaka u životnim situacijama (promet, sudioništvo u prometu, pomoć unesrećenoj osobi, zakoni koji nas obavezuju na pomaganje, pravila pomoći)GOO</w:t>
            </w:r>
          </w:p>
        </w:tc>
        <w:tc>
          <w:tcPr>
            <w:tcW w:w="1333" w:type="dxa"/>
            <w:vMerge/>
          </w:tcPr>
          <w:p w14:paraId="1C2AAAA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080D7DD"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0FEF642B" w14:textId="77777777" w:rsidR="00FF138E" w:rsidRPr="00436637" w:rsidRDefault="00FF138E" w:rsidP="00FF138E">
            <w:pPr>
              <w:rPr>
                <w:b/>
              </w:rPr>
            </w:pPr>
            <w:r w:rsidRPr="00436637">
              <w:rPr>
                <w:b/>
              </w:rPr>
              <w:t>LISTOPAD</w:t>
            </w:r>
          </w:p>
        </w:tc>
        <w:tc>
          <w:tcPr>
            <w:tcW w:w="1727" w:type="dxa"/>
          </w:tcPr>
          <w:p w14:paraId="6DE28E8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2782A0C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Obilježavanje mjeseca hrvatske knjige (od 15. listopada – 15. studenog) u suradnji sa stručnim suradnikom – knjižničarom</w:t>
            </w:r>
          </w:p>
          <w:p w14:paraId="595E633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511BB1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442D6A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odgojno – obrazovnih postignuća nakon prvih velikih pisanih i usmenih provjera – savjetovanje s razrednikom i stručnim suradnicima (učenje o atribucijama – pojam iz socijalne psihologije, usko vezan uz pojam osobne odgovornosti za uspjeh i neuspjeh u radu)</w:t>
            </w:r>
          </w:p>
        </w:tc>
        <w:tc>
          <w:tcPr>
            <w:tcW w:w="1333" w:type="dxa"/>
            <w:vMerge/>
          </w:tcPr>
          <w:p w14:paraId="73312C6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039DD645"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453" w:type="dxa"/>
            <w:vMerge/>
          </w:tcPr>
          <w:p w14:paraId="29E6038A" w14:textId="77777777" w:rsidR="00FF138E" w:rsidRPr="00436637" w:rsidRDefault="00FF138E" w:rsidP="00FF138E">
            <w:pPr>
              <w:rPr>
                <w:b/>
              </w:rPr>
            </w:pPr>
          </w:p>
        </w:tc>
        <w:tc>
          <w:tcPr>
            <w:tcW w:w="1727" w:type="dxa"/>
          </w:tcPr>
          <w:p w14:paraId="78229F3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634227B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PREVENCIJSKE – OVISNOSTI</w:t>
            </w:r>
          </w:p>
        </w:tc>
        <w:tc>
          <w:tcPr>
            <w:tcW w:w="4255" w:type="dxa"/>
          </w:tcPr>
          <w:p w14:paraId="7BFB711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Predstavljanje školskog preventivnog programa – zbog čega prevencija /rasprava</w:t>
            </w:r>
          </w:p>
          <w:p w14:paraId="782FAEF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85736F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Prevencija nasilja: predavanje – radionica (ponavljanje, što je nasilje, vrste nasilja, kako odabir takvih ponašanja utječu na kasniji život, odabir partnera, uspjeh u poslu, uspješnost u snalaženju u nekim socijalno zahtjevnijim situacijama</w:t>
            </w:r>
          </w:p>
        </w:tc>
        <w:tc>
          <w:tcPr>
            <w:tcW w:w="1333" w:type="dxa"/>
            <w:vMerge/>
          </w:tcPr>
          <w:p w14:paraId="24E5168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720906C"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5931C266" w14:textId="77777777" w:rsidR="00FF138E" w:rsidRPr="00436637" w:rsidRDefault="00FF138E" w:rsidP="00FF138E">
            <w:pPr>
              <w:rPr>
                <w:b/>
              </w:rPr>
            </w:pPr>
          </w:p>
        </w:tc>
        <w:tc>
          <w:tcPr>
            <w:tcW w:w="1727" w:type="dxa"/>
          </w:tcPr>
          <w:p w14:paraId="64FB98C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2320B5F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Depresija – bolest modernog doba </w:t>
            </w:r>
          </w:p>
          <w:p w14:paraId="38F20DB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903F8E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Akcija solidarnosti - HCK</w:t>
            </w:r>
          </w:p>
          <w:p w14:paraId="6871435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5C32012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Uloga </w:t>
            </w:r>
            <w:proofErr w:type="spellStart"/>
            <w:r w:rsidRPr="00436637">
              <w:rPr>
                <w:rFonts w:ascii="Calibri Light" w:hAnsi="Calibri Light" w:cs="Times New Roman"/>
              </w:rPr>
              <w:t>psihoedukacije</w:t>
            </w:r>
            <w:proofErr w:type="spellEnd"/>
            <w:r w:rsidRPr="00436637">
              <w:rPr>
                <w:rFonts w:ascii="Calibri Light" w:hAnsi="Calibri Light" w:cs="Times New Roman"/>
              </w:rPr>
              <w:t xml:space="preserve"> u poboljšanju kvalitete života</w:t>
            </w:r>
          </w:p>
        </w:tc>
        <w:tc>
          <w:tcPr>
            <w:tcW w:w="1333" w:type="dxa"/>
            <w:vMerge/>
          </w:tcPr>
          <w:p w14:paraId="0563221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7CDEC0F6"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47514990" w14:textId="77777777" w:rsidR="00FF138E" w:rsidRPr="00436637" w:rsidRDefault="00FF138E" w:rsidP="00FF138E">
            <w:pPr>
              <w:rPr>
                <w:b/>
              </w:rPr>
            </w:pPr>
            <w:r w:rsidRPr="00436637">
              <w:rPr>
                <w:b/>
              </w:rPr>
              <w:t>STUDENI</w:t>
            </w:r>
          </w:p>
        </w:tc>
        <w:tc>
          <w:tcPr>
            <w:tcW w:w="1727" w:type="dxa"/>
          </w:tcPr>
          <w:p w14:paraId="147FFA5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0CB3E46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Komunikacijske vještine: Odnos učenika i nastavnika te učenika u grupi vršnjaka u školskoj zajednici (i nastavnik i učenik imaju svoja prava) (GOO)</w:t>
            </w:r>
          </w:p>
          <w:p w14:paraId="6C4EF6F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C6686D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Predstavljanje ideje pomoći učenicima pri teškoćama u svladavanju nastavnih sadržaja (razvijanje </w:t>
            </w:r>
            <w:proofErr w:type="spellStart"/>
            <w:r w:rsidRPr="00436637">
              <w:rPr>
                <w:rFonts w:ascii="Calibri Light" w:hAnsi="Calibri Light" w:cs="Times New Roman"/>
              </w:rPr>
              <w:t>prosocijalnog</w:t>
            </w:r>
            <w:proofErr w:type="spellEnd"/>
            <w:r w:rsidRPr="00436637">
              <w:rPr>
                <w:rFonts w:ascii="Calibri Light" w:hAnsi="Calibri Light" w:cs="Times New Roman"/>
              </w:rPr>
              <w:t xml:space="preserve"> ponašanja i ojačavanje učeničkih kompetencija) – „Učenici za učenike“</w:t>
            </w:r>
          </w:p>
          <w:p w14:paraId="744F45F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203BCB2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odgojno obrazovnih postignuća</w:t>
            </w:r>
          </w:p>
        </w:tc>
        <w:tc>
          <w:tcPr>
            <w:tcW w:w="1333" w:type="dxa"/>
            <w:vMerge/>
          </w:tcPr>
          <w:p w14:paraId="30EC860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68D1C3AC"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453" w:type="dxa"/>
            <w:vMerge/>
          </w:tcPr>
          <w:p w14:paraId="089D9854" w14:textId="77777777" w:rsidR="00FF138E" w:rsidRPr="00436637" w:rsidRDefault="00FF138E" w:rsidP="00FF138E">
            <w:pPr>
              <w:rPr>
                <w:b/>
              </w:rPr>
            </w:pPr>
          </w:p>
        </w:tc>
        <w:tc>
          <w:tcPr>
            <w:tcW w:w="1727" w:type="dxa"/>
          </w:tcPr>
          <w:p w14:paraId="20E984D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3999FA0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6319DB2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Mjesec borbe protiv ovisnosti (što obilježavamo, tko obilježava, zbog čega se obilježava, najčešće ovisnosti među mladima, novi psihološki poremećaji  vezani uz ovisnosti)</w:t>
            </w:r>
          </w:p>
          <w:p w14:paraId="71F91D4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c>
          <w:tcPr>
            <w:tcW w:w="1333" w:type="dxa"/>
            <w:vMerge/>
          </w:tcPr>
          <w:p w14:paraId="7CE4991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79AB0F6"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524C7FDD" w14:textId="77777777" w:rsidR="00FF138E" w:rsidRPr="00436637" w:rsidRDefault="00FF138E" w:rsidP="00FF138E">
            <w:pPr>
              <w:rPr>
                <w:b/>
              </w:rPr>
            </w:pPr>
          </w:p>
        </w:tc>
        <w:tc>
          <w:tcPr>
            <w:tcW w:w="1727" w:type="dxa"/>
          </w:tcPr>
          <w:p w14:paraId="5BD22E1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293EAB9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Razvoj vještina potrebnih za razvoj i učenje odgovornog ponašanja (što je odgovornost, razlika u tumačenju krivnje i odgovornosti, pozitivni aspekti odgovornog ponašanja i efekti na naš život)</w:t>
            </w:r>
          </w:p>
          <w:p w14:paraId="64491F5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444068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Život i smrt kao sastavni dio našeg životnog puta i prolaznosti (kako se lakše nositi s tugom, kako usmjeriti misli i osjećaje prema pozitivnom osmišljavanju takvih situacija u životu)</w:t>
            </w:r>
          </w:p>
        </w:tc>
        <w:tc>
          <w:tcPr>
            <w:tcW w:w="1333" w:type="dxa"/>
            <w:vMerge/>
          </w:tcPr>
          <w:p w14:paraId="20BB2C2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E4EC184"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14839574" w14:textId="77777777" w:rsidR="00FF138E" w:rsidRPr="00436637" w:rsidRDefault="00FF138E" w:rsidP="00FF138E">
            <w:pPr>
              <w:rPr>
                <w:b/>
              </w:rPr>
            </w:pPr>
            <w:r w:rsidRPr="00436637">
              <w:rPr>
                <w:b/>
              </w:rPr>
              <w:t>PROSINAC</w:t>
            </w:r>
          </w:p>
        </w:tc>
        <w:tc>
          <w:tcPr>
            <w:tcW w:w="1727" w:type="dxa"/>
          </w:tcPr>
          <w:p w14:paraId="17092C9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55FFEE6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ponašanja i uspjeha učenika tijekom prvog polugodišta (koja prikazana ponašanja su bila u svrhu unaprjeđenja razrednog tima i timskog duha, koja ponašanja su ometala i usporavala razvoj i kreiranje uspjeha – ne navoditi osobe već ponašanja)</w:t>
            </w:r>
          </w:p>
        </w:tc>
        <w:tc>
          <w:tcPr>
            <w:tcW w:w="1333" w:type="dxa"/>
            <w:vMerge/>
          </w:tcPr>
          <w:p w14:paraId="5669A79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6065DDA2" w14:textId="77777777" w:rsidTr="00BF671C">
        <w:trPr>
          <w:trHeight w:val="485"/>
        </w:trPr>
        <w:tc>
          <w:tcPr>
            <w:cnfStyle w:val="001000000000" w:firstRow="0" w:lastRow="0" w:firstColumn="1" w:lastColumn="0" w:oddVBand="0" w:evenVBand="0" w:oddHBand="0" w:evenHBand="0" w:firstRowFirstColumn="0" w:firstRowLastColumn="0" w:lastRowFirstColumn="0" w:lastRowLastColumn="0"/>
            <w:tcW w:w="1453" w:type="dxa"/>
            <w:vMerge/>
          </w:tcPr>
          <w:p w14:paraId="1E62BC3F" w14:textId="77777777" w:rsidR="00FF138E" w:rsidRPr="00436637" w:rsidRDefault="00FF138E" w:rsidP="00FF138E">
            <w:pPr>
              <w:rPr>
                <w:b/>
              </w:rPr>
            </w:pPr>
          </w:p>
        </w:tc>
        <w:tc>
          <w:tcPr>
            <w:tcW w:w="1727" w:type="dxa"/>
          </w:tcPr>
          <w:p w14:paraId="4CDC87D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PREVENCIJSKE – NASILJE</w:t>
            </w:r>
          </w:p>
          <w:p w14:paraId="435328F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6857E6A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Pirotehnička sredstva kao izvor opasnosti za zdravlje</w:t>
            </w:r>
          </w:p>
          <w:p w14:paraId="0F3924E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E48C81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Vožnja u pijanom stanju i zakonske posljedice (kaznena i prekršajna prijava, zatvorska kazna, uništavanje svojeg i tuđeg života zbog neodgovornosti prilikom upravljanja vozilom, prikaz statističkih podataka HAK)</w:t>
            </w:r>
          </w:p>
          <w:p w14:paraId="693214D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415581A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Aktivno provođenje zimskog odmora – odmak od tehnologije i prevencija ovisnosti o igricama kao službene bolesti ovisnosti (prema APA – Američka psihijatrijska asocijacija), kreiranje i planiranje slobodnog vremena</w:t>
            </w:r>
          </w:p>
        </w:tc>
        <w:tc>
          <w:tcPr>
            <w:tcW w:w="1333" w:type="dxa"/>
            <w:vMerge/>
          </w:tcPr>
          <w:p w14:paraId="085C84F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ED5A528"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3EF46AE4" w14:textId="77777777" w:rsidR="00FF138E" w:rsidRPr="00436637" w:rsidRDefault="00FF138E" w:rsidP="00FF138E">
            <w:pPr>
              <w:rPr>
                <w:b/>
              </w:rPr>
            </w:pPr>
          </w:p>
        </w:tc>
        <w:tc>
          <w:tcPr>
            <w:tcW w:w="1727" w:type="dxa"/>
          </w:tcPr>
          <w:p w14:paraId="41B57AE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w:t>
            </w:r>
          </w:p>
        </w:tc>
        <w:tc>
          <w:tcPr>
            <w:tcW w:w="4255" w:type="dxa"/>
          </w:tcPr>
          <w:p w14:paraId="6A38D41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Utjecaj pojedinca na društvo u vremenu slavlja – koliko naše ponašanje može imati utjecaja na </w:t>
            </w:r>
            <w:r w:rsidRPr="00436637">
              <w:rPr>
                <w:rFonts w:ascii="Calibri Light" w:hAnsi="Calibri Light" w:cs="Times New Roman"/>
              </w:rPr>
              <w:lastRenderedPageBreak/>
              <w:t xml:space="preserve">društvo u kojem se nalazimo, može li doprinijeti stvaranju pozitivnog ozračja, dostojanstvenijih oblika ponašanja i sl.) </w:t>
            </w:r>
          </w:p>
          <w:p w14:paraId="212D974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D12451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Obilježavanje Međunarodnog dana volontera (GOO) – u suradnji s INA Volonterskom skupinom</w:t>
            </w:r>
          </w:p>
          <w:p w14:paraId="70F1F85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0DD22D2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c>
          <w:tcPr>
            <w:tcW w:w="1333" w:type="dxa"/>
            <w:vMerge/>
          </w:tcPr>
          <w:p w14:paraId="531B068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DBB1B32"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752DDA00" w14:textId="77777777" w:rsidR="00FF138E" w:rsidRPr="00436637" w:rsidRDefault="00FF138E" w:rsidP="00FF138E">
            <w:pPr>
              <w:rPr>
                <w:b/>
              </w:rPr>
            </w:pPr>
            <w:r w:rsidRPr="00436637">
              <w:rPr>
                <w:b/>
              </w:rPr>
              <w:t>SIJEČANJ</w:t>
            </w:r>
          </w:p>
        </w:tc>
        <w:tc>
          <w:tcPr>
            <w:tcW w:w="1727" w:type="dxa"/>
          </w:tcPr>
          <w:p w14:paraId="7B11367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5E639F3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Povratak u vrijeme obaveza – organizacija i aktivno rješavanje problema kao odgovor na stresove koji nas čekaju</w:t>
            </w:r>
          </w:p>
          <w:p w14:paraId="2EDEEF8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998920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postojećeg stanja (analiza obrazovnih postignuća u prvom obrazovnom razdoblju)</w:t>
            </w:r>
          </w:p>
          <w:p w14:paraId="2D27951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28ED50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Planiranje i prikaz obaveza u drugom polugodištu (prezentacija </w:t>
            </w:r>
            <w:proofErr w:type="spellStart"/>
            <w:r w:rsidRPr="00436637">
              <w:rPr>
                <w:rFonts w:ascii="Calibri Light" w:hAnsi="Calibri Light" w:cs="Times New Roman"/>
              </w:rPr>
              <w:t>vremenika</w:t>
            </w:r>
            <w:proofErr w:type="spellEnd"/>
            <w:r w:rsidRPr="00436637">
              <w:rPr>
                <w:rFonts w:ascii="Calibri Light" w:hAnsi="Calibri Light" w:cs="Times New Roman"/>
              </w:rPr>
              <w:t xml:space="preserve"> i prikaz primjera dobre prakse u planiranju obveza – kreiranje dnevnika rada, zapisivanje važnih datuma, i sl.)</w:t>
            </w:r>
          </w:p>
        </w:tc>
        <w:tc>
          <w:tcPr>
            <w:tcW w:w="1333" w:type="dxa"/>
            <w:vMerge/>
          </w:tcPr>
          <w:p w14:paraId="1C8ECF8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9C5414C"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453" w:type="dxa"/>
            <w:vMerge/>
          </w:tcPr>
          <w:p w14:paraId="7E0F21C1" w14:textId="77777777" w:rsidR="00FF138E" w:rsidRPr="00436637" w:rsidRDefault="00FF138E" w:rsidP="00FF138E">
            <w:pPr>
              <w:rPr>
                <w:b/>
              </w:rPr>
            </w:pPr>
          </w:p>
        </w:tc>
        <w:tc>
          <w:tcPr>
            <w:tcW w:w="1727" w:type="dxa"/>
          </w:tcPr>
          <w:p w14:paraId="258EEC1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7703F54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PREVENCIJSKE – OVISNOSTI</w:t>
            </w:r>
          </w:p>
        </w:tc>
        <w:tc>
          <w:tcPr>
            <w:tcW w:w="4255" w:type="dxa"/>
          </w:tcPr>
          <w:p w14:paraId="6DE6D86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c>
          <w:tcPr>
            <w:tcW w:w="1333" w:type="dxa"/>
            <w:vMerge/>
          </w:tcPr>
          <w:p w14:paraId="4C09A9D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58FDAA08"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0F66D030" w14:textId="77777777" w:rsidR="00FF138E" w:rsidRPr="00436637" w:rsidRDefault="00FF138E" w:rsidP="00FF138E">
            <w:pPr>
              <w:rPr>
                <w:b/>
              </w:rPr>
            </w:pPr>
          </w:p>
        </w:tc>
        <w:tc>
          <w:tcPr>
            <w:tcW w:w="1727" w:type="dxa"/>
          </w:tcPr>
          <w:p w14:paraId="764D712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13FB4D2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Dan međunarodnog priznanja RH, važnost nacionalnog identiteta u europskom kontekstu (GOO)</w:t>
            </w:r>
          </w:p>
        </w:tc>
        <w:tc>
          <w:tcPr>
            <w:tcW w:w="1333" w:type="dxa"/>
            <w:vMerge/>
          </w:tcPr>
          <w:p w14:paraId="2ACB6C1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FBBF6F1"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val="restart"/>
          </w:tcPr>
          <w:p w14:paraId="1670D74A" w14:textId="77777777" w:rsidR="00FF138E" w:rsidRPr="00436637" w:rsidRDefault="00FF138E" w:rsidP="00FF138E">
            <w:pPr>
              <w:rPr>
                <w:b/>
              </w:rPr>
            </w:pPr>
            <w:r w:rsidRPr="00436637">
              <w:rPr>
                <w:b/>
              </w:rPr>
              <w:t>VELJAČA</w:t>
            </w:r>
          </w:p>
        </w:tc>
        <w:tc>
          <w:tcPr>
            <w:tcW w:w="1727" w:type="dxa"/>
          </w:tcPr>
          <w:p w14:paraId="01FFF85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255" w:type="dxa"/>
          </w:tcPr>
          <w:p w14:paraId="53E60B6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Učenje i pamćenje – tehnike POPP (planiranje, organiziranje, prijenos, pohrana informacija, plan ispravka ocjena, planiranje etapa učenja u pojedinim predmetima, stvaranje pozitivnih asocijacija uz proces učenja i pamćenja)</w:t>
            </w:r>
          </w:p>
          <w:p w14:paraId="3B4F347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89BF0B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stanja ispravka ocjena, izostanaka, povezanost izostajanja s nastave i (ne)uspjeha na obrazovnom planu – rasprava, iznošenje podataka (osnovna statistika)</w:t>
            </w:r>
          </w:p>
        </w:tc>
        <w:tc>
          <w:tcPr>
            <w:tcW w:w="1333" w:type="dxa"/>
            <w:vMerge/>
          </w:tcPr>
          <w:p w14:paraId="416DE37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FC5B0CD"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453" w:type="dxa"/>
            <w:vMerge/>
          </w:tcPr>
          <w:p w14:paraId="58FD438E" w14:textId="77777777" w:rsidR="00FF138E" w:rsidRPr="00436637" w:rsidRDefault="00FF138E" w:rsidP="00FF138E">
            <w:pPr>
              <w:rPr>
                <w:b/>
              </w:rPr>
            </w:pPr>
          </w:p>
        </w:tc>
        <w:tc>
          <w:tcPr>
            <w:tcW w:w="1727" w:type="dxa"/>
          </w:tcPr>
          <w:p w14:paraId="07158DC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60ECFA6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PREVENCIJSKE – OVISNOSTI</w:t>
            </w:r>
          </w:p>
        </w:tc>
        <w:tc>
          <w:tcPr>
            <w:tcW w:w="4255" w:type="dxa"/>
          </w:tcPr>
          <w:p w14:paraId="7E4F764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Stres, frustracija i napetost kao uzroci nasilja i sukoba – kako se uspješno nositi sa svojim problemima</w:t>
            </w:r>
          </w:p>
          <w:p w14:paraId="497A0784"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97F3EE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Dan ružičastih majica – obilježavanje u školi INA volonteri</w:t>
            </w:r>
          </w:p>
        </w:tc>
        <w:tc>
          <w:tcPr>
            <w:tcW w:w="1333" w:type="dxa"/>
            <w:vMerge/>
          </w:tcPr>
          <w:p w14:paraId="519DDA1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1D82F674"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4E1C84A2" w14:textId="77777777" w:rsidR="00FF138E" w:rsidRPr="00436637" w:rsidRDefault="00FF138E" w:rsidP="00FF138E">
            <w:pPr>
              <w:rPr>
                <w:b/>
              </w:rPr>
            </w:pPr>
          </w:p>
        </w:tc>
        <w:tc>
          <w:tcPr>
            <w:tcW w:w="1727" w:type="dxa"/>
          </w:tcPr>
          <w:p w14:paraId="371924B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5AA2C04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Emocije i motivacija (povezanost sa uspjehom u školi i društvenoj stvarnosti)</w:t>
            </w:r>
          </w:p>
        </w:tc>
        <w:tc>
          <w:tcPr>
            <w:tcW w:w="1333" w:type="dxa"/>
            <w:vMerge/>
          </w:tcPr>
          <w:p w14:paraId="30B7FD7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599531BF"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453" w:type="dxa"/>
            <w:vMerge w:val="restart"/>
          </w:tcPr>
          <w:p w14:paraId="4435732B" w14:textId="77777777" w:rsidR="00FF138E" w:rsidRPr="00436637" w:rsidRDefault="00FF138E" w:rsidP="00FF138E">
            <w:pPr>
              <w:rPr>
                <w:b/>
              </w:rPr>
            </w:pPr>
            <w:r w:rsidRPr="00436637">
              <w:rPr>
                <w:b/>
              </w:rPr>
              <w:t>OŽUJAK</w:t>
            </w:r>
          </w:p>
        </w:tc>
        <w:tc>
          <w:tcPr>
            <w:tcW w:w="1727" w:type="dxa"/>
          </w:tcPr>
          <w:p w14:paraId="519006D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255" w:type="dxa"/>
          </w:tcPr>
          <w:p w14:paraId="1D637E9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stanja nakon sjednica RV – mišljenje nastavnika o razredu i razrednoj atmosferi</w:t>
            </w:r>
          </w:p>
          <w:p w14:paraId="0CFC0C7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3C77387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Posjet muzeju ili kazalištu (u suradnji s knjižnicom, razrednicima, predmetnim nastavnicima)</w:t>
            </w:r>
          </w:p>
        </w:tc>
        <w:tc>
          <w:tcPr>
            <w:tcW w:w="1333" w:type="dxa"/>
            <w:vMerge/>
          </w:tcPr>
          <w:p w14:paraId="44BE74D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65359CF0"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453" w:type="dxa"/>
            <w:vMerge/>
          </w:tcPr>
          <w:p w14:paraId="4BA25DD4" w14:textId="77777777" w:rsidR="00FF138E" w:rsidRPr="00436637" w:rsidRDefault="00FF138E" w:rsidP="00FF138E">
            <w:pPr>
              <w:rPr>
                <w:b/>
              </w:rPr>
            </w:pPr>
          </w:p>
        </w:tc>
        <w:tc>
          <w:tcPr>
            <w:tcW w:w="1727" w:type="dxa"/>
          </w:tcPr>
          <w:p w14:paraId="2EF66802"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3E00CDF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3FEA9A9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Učenje komunikacijskih vještina kao oblika prevencije u konfliktnim situacijama</w:t>
            </w:r>
          </w:p>
          <w:p w14:paraId="2639FB4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969E43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lastRenderedPageBreak/>
              <w:t>Prevencija trgovanja ljudima HCK</w:t>
            </w:r>
          </w:p>
        </w:tc>
        <w:tc>
          <w:tcPr>
            <w:tcW w:w="1333" w:type="dxa"/>
            <w:vMerge/>
          </w:tcPr>
          <w:p w14:paraId="0E65749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5E5089A3"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54D2A137" w14:textId="77777777" w:rsidR="00FF138E" w:rsidRPr="00436637" w:rsidRDefault="00FF138E" w:rsidP="00FF138E">
            <w:pPr>
              <w:rPr>
                <w:b/>
              </w:rPr>
            </w:pPr>
          </w:p>
        </w:tc>
        <w:tc>
          <w:tcPr>
            <w:tcW w:w="1727" w:type="dxa"/>
          </w:tcPr>
          <w:p w14:paraId="2F7FA8C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4F79AB8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 xml:space="preserve">Put do osobne promjene kroz promjenu reputacije (koja je razlika osobne promjene ponašanja u odnosu na reputaciju, što je reputacija, kako se mijenja, kako da održimo osobnu promjenu, kratka </w:t>
            </w:r>
            <w:proofErr w:type="spellStart"/>
            <w:r w:rsidRPr="00436637">
              <w:rPr>
                <w:rFonts w:ascii="Calibri Light" w:hAnsi="Calibri Light" w:cs="Times New Roman"/>
              </w:rPr>
              <w:t>psihoedukacija</w:t>
            </w:r>
            <w:proofErr w:type="spellEnd"/>
            <w:r w:rsidRPr="00436637">
              <w:rPr>
                <w:rFonts w:ascii="Calibri Light" w:hAnsi="Calibri Light" w:cs="Times New Roman"/>
              </w:rPr>
              <w:t xml:space="preserve">) </w:t>
            </w:r>
          </w:p>
        </w:tc>
        <w:tc>
          <w:tcPr>
            <w:tcW w:w="1333" w:type="dxa"/>
            <w:vMerge/>
          </w:tcPr>
          <w:p w14:paraId="09B776A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845269B" w14:textId="77777777" w:rsidTr="00BF671C">
        <w:trPr>
          <w:trHeight w:val="530"/>
        </w:trPr>
        <w:tc>
          <w:tcPr>
            <w:cnfStyle w:val="001000000000" w:firstRow="0" w:lastRow="0" w:firstColumn="1" w:lastColumn="0" w:oddVBand="0" w:evenVBand="0" w:oddHBand="0" w:evenHBand="0" w:firstRowFirstColumn="0" w:firstRowLastColumn="0" w:lastRowFirstColumn="0" w:lastRowLastColumn="0"/>
            <w:tcW w:w="1453" w:type="dxa"/>
            <w:vMerge w:val="restart"/>
          </w:tcPr>
          <w:p w14:paraId="52BD144C" w14:textId="77777777" w:rsidR="00FF138E" w:rsidRPr="00436637" w:rsidRDefault="00FF138E" w:rsidP="00FF138E">
            <w:pPr>
              <w:rPr>
                <w:b/>
              </w:rPr>
            </w:pPr>
            <w:r w:rsidRPr="00436637">
              <w:rPr>
                <w:b/>
              </w:rPr>
              <w:t>TRAVANJ</w:t>
            </w:r>
          </w:p>
        </w:tc>
        <w:tc>
          <w:tcPr>
            <w:tcW w:w="1727" w:type="dxa"/>
          </w:tcPr>
          <w:p w14:paraId="3AC0788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04DCD9D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Tolerancija prema različitosti i naša osobna uloga u prepoznavanju potrebe djelovanja</w:t>
            </w:r>
          </w:p>
          <w:p w14:paraId="279DDE2E"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E6152B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Mediji i tolerancija različitosti (GOO) – pristup medija prema određenim društvenim problemima i temama</w:t>
            </w:r>
          </w:p>
        </w:tc>
        <w:tc>
          <w:tcPr>
            <w:tcW w:w="1333" w:type="dxa"/>
            <w:vMerge/>
          </w:tcPr>
          <w:p w14:paraId="26AF25A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B96A3D8" w14:textId="77777777" w:rsidTr="00BF671C">
        <w:trPr>
          <w:trHeight w:val="2582"/>
        </w:trPr>
        <w:tc>
          <w:tcPr>
            <w:cnfStyle w:val="001000000000" w:firstRow="0" w:lastRow="0" w:firstColumn="1" w:lastColumn="0" w:oddVBand="0" w:evenVBand="0" w:oddHBand="0" w:evenHBand="0" w:firstRowFirstColumn="0" w:firstRowLastColumn="0" w:lastRowFirstColumn="0" w:lastRowLastColumn="0"/>
            <w:tcW w:w="1453" w:type="dxa"/>
            <w:vMerge/>
          </w:tcPr>
          <w:p w14:paraId="7FE6CA18" w14:textId="77777777" w:rsidR="00FF138E" w:rsidRPr="00436637" w:rsidRDefault="00FF138E" w:rsidP="00FF138E">
            <w:pPr>
              <w:rPr>
                <w:b/>
              </w:rPr>
            </w:pPr>
          </w:p>
        </w:tc>
        <w:tc>
          <w:tcPr>
            <w:tcW w:w="1727" w:type="dxa"/>
          </w:tcPr>
          <w:p w14:paraId="53E3E6F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692163E1"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4101A52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Najčešće pojavnosti nasilja u školi – koji su najčešći oblici nasilja koji se pojavljuju u prometu</w:t>
            </w:r>
          </w:p>
          <w:p w14:paraId="77289629"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B15A56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Pripreme za maturalno putovanje (osobna odgovornost, timski pristup problemima koji se mogu dogoditi na putovanju, važnost pravovremenog djelovanja prema voditelju i vršnjacima u situacijama rizika)</w:t>
            </w:r>
          </w:p>
          <w:p w14:paraId="3877E3E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6A6EA2E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c>
          <w:tcPr>
            <w:tcW w:w="1333" w:type="dxa"/>
            <w:vMerge/>
          </w:tcPr>
          <w:p w14:paraId="316D5D0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78067507"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6D186830" w14:textId="77777777" w:rsidR="00FF138E" w:rsidRPr="00436637" w:rsidRDefault="00FF138E" w:rsidP="00FF138E">
            <w:pPr>
              <w:rPr>
                <w:b/>
              </w:rPr>
            </w:pPr>
          </w:p>
        </w:tc>
        <w:tc>
          <w:tcPr>
            <w:tcW w:w="1727" w:type="dxa"/>
          </w:tcPr>
          <w:p w14:paraId="5C61E7A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3300F95D"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Prošlost i budućnost VS sadašnjost (pojam nerealistične hrabrosti – pojam vezan uz adolescenciju – vožnja, maturalac, spolni odnosi, konflikti i sukobi)</w:t>
            </w:r>
          </w:p>
        </w:tc>
        <w:tc>
          <w:tcPr>
            <w:tcW w:w="1333" w:type="dxa"/>
            <w:vMerge/>
          </w:tcPr>
          <w:p w14:paraId="476B3CC0"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4C476202"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453" w:type="dxa"/>
            <w:vMerge w:val="restart"/>
          </w:tcPr>
          <w:p w14:paraId="2AC4813C" w14:textId="77777777" w:rsidR="00FF138E" w:rsidRPr="00436637" w:rsidRDefault="00FF138E" w:rsidP="00FF138E">
            <w:pPr>
              <w:rPr>
                <w:b/>
              </w:rPr>
            </w:pPr>
            <w:r w:rsidRPr="00436637">
              <w:rPr>
                <w:b/>
              </w:rPr>
              <w:t>SVIBANJ</w:t>
            </w:r>
          </w:p>
        </w:tc>
        <w:tc>
          <w:tcPr>
            <w:tcW w:w="1727" w:type="dxa"/>
          </w:tcPr>
          <w:p w14:paraId="4F9E9FA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135FC71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Analiza stanja uspjeha, izostanaka i najava poziva roditeljima učenika s tri i više negativne ocjene kao poziv na oprez i hitno djelovanje</w:t>
            </w:r>
          </w:p>
        </w:tc>
        <w:tc>
          <w:tcPr>
            <w:tcW w:w="1333" w:type="dxa"/>
            <w:vMerge/>
          </w:tcPr>
          <w:p w14:paraId="5C65E67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19B6C228" w14:textId="77777777" w:rsidTr="00BF671C">
        <w:trPr>
          <w:trHeight w:val="665"/>
        </w:trPr>
        <w:tc>
          <w:tcPr>
            <w:cnfStyle w:val="001000000000" w:firstRow="0" w:lastRow="0" w:firstColumn="1" w:lastColumn="0" w:oddVBand="0" w:evenVBand="0" w:oddHBand="0" w:evenHBand="0" w:firstRowFirstColumn="0" w:firstRowLastColumn="0" w:lastRowFirstColumn="0" w:lastRowLastColumn="0"/>
            <w:tcW w:w="1453" w:type="dxa"/>
            <w:vMerge/>
          </w:tcPr>
          <w:p w14:paraId="6987CD73" w14:textId="77777777" w:rsidR="00FF138E" w:rsidRPr="00436637" w:rsidRDefault="00FF138E" w:rsidP="00FF138E">
            <w:pPr>
              <w:rPr>
                <w:b/>
              </w:rPr>
            </w:pPr>
          </w:p>
        </w:tc>
        <w:tc>
          <w:tcPr>
            <w:tcW w:w="1727" w:type="dxa"/>
          </w:tcPr>
          <w:p w14:paraId="19E1B61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NASILJE </w:t>
            </w:r>
          </w:p>
          <w:p w14:paraId="0313F0EB"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PREVENCIJSKE – OVISNOSTI </w:t>
            </w:r>
          </w:p>
        </w:tc>
        <w:tc>
          <w:tcPr>
            <w:tcW w:w="4255" w:type="dxa"/>
          </w:tcPr>
          <w:p w14:paraId="2F0E294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Nasilje u međuljudskim odnosima (nasilje koje je uvjetovano neprihvaćanjem, netolerancijom, nasilje koje društvo može smatrati opravdanim, neprihvaćanje vlastite odgovornosti)</w:t>
            </w:r>
          </w:p>
        </w:tc>
        <w:tc>
          <w:tcPr>
            <w:tcW w:w="1333" w:type="dxa"/>
            <w:vMerge/>
          </w:tcPr>
          <w:p w14:paraId="4D538F8C"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754F2A5" w14:textId="77777777" w:rsidTr="00BF671C">
        <w:trPr>
          <w:trHeight w:val="647"/>
        </w:trPr>
        <w:tc>
          <w:tcPr>
            <w:cnfStyle w:val="001000000000" w:firstRow="0" w:lastRow="0" w:firstColumn="1" w:lastColumn="0" w:oddVBand="0" w:evenVBand="0" w:oddHBand="0" w:evenHBand="0" w:firstRowFirstColumn="0" w:firstRowLastColumn="0" w:lastRowFirstColumn="0" w:lastRowLastColumn="0"/>
            <w:tcW w:w="1453" w:type="dxa"/>
            <w:vMerge/>
          </w:tcPr>
          <w:p w14:paraId="13433946" w14:textId="77777777" w:rsidR="00FF138E" w:rsidRPr="00436637" w:rsidRDefault="00FF138E" w:rsidP="00FF138E">
            <w:pPr>
              <w:rPr>
                <w:b/>
              </w:rPr>
            </w:pPr>
          </w:p>
        </w:tc>
        <w:tc>
          <w:tcPr>
            <w:tcW w:w="1727" w:type="dxa"/>
          </w:tcPr>
          <w:p w14:paraId="14F8E38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POJEDINAC I DRUŠTVO (PSIHOLOŠKE I OSTALE ŽIVOTNE TEME)</w:t>
            </w:r>
          </w:p>
        </w:tc>
        <w:tc>
          <w:tcPr>
            <w:tcW w:w="4255" w:type="dxa"/>
          </w:tcPr>
          <w:p w14:paraId="2B3CCB1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Tjedan Crvenog križa i Crvenog polumjeseca: Prezentacija skupine INA Prva pomoć – akcije solidarnosti</w:t>
            </w:r>
          </w:p>
        </w:tc>
        <w:tc>
          <w:tcPr>
            <w:tcW w:w="1333" w:type="dxa"/>
            <w:vMerge/>
          </w:tcPr>
          <w:p w14:paraId="56481B8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2F6890FA" w14:textId="77777777" w:rsidTr="00BF671C">
        <w:trPr>
          <w:trHeight w:val="422"/>
        </w:trPr>
        <w:tc>
          <w:tcPr>
            <w:cnfStyle w:val="001000000000" w:firstRow="0" w:lastRow="0" w:firstColumn="1" w:lastColumn="0" w:oddVBand="0" w:evenVBand="0" w:oddHBand="0" w:evenHBand="0" w:firstRowFirstColumn="0" w:firstRowLastColumn="0" w:lastRowFirstColumn="0" w:lastRowLastColumn="0"/>
            <w:tcW w:w="1453" w:type="dxa"/>
            <w:vMerge w:val="restart"/>
          </w:tcPr>
          <w:p w14:paraId="00ED6D4D" w14:textId="77777777" w:rsidR="00FF138E" w:rsidRPr="00436637" w:rsidRDefault="00FF138E" w:rsidP="00FF138E">
            <w:pPr>
              <w:rPr>
                <w:b/>
              </w:rPr>
            </w:pPr>
            <w:r w:rsidRPr="00436637">
              <w:rPr>
                <w:b/>
              </w:rPr>
              <w:t>LIPANJ</w:t>
            </w:r>
          </w:p>
        </w:tc>
        <w:tc>
          <w:tcPr>
            <w:tcW w:w="1727" w:type="dxa"/>
          </w:tcPr>
          <w:p w14:paraId="2F86CFC8"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255" w:type="dxa"/>
          </w:tcPr>
          <w:p w14:paraId="61DDF6F5"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Ocjenjivanje i priprema za zaključivanje ocjena (detaljna procjena stanja mogućih negativno ocjenjenih učenika te pomoć učeniku u ispravljanju ocjene u suradnju sa stručno – razvojnom službom škole)</w:t>
            </w:r>
          </w:p>
          <w:p w14:paraId="1B580F67"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p w14:paraId="1C539DEA"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Kalendar završetka nastavne godine (zaključivanje ocjena, svjedodžbe, popravni ispiti, upis u viši razred)</w:t>
            </w:r>
          </w:p>
        </w:tc>
        <w:tc>
          <w:tcPr>
            <w:tcW w:w="1333" w:type="dxa"/>
            <w:vMerge/>
          </w:tcPr>
          <w:p w14:paraId="4EDDD606"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r w:rsidR="00FF138E" w:rsidRPr="00436637" w14:paraId="771A6AF6" w14:textId="77777777" w:rsidTr="00BF671C">
        <w:tc>
          <w:tcPr>
            <w:cnfStyle w:val="001000000000" w:firstRow="0" w:lastRow="0" w:firstColumn="1" w:lastColumn="0" w:oddVBand="0" w:evenVBand="0" w:oddHBand="0" w:evenHBand="0" w:firstRowFirstColumn="0" w:firstRowLastColumn="0" w:lastRowFirstColumn="0" w:lastRowLastColumn="0"/>
            <w:tcW w:w="1453" w:type="dxa"/>
            <w:vMerge/>
          </w:tcPr>
          <w:p w14:paraId="598E96C4" w14:textId="77777777" w:rsidR="00FF138E" w:rsidRPr="00436637" w:rsidRDefault="00FF138E" w:rsidP="00FF138E"/>
        </w:tc>
        <w:tc>
          <w:tcPr>
            <w:tcW w:w="1727" w:type="dxa"/>
          </w:tcPr>
          <w:p w14:paraId="4E3AD62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16"/>
              </w:rPr>
            </w:pPr>
            <w:r w:rsidRPr="00436637">
              <w:rPr>
                <w:rFonts w:ascii="Calibri Light" w:hAnsi="Calibri Light" w:cs="Times New Roman"/>
                <w:sz w:val="16"/>
              </w:rPr>
              <w:t xml:space="preserve">POJEDINAC I DRUŠTVO (PSIHOLOŠKE I OSTALE ŽIVOTNE TEME) </w:t>
            </w:r>
          </w:p>
        </w:tc>
        <w:tc>
          <w:tcPr>
            <w:tcW w:w="4255" w:type="dxa"/>
          </w:tcPr>
          <w:p w14:paraId="4235DCFF"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r w:rsidRPr="00436637">
              <w:rPr>
                <w:rFonts w:ascii="Calibri Light" w:hAnsi="Calibri Light" w:cs="Times New Roman"/>
              </w:rPr>
              <w:t>Virtualni svijet kao bijeg od razmišljanja i djelovanja u stvarnosti (zloupotreba i upotreba, kreiranje odnosa isključivo na virtualnoj osnovi bez upoznavanja u stvarnosti, koja je razlika, što je u tome lose)</w:t>
            </w:r>
          </w:p>
        </w:tc>
        <w:tc>
          <w:tcPr>
            <w:tcW w:w="1333" w:type="dxa"/>
            <w:vMerge/>
          </w:tcPr>
          <w:p w14:paraId="276C0C23" w14:textId="77777777" w:rsidR="00FF138E" w:rsidRPr="00436637" w:rsidRDefault="00FF138E" w:rsidP="00FF138E">
            <w:pP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rPr>
            </w:pPr>
          </w:p>
        </w:tc>
      </w:tr>
    </w:tbl>
    <w:p w14:paraId="4B864DD0" w14:textId="77777777" w:rsidR="00FF138E" w:rsidRPr="00436637" w:rsidRDefault="00FF138E" w:rsidP="00641031">
      <w:pPr>
        <w:rPr>
          <w:rFonts w:ascii="Calibri Light" w:hAnsi="Calibri Light" w:cs="Calibri Light"/>
        </w:rPr>
      </w:pPr>
    </w:p>
    <w:p w14:paraId="7A63F482" w14:textId="77777777" w:rsidR="00FF138E" w:rsidRPr="00436637" w:rsidRDefault="00FF138E" w:rsidP="00641031">
      <w:pPr>
        <w:rPr>
          <w:rFonts w:ascii="Calibri Light" w:hAnsi="Calibri Light" w:cs="Calibri Light"/>
        </w:rPr>
      </w:pPr>
    </w:p>
    <w:p w14:paraId="67A81829" w14:textId="77777777" w:rsidR="00B0338F" w:rsidRPr="00436637" w:rsidRDefault="00B0338F" w:rsidP="003A1150">
      <w:pPr>
        <w:pStyle w:val="Podnaslov"/>
        <w:rPr>
          <w:rFonts w:ascii="Calibri Light" w:hAnsi="Calibri Light" w:cs="Calibri Light"/>
          <w:color w:val="auto"/>
        </w:rPr>
      </w:pPr>
      <w:r w:rsidRPr="00436637">
        <w:rPr>
          <w:rStyle w:val="Neupadljivoisticanje"/>
          <w:rFonts w:ascii="Calibri Light" w:hAnsi="Calibri Light" w:cs="Calibri Light"/>
          <w:i w:val="0"/>
        </w:rPr>
        <w:t>Pla</w:t>
      </w:r>
      <w:r w:rsidR="002A567A" w:rsidRPr="00436637">
        <w:rPr>
          <w:rStyle w:val="Neupadljivoisticanje"/>
          <w:rFonts w:ascii="Calibri Light" w:hAnsi="Calibri Light" w:cs="Calibri Light"/>
          <w:i w:val="0"/>
        </w:rPr>
        <w:t xml:space="preserve">n i </w:t>
      </w:r>
      <w:r w:rsidR="008718CA" w:rsidRPr="00436637">
        <w:rPr>
          <w:rStyle w:val="Neupadljivoisticanje"/>
          <w:rFonts w:ascii="Calibri Light" w:hAnsi="Calibri Light" w:cs="Calibri Light"/>
          <w:i w:val="0"/>
        </w:rPr>
        <w:t>program za 4. razrede u 2019./20</w:t>
      </w:r>
      <w:r w:rsidR="00E63850" w:rsidRPr="00436637">
        <w:rPr>
          <w:rStyle w:val="Neupadljivoisticanje"/>
          <w:rFonts w:ascii="Calibri Light" w:hAnsi="Calibri Light" w:cs="Calibri Light"/>
          <w:i w:val="0"/>
        </w:rPr>
        <w:t>. šk. god.</w:t>
      </w:r>
    </w:p>
    <w:tbl>
      <w:tblPr>
        <w:tblStyle w:val="Srednjipopis2-Isticanje3"/>
        <w:tblW w:w="0" w:type="auto"/>
        <w:tblLook w:val="06A0" w:firstRow="1" w:lastRow="0" w:firstColumn="1" w:lastColumn="0" w:noHBand="1" w:noVBand="1"/>
      </w:tblPr>
      <w:tblGrid>
        <w:gridCol w:w="1153"/>
        <w:gridCol w:w="1798"/>
        <w:gridCol w:w="4498"/>
        <w:gridCol w:w="1339"/>
      </w:tblGrid>
      <w:tr w:rsidR="00FF138E" w:rsidRPr="00436637" w14:paraId="28731097"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36B3BD54" w14:textId="77777777" w:rsidR="00FF138E" w:rsidRPr="00436637" w:rsidRDefault="00FF138E" w:rsidP="00230809">
            <w:pPr>
              <w:rPr>
                <w:rFonts w:ascii="Calibri Light" w:hAnsi="Calibri Light"/>
                <w:b/>
              </w:rPr>
            </w:pPr>
            <w:r w:rsidRPr="00436637">
              <w:rPr>
                <w:rFonts w:ascii="Calibri Light" w:hAnsi="Calibri Light"/>
                <w:b/>
              </w:rPr>
              <w:t>PLAN I PROGRAM RADA RAZREDNIKA U RAZREDNOM ODJELU – 4. RAZRED</w:t>
            </w:r>
          </w:p>
        </w:tc>
      </w:tr>
      <w:tr w:rsidR="00AE5C6E" w:rsidRPr="00436637" w14:paraId="345C2AA8" w14:textId="77777777" w:rsidTr="00BF671C">
        <w:tc>
          <w:tcPr>
            <w:cnfStyle w:val="001000000000" w:firstRow="0" w:lastRow="0" w:firstColumn="1" w:lastColumn="0" w:oddVBand="0" w:evenVBand="0" w:oddHBand="0" w:evenHBand="0" w:firstRowFirstColumn="0" w:firstRowLastColumn="0" w:lastRowFirstColumn="0" w:lastRowLastColumn="0"/>
            <w:tcW w:w="1165" w:type="dxa"/>
          </w:tcPr>
          <w:p w14:paraId="615038DC" w14:textId="77777777" w:rsidR="00FF138E" w:rsidRPr="00436637" w:rsidRDefault="00FF138E" w:rsidP="00230809">
            <w:pPr>
              <w:rPr>
                <w:rFonts w:ascii="Calibri Light" w:hAnsi="Calibri Light"/>
                <w:b/>
              </w:rPr>
            </w:pPr>
            <w:r w:rsidRPr="00436637">
              <w:rPr>
                <w:rFonts w:ascii="Calibri Light" w:hAnsi="Calibri Light"/>
                <w:b/>
              </w:rPr>
              <w:t>MJESEC</w:t>
            </w:r>
          </w:p>
        </w:tc>
        <w:tc>
          <w:tcPr>
            <w:tcW w:w="8185" w:type="dxa"/>
            <w:gridSpan w:val="3"/>
          </w:tcPr>
          <w:p w14:paraId="5DA23F1D"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b/>
              </w:rPr>
            </w:pPr>
            <w:r w:rsidRPr="00436637">
              <w:rPr>
                <w:rFonts w:ascii="Calibri Light" w:hAnsi="Calibri Light"/>
                <w:b/>
              </w:rPr>
              <w:t>TEME</w:t>
            </w:r>
          </w:p>
        </w:tc>
      </w:tr>
      <w:tr w:rsidR="00AE5C6E" w:rsidRPr="00436637" w14:paraId="7B743BAB"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4EDD30D1" w14:textId="77777777" w:rsidR="00FF138E" w:rsidRPr="00436637" w:rsidRDefault="00FF138E" w:rsidP="00230809">
            <w:pPr>
              <w:rPr>
                <w:rFonts w:ascii="Calibri Light" w:hAnsi="Calibri Light"/>
                <w:b/>
              </w:rPr>
            </w:pPr>
            <w:r w:rsidRPr="00436637">
              <w:rPr>
                <w:rFonts w:ascii="Calibri Light" w:hAnsi="Calibri Light"/>
                <w:b/>
              </w:rPr>
              <w:t>RUJAN</w:t>
            </w:r>
          </w:p>
        </w:tc>
        <w:tc>
          <w:tcPr>
            <w:tcW w:w="1920" w:type="dxa"/>
          </w:tcPr>
          <w:p w14:paraId="16A6AE3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1375A01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Upoznavanje s obvezama u četvrtom razredu – novi predmeti, nove obveze</w:t>
            </w:r>
          </w:p>
          <w:p w14:paraId="228A4ED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F00784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Radionica:</w:t>
            </w:r>
          </w:p>
          <w:p w14:paraId="40144A7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Stvaranje razrednih pravila (predstaviti učenicima bitne zakone, pravilnike i kućni red te kreirati 8 do 10 razrednih pravila kojih će se držati u nastavi, laboratorijima, dvorani) – ponoviti od prošle godine</w:t>
            </w:r>
          </w:p>
          <w:p w14:paraId="657A647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36C246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Upoznavanje učenika sa novim nastavnim sadržajima(fakultativna, izborna, izvannastavni sadržaji), način čitanja rasporeda, vježbe i ponašanje u kabinetima</w:t>
            </w:r>
          </w:p>
          <w:p w14:paraId="06BC9B9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CA8ECF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Završni rad, državna matura, školske obveze</w:t>
            </w:r>
          </w:p>
          <w:p w14:paraId="4797405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08BC1B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Analize izostanaka na kraju mjeseca rujna (jasna pravila o opravdavanju izostanaka)</w:t>
            </w:r>
          </w:p>
          <w:p w14:paraId="5C9446B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val="restart"/>
          </w:tcPr>
          <w:p w14:paraId="3F6A29F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NAPOMENE:</w:t>
            </w:r>
          </w:p>
          <w:p w14:paraId="66D8746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8F7139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9B7AF8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6D654F7"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Izradba plakata</w:t>
            </w:r>
          </w:p>
          <w:p w14:paraId="17867009"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B84B6C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D63C767"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7E5AA97"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0CE131D"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CBFF21C"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AB80D4F"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1E39A8C"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3AC904E"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E28B097"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A0B80CC"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658FA30"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E82C26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967CCE5"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E2C35DF"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11B8D32"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904813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CDD2053"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A2DDCBA"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C79BDD5"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57494A7"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477C9AC"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280A0C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BA3DAB6"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80A66B6"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21331DB"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56C5AF4"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8EA058F"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4E3EAEE"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6B89E34"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39A0064"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60DCB75"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A42F3C9"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58F4D45"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5943571"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1D32709"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C8D6F32"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8EF8C5B"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8E86BEE"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781606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95B37B0" w14:textId="77777777" w:rsidR="00FF138E" w:rsidRPr="00436637" w:rsidRDefault="00FF138E" w:rsidP="0023080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49B47069" w14:textId="77777777" w:rsidTr="00BF671C">
        <w:trPr>
          <w:trHeight w:val="638"/>
        </w:trPr>
        <w:tc>
          <w:tcPr>
            <w:cnfStyle w:val="001000000000" w:firstRow="0" w:lastRow="0" w:firstColumn="1" w:lastColumn="0" w:oddVBand="0" w:evenVBand="0" w:oddHBand="0" w:evenHBand="0" w:firstRowFirstColumn="0" w:firstRowLastColumn="0" w:lastRowFirstColumn="0" w:lastRowLastColumn="0"/>
            <w:tcW w:w="1165" w:type="dxa"/>
            <w:vMerge/>
          </w:tcPr>
          <w:p w14:paraId="3521FC11" w14:textId="77777777" w:rsidR="00FF138E" w:rsidRPr="00436637" w:rsidRDefault="00FF138E" w:rsidP="00230809">
            <w:pPr>
              <w:rPr>
                <w:rFonts w:ascii="Calibri Light" w:hAnsi="Calibri Light"/>
                <w:b/>
              </w:rPr>
            </w:pPr>
          </w:p>
        </w:tc>
        <w:tc>
          <w:tcPr>
            <w:tcW w:w="1920" w:type="dxa"/>
          </w:tcPr>
          <w:p w14:paraId="73CFF63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0C254DE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0E29B00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705360C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E6AFCCE"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2A4935F3" w14:textId="77777777" w:rsidR="00FF138E" w:rsidRPr="00436637" w:rsidRDefault="00FF138E" w:rsidP="00230809">
            <w:pPr>
              <w:rPr>
                <w:rFonts w:ascii="Calibri Light" w:hAnsi="Calibri Light"/>
                <w:b/>
              </w:rPr>
            </w:pPr>
          </w:p>
        </w:tc>
        <w:tc>
          <w:tcPr>
            <w:tcW w:w="1920" w:type="dxa"/>
          </w:tcPr>
          <w:p w14:paraId="55A781E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POJEDINAC I DRUŠTVO (PSIHOLOŠKE I OSTALE ŽIVOTNE TEME) </w:t>
            </w:r>
          </w:p>
        </w:tc>
        <w:tc>
          <w:tcPr>
            <w:tcW w:w="4916" w:type="dxa"/>
          </w:tcPr>
          <w:p w14:paraId="162F072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Sport i umjetnost kao oblik samopomoći kod stresa, anksioznosti, tuge i ostalih psiholoških stanja koje nam mogu ometati životnu svakodnevicu (suočavanje i smanjivanje doživljaja nelagode)</w:t>
            </w:r>
          </w:p>
          <w:p w14:paraId="25316E2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45ACC7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Podsjetnik na edukaciju prve pomoći i primjena postupaka u životnim situacijama (promet, sudioništvo u prometu, pomoć unesrećenoj osobi, zakoni koji nas obavezuju na pomaganje, pravila pomoći) GOO</w:t>
            </w:r>
          </w:p>
        </w:tc>
        <w:tc>
          <w:tcPr>
            <w:tcW w:w="1349" w:type="dxa"/>
            <w:vMerge/>
          </w:tcPr>
          <w:p w14:paraId="5A62E15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7CDC56A"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0971218A" w14:textId="77777777" w:rsidR="00FF138E" w:rsidRPr="00436637" w:rsidRDefault="00FF138E" w:rsidP="00230809">
            <w:pPr>
              <w:rPr>
                <w:rFonts w:ascii="Calibri Light" w:hAnsi="Calibri Light"/>
                <w:b/>
              </w:rPr>
            </w:pPr>
            <w:r w:rsidRPr="00436637">
              <w:rPr>
                <w:rFonts w:ascii="Calibri Light" w:hAnsi="Calibri Light"/>
                <w:b/>
              </w:rPr>
              <w:t>LISTOPAD</w:t>
            </w:r>
          </w:p>
        </w:tc>
        <w:tc>
          <w:tcPr>
            <w:tcW w:w="1920" w:type="dxa"/>
          </w:tcPr>
          <w:p w14:paraId="54204F2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768A32F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Obilježavanje mjeseca hrvatske knjige (od 15. listopada – 15. studenog) u suradnji sa stručnim suradnikom – knjižničarom</w:t>
            </w:r>
          </w:p>
          <w:p w14:paraId="2ED2CBE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7E46AF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Državna matura (postupak prijave u sustav i Pravilnik o polaganju državne mature) – predavanje ispitnog koordinatora za državnu mature</w:t>
            </w:r>
          </w:p>
          <w:p w14:paraId="40E7E1E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AD2AE9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odgojno – obrazovnih postignuća nakon prvih velikih pisanih i usmenih provjera – savjetovanje s razrednikom i mentorom</w:t>
            </w:r>
          </w:p>
        </w:tc>
        <w:tc>
          <w:tcPr>
            <w:tcW w:w="1349" w:type="dxa"/>
            <w:vMerge/>
          </w:tcPr>
          <w:p w14:paraId="1F80B5D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62426864"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1C1B3D17" w14:textId="77777777" w:rsidR="00FF138E" w:rsidRPr="00436637" w:rsidRDefault="00FF138E" w:rsidP="00230809">
            <w:pPr>
              <w:rPr>
                <w:rFonts w:ascii="Calibri Light" w:hAnsi="Calibri Light"/>
                <w:b/>
              </w:rPr>
            </w:pPr>
          </w:p>
        </w:tc>
        <w:tc>
          <w:tcPr>
            <w:tcW w:w="1920" w:type="dxa"/>
          </w:tcPr>
          <w:p w14:paraId="5C035D1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08163A7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57CE4A5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Predstavljanje školskog preventivnog programa – zbog čega prevencija /rasprava</w:t>
            </w:r>
          </w:p>
          <w:p w14:paraId="2006B44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C3F35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Prevencija nasilja: predavanje – radionica (ponavljanje, što je nasilje, vrste nasilja, kako odabir takvih ponašanja utječu na kasniji život, odabir partnera, uspjeh u poslu, uspješnost u snalaženju u nekim socijalno zahtjevnijim situacijama</w:t>
            </w:r>
          </w:p>
        </w:tc>
        <w:tc>
          <w:tcPr>
            <w:tcW w:w="1349" w:type="dxa"/>
            <w:vMerge/>
          </w:tcPr>
          <w:p w14:paraId="5FFC046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5137A5A1"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28ABB745" w14:textId="77777777" w:rsidR="00FF138E" w:rsidRPr="00436637" w:rsidRDefault="00FF138E" w:rsidP="00230809">
            <w:pPr>
              <w:rPr>
                <w:rFonts w:ascii="Calibri Light" w:hAnsi="Calibri Light"/>
                <w:b/>
              </w:rPr>
            </w:pPr>
          </w:p>
        </w:tc>
        <w:tc>
          <w:tcPr>
            <w:tcW w:w="1920" w:type="dxa"/>
          </w:tcPr>
          <w:p w14:paraId="5EA29DF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1F930D0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Budućnost i iluzije straha</w:t>
            </w:r>
          </w:p>
          <w:p w14:paraId="6766DE5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06D916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Akcija solidarnosti i predstavljanje akcije dobrovoljnog darivanja krvi (više puta promovirati akciju solidarnosti zbog boljeg uspjeha same akcije- HCK</w:t>
            </w:r>
          </w:p>
          <w:p w14:paraId="3670847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596DE4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Uloga </w:t>
            </w:r>
            <w:proofErr w:type="spellStart"/>
            <w:r w:rsidRPr="00436637">
              <w:rPr>
                <w:rFonts w:ascii="Calibri Light" w:hAnsi="Calibri Light"/>
              </w:rPr>
              <w:t>psihoedukacije</w:t>
            </w:r>
            <w:proofErr w:type="spellEnd"/>
            <w:r w:rsidRPr="00436637">
              <w:rPr>
                <w:rFonts w:ascii="Calibri Light" w:hAnsi="Calibri Light"/>
              </w:rPr>
              <w:t xml:space="preserve"> u poboljšanju kvalitete života (upoznavanje samog sebe, introspekcija)</w:t>
            </w:r>
          </w:p>
        </w:tc>
        <w:tc>
          <w:tcPr>
            <w:tcW w:w="1349" w:type="dxa"/>
            <w:vMerge/>
          </w:tcPr>
          <w:p w14:paraId="57D9950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046C0B99"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5ED9FB23" w14:textId="77777777" w:rsidR="00FF138E" w:rsidRPr="00436637" w:rsidRDefault="00FF138E" w:rsidP="00230809">
            <w:pPr>
              <w:rPr>
                <w:rFonts w:ascii="Calibri Light" w:hAnsi="Calibri Light"/>
                <w:b/>
              </w:rPr>
            </w:pPr>
            <w:r w:rsidRPr="00436637">
              <w:rPr>
                <w:rFonts w:ascii="Calibri Light" w:hAnsi="Calibri Light"/>
                <w:b/>
              </w:rPr>
              <w:t>STUDENI</w:t>
            </w:r>
          </w:p>
        </w:tc>
        <w:tc>
          <w:tcPr>
            <w:tcW w:w="1920" w:type="dxa"/>
          </w:tcPr>
          <w:p w14:paraId="6B844BE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4D609CC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Komunikacijske vještine na fakultetu i na poslu – </w:t>
            </w:r>
            <w:proofErr w:type="spellStart"/>
            <w:r w:rsidRPr="00436637">
              <w:rPr>
                <w:rFonts w:ascii="Calibri Light" w:hAnsi="Calibri Light"/>
              </w:rPr>
              <w:t>samopredstavljanje</w:t>
            </w:r>
            <w:proofErr w:type="spellEnd"/>
            <w:r w:rsidRPr="00436637">
              <w:rPr>
                <w:rFonts w:ascii="Calibri Light" w:hAnsi="Calibri Light"/>
              </w:rPr>
              <w:t>, naglašavanje vlastitih vrlina, prihvaćanje kritike kao prilike za vlastiti napredak</w:t>
            </w:r>
          </w:p>
          <w:p w14:paraId="0E6A8F0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8FDBD2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Predstavljanje profesionalne orijentacije (CISOK i pedagoginja u suradnji s razrednicima)</w:t>
            </w:r>
          </w:p>
          <w:p w14:paraId="294DA70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30DA40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odgojno obrazovnih postignuća</w:t>
            </w:r>
          </w:p>
        </w:tc>
        <w:tc>
          <w:tcPr>
            <w:tcW w:w="1349" w:type="dxa"/>
            <w:vMerge/>
          </w:tcPr>
          <w:p w14:paraId="5D5AEE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559343C6"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65" w:type="dxa"/>
            <w:vMerge/>
          </w:tcPr>
          <w:p w14:paraId="4005A501" w14:textId="77777777" w:rsidR="00FF138E" w:rsidRPr="00436637" w:rsidRDefault="00FF138E" w:rsidP="00230809">
            <w:pPr>
              <w:rPr>
                <w:rFonts w:ascii="Calibri Light" w:hAnsi="Calibri Light"/>
                <w:b/>
              </w:rPr>
            </w:pPr>
          </w:p>
        </w:tc>
        <w:tc>
          <w:tcPr>
            <w:tcW w:w="1920" w:type="dxa"/>
          </w:tcPr>
          <w:p w14:paraId="3397E89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65C2986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755EC1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novi psihološki poremećaji  vezani uz ovisnosti)</w:t>
            </w:r>
          </w:p>
          <w:p w14:paraId="4F298A4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07AB66C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48E5CBF0"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0D9BEE75" w14:textId="77777777" w:rsidR="00FF138E" w:rsidRPr="00436637" w:rsidRDefault="00FF138E" w:rsidP="00230809">
            <w:pPr>
              <w:rPr>
                <w:rFonts w:ascii="Calibri Light" w:hAnsi="Calibri Light"/>
                <w:b/>
              </w:rPr>
            </w:pPr>
          </w:p>
        </w:tc>
        <w:tc>
          <w:tcPr>
            <w:tcW w:w="1920" w:type="dxa"/>
          </w:tcPr>
          <w:p w14:paraId="3217A4B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5016F2B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Razvoj vještina potrebnih za razvoj i učenje odgovornog ponašanja (što je odgovornost, razlika u tumačenju krivnje i odgovornosti, pozitivni aspekti odgovornog ponašanja i efekti na naš život)</w:t>
            </w:r>
          </w:p>
          <w:p w14:paraId="1B6B634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1CD599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Život i smrt kao sastavni dio našeg životnog puta i prolaznosti (kako se lakše nositi s tugom, kako usmjeriti misli i osjećaje prema pozitivnom osmišljavanju takvih situacija u životu, kako biti kvalitetna podrška bliskoj osobi)</w:t>
            </w:r>
          </w:p>
        </w:tc>
        <w:tc>
          <w:tcPr>
            <w:tcW w:w="1349" w:type="dxa"/>
            <w:vMerge/>
          </w:tcPr>
          <w:p w14:paraId="3DF3B14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58B647FB"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32CD956C" w14:textId="77777777" w:rsidR="00FF138E" w:rsidRPr="00436637" w:rsidRDefault="00FF138E" w:rsidP="00230809">
            <w:pPr>
              <w:rPr>
                <w:rFonts w:ascii="Calibri Light" w:hAnsi="Calibri Light"/>
                <w:b/>
              </w:rPr>
            </w:pPr>
            <w:r w:rsidRPr="00436637">
              <w:rPr>
                <w:rFonts w:ascii="Calibri Light" w:hAnsi="Calibri Light"/>
                <w:b/>
              </w:rPr>
              <w:t>PROSINAC</w:t>
            </w:r>
          </w:p>
        </w:tc>
        <w:tc>
          <w:tcPr>
            <w:tcW w:w="1920" w:type="dxa"/>
          </w:tcPr>
          <w:p w14:paraId="13EA24E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1896958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ponašanja i uspjeha učenika tijekom prvog polugodišta (koja prikazana ponašanja su bila u svrhu unaprjeđenja razrednog tima i timskog duha, koja ponašanja su ometala i usporavala razvoj i kreiranje uspjeha – ne navoditi osobe već ponašanja)</w:t>
            </w:r>
          </w:p>
        </w:tc>
        <w:tc>
          <w:tcPr>
            <w:tcW w:w="1349" w:type="dxa"/>
            <w:vMerge/>
          </w:tcPr>
          <w:p w14:paraId="63F2125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52BF8D86" w14:textId="77777777" w:rsidTr="00BF671C">
        <w:trPr>
          <w:trHeight w:val="485"/>
        </w:trPr>
        <w:tc>
          <w:tcPr>
            <w:cnfStyle w:val="001000000000" w:firstRow="0" w:lastRow="0" w:firstColumn="1" w:lastColumn="0" w:oddVBand="0" w:evenVBand="0" w:oddHBand="0" w:evenHBand="0" w:firstRowFirstColumn="0" w:firstRowLastColumn="0" w:lastRowFirstColumn="0" w:lastRowLastColumn="0"/>
            <w:tcW w:w="1165" w:type="dxa"/>
            <w:vMerge/>
          </w:tcPr>
          <w:p w14:paraId="63F440BF" w14:textId="77777777" w:rsidR="00FF138E" w:rsidRPr="00436637" w:rsidRDefault="00FF138E" w:rsidP="00230809">
            <w:pPr>
              <w:rPr>
                <w:rFonts w:ascii="Calibri Light" w:hAnsi="Calibri Light"/>
                <w:b/>
              </w:rPr>
            </w:pPr>
          </w:p>
        </w:tc>
        <w:tc>
          <w:tcPr>
            <w:tcW w:w="1920" w:type="dxa"/>
          </w:tcPr>
          <w:p w14:paraId="2C64D40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NASILJE</w:t>
            </w:r>
          </w:p>
          <w:p w14:paraId="3327C97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1867E2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Pirotehnička sredstva kao izvor opasnosti za zdravlje</w:t>
            </w:r>
          </w:p>
          <w:p w14:paraId="6460525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E430B2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Vožnja u pijanom stanju i brza vožnja I zakonske posljedice (kaznena i prekršajna prijava, zatvorska kazna, uništavanje svojeg i tuđeg života zbog </w:t>
            </w:r>
            <w:r w:rsidRPr="00436637">
              <w:rPr>
                <w:rFonts w:ascii="Calibri Light" w:hAnsi="Calibri Light"/>
              </w:rPr>
              <w:lastRenderedPageBreak/>
              <w:t>neodgovornosti prilikom upravljanja vozilom, prikaz statističkih podataka HAK)</w:t>
            </w:r>
          </w:p>
          <w:p w14:paraId="4D0F983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A4EF63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Aktivno provođenje zimskog odmora – odmak od tehnologije i prevencija ovisnosti o igricama kao službene bolesti ovisnosti (prema APA – Američka psihijatrijska asocijacija), kreiranje i planiranje slobodnog vremena</w:t>
            </w:r>
          </w:p>
        </w:tc>
        <w:tc>
          <w:tcPr>
            <w:tcW w:w="1349" w:type="dxa"/>
            <w:vMerge/>
          </w:tcPr>
          <w:p w14:paraId="724817A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BA7A5CE"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19A52845" w14:textId="77777777" w:rsidR="00FF138E" w:rsidRPr="00436637" w:rsidRDefault="00FF138E" w:rsidP="00230809">
            <w:pPr>
              <w:rPr>
                <w:rFonts w:ascii="Calibri Light" w:hAnsi="Calibri Light"/>
                <w:b/>
              </w:rPr>
            </w:pPr>
          </w:p>
        </w:tc>
        <w:tc>
          <w:tcPr>
            <w:tcW w:w="1920" w:type="dxa"/>
          </w:tcPr>
          <w:p w14:paraId="7006A9B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w:t>
            </w:r>
          </w:p>
        </w:tc>
        <w:tc>
          <w:tcPr>
            <w:tcW w:w="4916" w:type="dxa"/>
          </w:tcPr>
          <w:p w14:paraId="4AA8E83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Utjecaj pojedinca na društvo u vremenu slavlja – koliko naše ponašanje može imati utjecaja na društvo u kojem se nalazimo, može li doprinijeti stvaranju pozitivnog ozračja, dostojanstvenijih oblika ponašanja i sl.) </w:t>
            </w:r>
          </w:p>
          <w:p w14:paraId="4CE10B4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07B5ED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Obilježavanje Međunarodnog dana volontera (GOO) – u suradnji s INA Volonterskom skupinom</w:t>
            </w:r>
          </w:p>
          <w:p w14:paraId="47F23E1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344C60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Ranjive društvene skupine – poticanje na činjenje jednog dobrog djela usmjerenog nekoj od ranjivih skupina u društvu (siromašni, bolesni, osobe koje pripadaju nekoj manjini i koji od društva ne dobiju potrebnu količinu tolerancije i razumijevanja)</w:t>
            </w:r>
          </w:p>
          <w:p w14:paraId="706EEEC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6ACB7DD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3A96E284"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09909DB1" w14:textId="77777777" w:rsidR="00FF138E" w:rsidRPr="00436637" w:rsidRDefault="00FF138E" w:rsidP="00230809">
            <w:pPr>
              <w:rPr>
                <w:rFonts w:ascii="Calibri Light" w:hAnsi="Calibri Light"/>
                <w:b/>
              </w:rPr>
            </w:pPr>
            <w:r w:rsidRPr="00436637">
              <w:rPr>
                <w:rFonts w:ascii="Calibri Light" w:hAnsi="Calibri Light"/>
                <w:b/>
              </w:rPr>
              <w:t>SIJEČANJ</w:t>
            </w:r>
          </w:p>
        </w:tc>
        <w:tc>
          <w:tcPr>
            <w:tcW w:w="1920" w:type="dxa"/>
          </w:tcPr>
          <w:p w14:paraId="0BFE383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32BF503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Povratak u vrijeme obaveza – organizacija i aktivno rješavanje problema kao odgovor na stresove koji nas čekaju</w:t>
            </w:r>
          </w:p>
          <w:p w14:paraId="7074938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34CD4E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postojećeg stanja (analiza obrazovnih postignuća u prvom obrazovnom razdoblju)</w:t>
            </w:r>
          </w:p>
          <w:p w14:paraId="7590453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3ABBF14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Planiranje i prikaz obaveza u drugom polugodištu (prezentacija </w:t>
            </w:r>
            <w:proofErr w:type="spellStart"/>
            <w:r w:rsidRPr="00436637">
              <w:rPr>
                <w:rFonts w:ascii="Calibri Light" w:hAnsi="Calibri Light"/>
              </w:rPr>
              <w:t>vremenika</w:t>
            </w:r>
            <w:proofErr w:type="spellEnd"/>
            <w:r w:rsidRPr="00436637">
              <w:rPr>
                <w:rFonts w:ascii="Calibri Light" w:hAnsi="Calibri Light"/>
              </w:rPr>
              <w:t xml:space="preserve"> i prikaz primjera dobre prakse u planiranju obveza – kreiranje dnevnika rada, zapisivanje važnih datuma, i sl.)</w:t>
            </w:r>
          </w:p>
        </w:tc>
        <w:tc>
          <w:tcPr>
            <w:tcW w:w="1349" w:type="dxa"/>
            <w:vMerge/>
          </w:tcPr>
          <w:p w14:paraId="5724D1F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511391E4"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497CC53C" w14:textId="77777777" w:rsidR="00FF138E" w:rsidRPr="00436637" w:rsidRDefault="00FF138E" w:rsidP="00230809">
            <w:pPr>
              <w:rPr>
                <w:rFonts w:ascii="Calibri Light" w:hAnsi="Calibri Light"/>
                <w:b/>
              </w:rPr>
            </w:pPr>
          </w:p>
        </w:tc>
        <w:tc>
          <w:tcPr>
            <w:tcW w:w="1920" w:type="dxa"/>
          </w:tcPr>
          <w:p w14:paraId="52A75C1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7985FC7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2433F81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78C24D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FD3D3B4"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76D0B676" w14:textId="77777777" w:rsidR="00FF138E" w:rsidRPr="00436637" w:rsidRDefault="00FF138E" w:rsidP="00230809">
            <w:pPr>
              <w:rPr>
                <w:rFonts w:ascii="Calibri Light" w:hAnsi="Calibri Light"/>
                <w:b/>
              </w:rPr>
            </w:pPr>
          </w:p>
        </w:tc>
        <w:tc>
          <w:tcPr>
            <w:tcW w:w="1920" w:type="dxa"/>
          </w:tcPr>
          <w:p w14:paraId="3FF4B68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2A0AC44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Dan međunarodnog priznanja RH, važnost nacionalnog identiteta u europskom kontekstu (GOO)</w:t>
            </w:r>
          </w:p>
        </w:tc>
        <w:tc>
          <w:tcPr>
            <w:tcW w:w="1349" w:type="dxa"/>
            <w:vMerge/>
          </w:tcPr>
          <w:p w14:paraId="7A1918A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F5D0342"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val="restart"/>
          </w:tcPr>
          <w:p w14:paraId="6C6D5ECE" w14:textId="77777777" w:rsidR="00FF138E" w:rsidRPr="00436637" w:rsidRDefault="00FF138E" w:rsidP="00230809">
            <w:pPr>
              <w:rPr>
                <w:rFonts w:ascii="Calibri Light" w:hAnsi="Calibri Light"/>
                <w:b/>
              </w:rPr>
            </w:pPr>
            <w:r w:rsidRPr="00436637">
              <w:rPr>
                <w:rFonts w:ascii="Calibri Light" w:hAnsi="Calibri Light"/>
                <w:b/>
              </w:rPr>
              <w:t>VELJAČA</w:t>
            </w:r>
          </w:p>
        </w:tc>
        <w:tc>
          <w:tcPr>
            <w:tcW w:w="1920" w:type="dxa"/>
          </w:tcPr>
          <w:p w14:paraId="3ADAEA7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916" w:type="dxa"/>
          </w:tcPr>
          <w:p w14:paraId="7B60B03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i pamćenje – primjena tehnika učenja I zapamćivanja u organizaciji I samoregulaciji priprema za državnu mature, završni rad I izvršavanje obveza u školskoj godini – preporuke, ideje koje generiraju učenici, izradba vlastitog plana rada</w:t>
            </w:r>
          </w:p>
          <w:p w14:paraId="47550C8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4CEECF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ispravka ocjena, izostanaka, povezanost izostajanja s nastave i (ne)uspjeha na obrazovnom planu – rasprava, iznošenje podataka (osnovna statistika)</w:t>
            </w:r>
          </w:p>
        </w:tc>
        <w:tc>
          <w:tcPr>
            <w:tcW w:w="1349" w:type="dxa"/>
            <w:vMerge/>
          </w:tcPr>
          <w:p w14:paraId="3165899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046099CD" w14:textId="77777777" w:rsidTr="00BF671C">
        <w:trPr>
          <w:trHeight w:val="620"/>
        </w:trPr>
        <w:tc>
          <w:tcPr>
            <w:cnfStyle w:val="001000000000" w:firstRow="0" w:lastRow="0" w:firstColumn="1" w:lastColumn="0" w:oddVBand="0" w:evenVBand="0" w:oddHBand="0" w:evenHBand="0" w:firstRowFirstColumn="0" w:firstRowLastColumn="0" w:lastRowFirstColumn="0" w:lastRowLastColumn="0"/>
            <w:tcW w:w="1165" w:type="dxa"/>
            <w:vMerge/>
          </w:tcPr>
          <w:p w14:paraId="4E52CFCB" w14:textId="77777777" w:rsidR="00FF138E" w:rsidRPr="00436637" w:rsidRDefault="00FF138E" w:rsidP="00230809">
            <w:pPr>
              <w:rPr>
                <w:rFonts w:ascii="Calibri Light" w:hAnsi="Calibri Light"/>
                <w:b/>
              </w:rPr>
            </w:pPr>
          </w:p>
        </w:tc>
        <w:tc>
          <w:tcPr>
            <w:tcW w:w="1920" w:type="dxa"/>
          </w:tcPr>
          <w:p w14:paraId="59FA904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7C7D3B4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PREVENCIJSKE – OVISNOSTI</w:t>
            </w:r>
          </w:p>
        </w:tc>
        <w:tc>
          <w:tcPr>
            <w:tcW w:w="4916" w:type="dxa"/>
          </w:tcPr>
          <w:p w14:paraId="6B58AE1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Stres, frustracija i napetost kao uzroci nasilja i sukoba – kako se uspješno nositi sa svojim problemima</w:t>
            </w:r>
          </w:p>
          <w:p w14:paraId="441BC6A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8A1D3B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Kampanja NENASILJA povodom Dana ružičastih majica</w:t>
            </w:r>
          </w:p>
        </w:tc>
        <w:tc>
          <w:tcPr>
            <w:tcW w:w="1349" w:type="dxa"/>
            <w:vMerge/>
          </w:tcPr>
          <w:p w14:paraId="7343A01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08757B97"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08F8F710" w14:textId="77777777" w:rsidR="00FF138E" w:rsidRPr="00436637" w:rsidRDefault="00FF138E" w:rsidP="00230809">
            <w:pPr>
              <w:rPr>
                <w:rFonts w:ascii="Calibri Light" w:hAnsi="Calibri Light"/>
                <w:b/>
              </w:rPr>
            </w:pPr>
          </w:p>
        </w:tc>
        <w:tc>
          <w:tcPr>
            <w:tcW w:w="1920" w:type="dxa"/>
          </w:tcPr>
          <w:p w14:paraId="522ACD0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4F08191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Emocije i motivacija (povezanost sa uspjehom u školi i društvenoj stvarnosti)</w:t>
            </w:r>
          </w:p>
          <w:p w14:paraId="04B7BD9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7F0CD6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Poticanje na sudjelovanje u akciji dobrovoljnog darivanja krvi (DDK) u srednjoj školi – promidžba dobrih djela</w:t>
            </w:r>
          </w:p>
        </w:tc>
        <w:tc>
          <w:tcPr>
            <w:tcW w:w="1349" w:type="dxa"/>
            <w:vMerge/>
          </w:tcPr>
          <w:p w14:paraId="0C03CA5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F1C4EEB"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E13147E" w14:textId="77777777" w:rsidR="00FF138E" w:rsidRPr="00436637" w:rsidRDefault="00FF138E" w:rsidP="00230809">
            <w:pPr>
              <w:rPr>
                <w:rFonts w:ascii="Calibri Light" w:hAnsi="Calibri Light"/>
                <w:b/>
              </w:rPr>
            </w:pPr>
            <w:r w:rsidRPr="00436637">
              <w:rPr>
                <w:rFonts w:ascii="Calibri Light" w:hAnsi="Calibri Light"/>
                <w:b/>
              </w:rPr>
              <w:t>OŽUJAK</w:t>
            </w:r>
          </w:p>
        </w:tc>
        <w:tc>
          <w:tcPr>
            <w:tcW w:w="1920" w:type="dxa"/>
          </w:tcPr>
          <w:p w14:paraId="5D05E7EF"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 xml:space="preserve">PEDAGOŠKE I RAZREDNIČKE TEME </w:t>
            </w:r>
          </w:p>
        </w:tc>
        <w:tc>
          <w:tcPr>
            <w:tcW w:w="4916" w:type="dxa"/>
          </w:tcPr>
          <w:p w14:paraId="469FA49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nakon sjednica RV – mišljenje nastavnika o razredu i razrednoj atmosferi</w:t>
            </w:r>
          </w:p>
          <w:p w14:paraId="757972B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F31E19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Posjet muzeju ili kazalištu (u suradnji s knjižnicom, razrednicima, predmetnim nastavnicima)</w:t>
            </w:r>
          </w:p>
        </w:tc>
        <w:tc>
          <w:tcPr>
            <w:tcW w:w="1349" w:type="dxa"/>
            <w:vMerge/>
          </w:tcPr>
          <w:p w14:paraId="47A8504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B023BC9" w14:textId="77777777" w:rsidTr="00BF671C">
        <w:trPr>
          <w:trHeight w:val="575"/>
        </w:trPr>
        <w:tc>
          <w:tcPr>
            <w:cnfStyle w:val="001000000000" w:firstRow="0" w:lastRow="0" w:firstColumn="1" w:lastColumn="0" w:oddVBand="0" w:evenVBand="0" w:oddHBand="0" w:evenHBand="0" w:firstRowFirstColumn="0" w:firstRowLastColumn="0" w:lastRowFirstColumn="0" w:lastRowLastColumn="0"/>
            <w:tcW w:w="1165" w:type="dxa"/>
            <w:vMerge/>
          </w:tcPr>
          <w:p w14:paraId="1C0C5DC6" w14:textId="77777777" w:rsidR="00FF138E" w:rsidRPr="00436637" w:rsidRDefault="00FF138E" w:rsidP="00230809">
            <w:pPr>
              <w:rPr>
                <w:rFonts w:ascii="Calibri Light" w:hAnsi="Calibri Light"/>
                <w:b/>
              </w:rPr>
            </w:pPr>
          </w:p>
        </w:tc>
        <w:tc>
          <w:tcPr>
            <w:tcW w:w="1920" w:type="dxa"/>
          </w:tcPr>
          <w:p w14:paraId="2176249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4C66560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0CFFF61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komunikacijskih vještina kao oblika prevencije u konfliktnim situacijama (JA GOVOR, asertivno VS agresivno i pasivno ponašanje)</w:t>
            </w:r>
          </w:p>
        </w:tc>
        <w:tc>
          <w:tcPr>
            <w:tcW w:w="1349" w:type="dxa"/>
            <w:vMerge/>
          </w:tcPr>
          <w:p w14:paraId="52914B4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3A7C1336"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0FBC6910" w14:textId="77777777" w:rsidR="00FF138E" w:rsidRPr="00436637" w:rsidRDefault="00FF138E" w:rsidP="00230809">
            <w:pPr>
              <w:rPr>
                <w:rFonts w:ascii="Calibri Light" w:hAnsi="Calibri Light"/>
                <w:b/>
              </w:rPr>
            </w:pPr>
          </w:p>
        </w:tc>
        <w:tc>
          <w:tcPr>
            <w:tcW w:w="1920" w:type="dxa"/>
          </w:tcPr>
          <w:p w14:paraId="4A17328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76FA22D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Put do osobne promjene kroz promjenu reputacije (koja je razlika osobne promjene ponašanja u odnosu na reputaciju, što je reputacija, kako se mijenja, kako da održimo osobnu promjenu, kratka </w:t>
            </w:r>
            <w:proofErr w:type="spellStart"/>
            <w:r w:rsidRPr="00436637">
              <w:rPr>
                <w:rFonts w:ascii="Calibri Light" w:hAnsi="Calibri Light"/>
              </w:rPr>
              <w:t>psihoedukacija</w:t>
            </w:r>
            <w:proofErr w:type="spellEnd"/>
            <w:r w:rsidRPr="00436637">
              <w:rPr>
                <w:rFonts w:ascii="Calibri Light" w:hAnsi="Calibri Light"/>
              </w:rPr>
              <w:t xml:space="preserve">) </w:t>
            </w:r>
          </w:p>
        </w:tc>
        <w:tc>
          <w:tcPr>
            <w:tcW w:w="1349" w:type="dxa"/>
            <w:vMerge/>
          </w:tcPr>
          <w:p w14:paraId="7518262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2D33F61" w14:textId="77777777" w:rsidTr="00BF671C">
        <w:trPr>
          <w:trHeight w:val="53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44F9DA41" w14:textId="77777777" w:rsidR="00FF138E" w:rsidRPr="00436637" w:rsidRDefault="00FF138E" w:rsidP="00230809">
            <w:pPr>
              <w:rPr>
                <w:rFonts w:ascii="Calibri Light" w:hAnsi="Calibri Light"/>
                <w:b/>
              </w:rPr>
            </w:pPr>
            <w:r w:rsidRPr="00436637">
              <w:rPr>
                <w:rFonts w:ascii="Calibri Light" w:hAnsi="Calibri Light"/>
                <w:b/>
              </w:rPr>
              <w:t>TRAVANJ</w:t>
            </w:r>
          </w:p>
        </w:tc>
        <w:tc>
          <w:tcPr>
            <w:tcW w:w="1920" w:type="dxa"/>
          </w:tcPr>
          <w:p w14:paraId="4036CF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11B2CF1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Analiza stanja uspjeha, izostanaka i najava poziva roditeljima učenika s tri i više negativne ocjene kao poziv na oprez i hitno djelovanje</w:t>
            </w:r>
          </w:p>
          <w:p w14:paraId="13C062C1"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6994A12"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Mediji i tolerancija različitosti (GOO) – pristup medija prema određenim društvenim problemima i temama</w:t>
            </w:r>
          </w:p>
        </w:tc>
        <w:tc>
          <w:tcPr>
            <w:tcW w:w="1349" w:type="dxa"/>
            <w:vMerge/>
          </w:tcPr>
          <w:p w14:paraId="51BB8B13"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0BC1D400" w14:textId="77777777" w:rsidTr="00BF671C">
        <w:trPr>
          <w:trHeight w:val="624"/>
        </w:trPr>
        <w:tc>
          <w:tcPr>
            <w:cnfStyle w:val="001000000000" w:firstRow="0" w:lastRow="0" w:firstColumn="1" w:lastColumn="0" w:oddVBand="0" w:evenVBand="0" w:oddHBand="0" w:evenHBand="0" w:firstRowFirstColumn="0" w:firstRowLastColumn="0" w:lastRowFirstColumn="0" w:lastRowLastColumn="0"/>
            <w:tcW w:w="1165" w:type="dxa"/>
            <w:vMerge/>
          </w:tcPr>
          <w:p w14:paraId="1D334029" w14:textId="77777777" w:rsidR="00FF138E" w:rsidRPr="00436637" w:rsidRDefault="00FF138E" w:rsidP="00230809">
            <w:pPr>
              <w:rPr>
                <w:rFonts w:ascii="Calibri Light" w:hAnsi="Calibri Light"/>
                <w:b/>
              </w:rPr>
            </w:pPr>
          </w:p>
        </w:tc>
        <w:tc>
          <w:tcPr>
            <w:tcW w:w="1920" w:type="dxa"/>
          </w:tcPr>
          <w:p w14:paraId="5231292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4304A93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24DC79F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Najčešće pojavnosti nasilja – koji su najčešći oblici nasilja koji se pojavljuju u prometu, dolasci u školu automobilom i rizična ponašanja</w:t>
            </w:r>
          </w:p>
          <w:p w14:paraId="39401AE0"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6B53DFE9"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4C81D0C" w14:textId="77777777" w:rsidTr="00BF671C">
        <w:tc>
          <w:tcPr>
            <w:cnfStyle w:val="001000000000" w:firstRow="0" w:lastRow="0" w:firstColumn="1" w:lastColumn="0" w:oddVBand="0" w:evenVBand="0" w:oddHBand="0" w:evenHBand="0" w:firstRowFirstColumn="0" w:firstRowLastColumn="0" w:lastRowFirstColumn="0" w:lastRowLastColumn="0"/>
            <w:tcW w:w="1165" w:type="dxa"/>
            <w:vMerge/>
          </w:tcPr>
          <w:p w14:paraId="25EEBC46" w14:textId="77777777" w:rsidR="00FF138E" w:rsidRPr="00436637" w:rsidRDefault="00FF138E" w:rsidP="00230809">
            <w:pPr>
              <w:rPr>
                <w:rFonts w:ascii="Calibri Light" w:hAnsi="Calibri Light"/>
                <w:b/>
              </w:rPr>
            </w:pPr>
          </w:p>
        </w:tc>
        <w:tc>
          <w:tcPr>
            <w:tcW w:w="1920" w:type="dxa"/>
          </w:tcPr>
          <w:p w14:paraId="52B98CB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335826AB"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Prošlost i budućnost VS sadašnjost (pojam nerealistične hrabrosti – pojam vezan uz adolescenciju – vožnja, izlasci, nezaštićeni spolni odnosi, konflikti i sukobi)</w:t>
            </w:r>
          </w:p>
          <w:p w14:paraId="57D02DF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88006E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Vožnja i moć (odgovorno upravljanje vozilom i posljedice neodgovorne vožnje)</w:t>
            </w:r>
          </w:p>
        </w:tc>
        <w:tc>
          <w:tcPr>
            <w:tcW w:w="1349" w:type="dxa"/>
            <w:vMerge/>
          </w:tcPr>
          <w:p w14:paraId="129622F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2D5A1A4A" w14:textId="77777777" w:rsidTr="00BF671C">
        <w:trPr>
          <w:trHeight w:val="458"/>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2C0F1B7E" w14:textId="77777777" w:rsidR="00FF138E" w:rsidRPr="00436637" w:rsidRDefault="00FF138E" w:rsidP="00230809">
            <w:pPr>
              <w:rPr>
                <w:rFonts w:ascii="Calibri Light" w:hAnsi="Calibri Light"/>
                <w:b/>
              </w:rPr>
            </w:pPr>
            <w:r w:rsidRPr="00436637">
              <w:rPr>
                <w:rFonts w:ascii="Calibri Light" w:hAnsi="Calibri Light"/>
                <w:b/>
              </w:rPr>
              <w:t>SVIBANJ</w:t>
            </w:r>
          </w:p>
        </w:tc>
        <w:tc>
          <w:tcPr>
            <w:tcW w:w="1920" w:type="dxa"/>
          </w:tcPr>
          <w:p w14:paraId="5A9E8B3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16"/>
                <w:szCs w:val="24"/>
                <w:lang w:eastAsia="hr-HR"/>
              </w:rPr>
            </w:pPr>
            <w:r w:rsidRPr="00436637">
              <w:rPr>
                <w:rFonts w:ascii="Calibri Light" w:eastAsia="Times New Roman" w:hAnsi="Calibri Light" w:cs="Times New Roman"/>
                <w:sz w:val="16"/>
                <w:szCs w:val="24"/>
                <w:lang w:eastAsia="hr-HR"/>
              </w:rPr>
              <w:t>PEDAGOŠKE I RAZREDNIČKE TEME</w:t>
            </w:r>
          </w:p>
        </w:tc>
        <w:tc>
          <w:tcPr>
            <w:tcW w:w="4916" w:type="dxa"/>
          </w:tcPr>
          <w:p w14:paraId="0F4F79A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Ocjenjivanje i priprema za zaključivanje ocjena (detaljna procjena stanja mogućih negativno ocjenjenih učenika te pomoć učeniku u ispravljanju ocjene u suradnju sa stručno – razvojnom službom škole)</w:t>
            </w:r>
          </w:p>
        </w:tc>
        <w:tc>
          <w:tcPr>
            <w:tcW w:w="1349" w:type="dxa"/>
            <w:vMerge/>
          </w:tcPr>
          <w:p w14:paraId="76FB9A44"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4CB3F8D" w14:textId="77777777" w:rsidTr="00BF671C">
        <w:trPr>
          <w:trHeight w:val="665"/>
        </w:trPr>
        <w:tc>
          <w:tcPr>
            <w:cnfStyle w:val="001000000000" w:firstRow="0" w:lastRow="0" w:firstColumn="1" w:lastColumn="0" w:oddVBand="0" w:evenVBand="0" w:oddHBand="0" w:evenHBand="0" w:firstRowFirstColumn="0" w:firstRowLastColumn="0" w:lastRowFirstColumn="0" w:lastRowLastColumn="0"/>
            <w:tcW w:w="1165" w:type="dxa"/>
            <w:vMerge/>
          </w:tcPr>
          <w:p w14:paraId="74AF5ED3" w14:textId="77777777" w:rsidR="00FF138E" w:rsidRPr="00436637" w:rsidRDefault="00FF138E" w:rsidP="00230809">
            <w:pPr>
              <w:rPr>
                <w:rFonts w:ascii="Calibri Light" w:hAnsi="Calibri Light"/>
                <w:b/>
              </w:rPr>
            </w:pPr>
          </w:p>
        </w:tc>
        <w:tc>
          <w:tcPr>
            <w:tcW w:w="1920" w:type="dxa"/>
          </w:tcPr>
          <w:p w14:paraId="06D5AB9C"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NASILJE </w:t>
            </w:r>
          </w:p>
          <w:p w14:paraId="4E2522F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 xml:space="preserve">PREVENCIJSKE – OVISNOSTI </w:t>
            </w:r>
          </w:p>
        </w:tc>
        <w:tc>
          <w:tcPr>
            <w:tcW w:w="4916" w:type="dxa"/>
          </w:tcPr>
          <w:p w14:paraId="01BB266A"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Nasilje u međuljudskim odnosima (nasilje koje je uvjetovano neprihvaćanjem, netolerancijom, nasilje koje društvo može smatrati opravdanim, neprihvaćanje vlastite odgovornosti)</w:t>
            </w:r>
          </w:p>
        </w:tc>
        <w:tc>
          <w:tcPr>
            <w:tcW w:w="1349" w:type="dxa"/>
            <w:vMerge/>
          </w:tcPr>
          <w:p w14:paraId="03BD6B55"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AE5C6E" w:rsidRPr="00436637" w14:paraId="1EEB7240" w14:textId="77777777" w:rsidTr="00BF671C">
        <w:trPr>
          <w:trHeight w:val="647"/>
        </w:trPr>
        <w:tc>
          <w:tcPr>
            <w:cnfStyle w:val="001000000000" w:firstRow="0" w:lastRow="0" w:firstColumn="1" w:lastColumn="0" w:oddVBand="0" w:evenVBand="0" w:oddHBand="0" w:evenHBand="0" w:firstRowFirstColumn="0" w:firstRowLastColumn="0" w:lastRowFirstColumn="0" w:lastRowLastColumn="0"/>
            <w:tcW w:w="1165" w:type="dxa"/>
            <w:vMerge/>
          </w:tcPr>
          <w:p w14:paraId="5451BA03" w14:textId="77777777" w:rsidR="00FF138E" w:rsidRPr="00436637" w:rsidRDefault="00FF138E" w:rsidP="00230809">
            <w:pPr>
              <w:rPr>
                <w:rFonts w:ascii="Calibri Light" w:hAnsi="Calibri Light"/>
                <w:b/>
              </w:rPr>
            </w:pPr>
          </w:p>
        </w:tc>
        <w:tc>
          <w:tcPr>
            <w:tcW w:w="1920" w:type="dxa"/>
          </w:tcPr>
          <w:p w14:paraId="5E59DFB7"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436637">
              <w:rPr>
                <w:rFonts w:ascii="Calibri Light" w:hAnsi="Calibri Light"/>
                <w:sz w:val="16"/>
              </w:rPr>
              <w:t>POJEDINAC I DRUŠTVO (PSIHOLOŠKE I OSTALE ŽIVOTNE TEME)</w:t>
            </w:r>
          </w:p>
        </w:tc>
        <w:tc>
          <w:tcPr>
            <w:tcW w:w="4916" w:type="dxa"/>
          </w:tcPr>
          <w:p w14:paraId="38E850BD"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Tjedan Crvenog križa i Crvenog polumjeseca: Prezentacija skupine INA Prva pomoć – akcije solidarnosti</w:t>
            </w:r>
          </w:p>
          <w:p w14:paraId="436E33A8"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75C09B6E"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349" w:type="dxa"/>
            <w:vMerge/>
          </w:tcPr>
          <w:p w14:paraId="7917BE46" w14:textId="77777777" w:rsidR="00FF138E" w:rsidRPr="00436637" w:rsidRDefault="00FF138E"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bl>
    <w:p w14:paraId="498ACD9A" w14:textId="77777777" w:rsidR="00E50C79" w:rsidRPr="00436637" w:rsidRDefault="00E50C79" w:rsidP="00CC25C1">
      <w:pPr>
        <w:rPr>
          <w:rFonts w:ascii="Calibri Light" w:hAnsi="Calibri Light" w:cs="Calibri Light"/>
        </w:rPr>
      </w:pPr>
    </w:p>
    <w:p w14:paraId="6CFE6A4E" w14:textId="77777777" w:rsidR="002B0B82" w:rsidRPr="00436637" w:rsidRDefault="005D51B3" w:rsidP="002941DA">
      <w:pPr>
        <w:pStyle w:val="Naslov3"/>
        <w:numPr>
          <w:ilvl w:val="0"/>
          <w:numId w:val="9"/>
        </w:numPr>
        <w:rPr>
          <w:rFonts w:ascii="Calibri Light" w:hAnsi="Calibri Light" w:cs="Calibri Light"/>
        </w:rPr>
      </w:pPr>
      <w:bookmarkStart w:id="161" w:name="_Toc461536953"/>
      <w:bookmarkStart w:id="162" w:name="_Toc461537673"/>
      <w:bookmarkStart w:id="163" w:name="_Toc525541491"/>
      <w:bookmarkStart w:id="164" w:name="_Toc525541769"/>
      <w:bookmarkStart w:id="165" w:name="_Toc20392237"/>
      <w:r w:rsidRPr="00436637">
        <w:rPr>
          <w:rFonts w:ascii="Calibri Light" w:hAnsi="Calibri Light" w:cs="Calibri Light"/>
        </w:rPr>
        <w:lastRenderedPageBreak/>
        <w:t>GODIŠNJI PLAN I PROGRAM PROFESIONALNOG INFORMIRANJA I SAVJETOVANJA UČENIKA</w:t>
      </w:r>
      <w:bookmarkEnd w:id="161"/>
      <w:bookmarkEnd w:id="162"/>
      <w:bookmarkEnd w:id="163"/>
      <w:bookmarkEnd w:id="164"/>
      <w:bookmarkEnd w:id="165"/>
    </w:p>
    <w:tbl>
      <w:tblPr>
        <w:tblStyle w:val="Srednjipopis2-Isticanje3"/>
        <w:tblW w:w="5000" w:type="pct"/>
        <w:tblLook w:val="0700" w:firstRow="0" w:lastRow="0" w:firstColumn="0" w:lastColumn="1" w:noHBand="1" w:noVBand="1"/>
      </w:tblPr>
      <w:tblGrid>
        <w:gridCol w:w="1158"/>
        <w:gridCol w:w="5418"/>
        <w:gridCol w:w="2202"/>
      </w:tblGrid>
      <w:tr w:rsidR="00E53BEA" w:rsidRPr="00436637" w14:paraId="32D1EBE7" w14:textId="77777777" w:rsidTr="00BF671C">
        <w:tc>
          <w:tcPr>
            <w:tcW w:w="660" w:type="pct"/>
          </w:tcPr>
          <w:p w14:paraId="7741189C" w14:textId="77777777" w:rsidR="00236562" w:rsidRPr="00436637" w:rsidRDefault="00236562" w:rsidP="003A1150">
            <w:pPr>
              <w:rPr>
                <w:rFonts w:ascii="Calibri Light" w:hAnsi="Calibri Light" w:cs="Calibri Light"/>
                <w:b/>
                <w:i/>
              </w:rPr>
            </w:pPr>
            <w:r w:rsidRPr="00436637">
              <w:rPr>
                <w:rFonts w:ascii="Calibri Light" w:hAnsi="Calibri Light" w:cs="Calibri Light"/>
                <w:b/>
                <w:i/>
              </w:rPr>
              <w:t>Mjesec</w:t>
            </w:r>
          </w:p>
        </w:tc>
        <w:tc>
          <w:tcPr>
            <w:tcW w:w="3086" w:type="pct"/>
          </w:tcPr>
          <w:p w14:paraId="175A16A1" w14:textId="77777777" w:rsidR="00236562" w:rsidRPr="00436637" w:rsidRDefault="00236562" w:rsidP="003A1150">
            <w:pPr>
              <w:rPr>
                <w:rFonts w:ascii="Calibri Light" w:hAnsi="Calibri Light" w:cs="Calibri Light"/>
                <w:b/>
                <w:i/>
              </w:rPr>
            </w:pPr>
            <w:r w:rsidRPr="00436637">
              <w:rPr>
                <w:rFonts w:ascii="Calibri Light" w:hAnsi="Calibri Light" w:cs="Calibri Light"/>
                <w:b/>
                <w:i/>
              </w:rPr>
              <w:t>S a d r ž a j</w:t>
            </w:r>
          </w:p>
        </w:tc>
        <w:tc>
          <w:tcPr>
            <w:cnfStyle w:val="000100000000" w:firstRow="0" w:lastRow="0" w:firstColumn="0" w:lastColumn="1" w:oddVBand="0" w:evenVBand="0" w:oddHBand="0" w:evenHBand="0" w:firstRowFirstColumn="0" w:firstRowLastColumn="0" w:lastRowFirstColumn="0" w:lastRowLastColumn="0"/>
            <w:tcW w:w="1254" w:type="pct"/>
          </w:tcPr>
          <w:p w14:paraId="7622DF00" w14:textId="77777777" w:rsidR="00236562" w:rsidRPr="00436637" w:rsidRDefault="00236562" w:rsidP="003A1150">
            <w:pPr>
              <w:rPr>
                <w:rFonts w:ascii="Calibri Light" w:hAnsi="Calibri Light" w:cs="Calibri Light"/>
                <w:b/>
              </w:rPr>
            </w:pPr>
            <w:r w:rsidRPr="00436637">
              <w:rPr>
                <w:rFonts w:ascii="Calibri Light" w:hAnsi="Calibri Light" w:cs="Calibri Light"/>
                <w:b/>
              </w:rPr>
              <w:t>Nositelj/i aktivnosti</w:t>
            </w:r>
          </w:p>
        </w:tc>
      </w:tr>
      <w:tr w:rsidR="00E53BEA" w:rsidRPr="00436637" w14:paraId="2C1F7F89" w14:textId="77777777" w:rsidTr="00BF671C">
        <w:trPr>
          <w:trHeight w:val="3865"/>
        </w:trPr>
        <w:tc>
          <w:tcPr>
            <w:tcW w:w="660" w:type="pct"/>
          </w:tcPr>
          <w:p w14:paraId="3A53BBC9"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Listopad </w:t>
            </w:r>
          </w:p>
        </w:tc>
        <w:tc>
          <w:tcPr>
            <w:tcW w:w="3086" w:type="pct"/>
          </w:tcPr>
          <w:p w14:paraId="3957D0B5"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Državna matura (postupak prijave u sustav i Pravilnik o polaganju državne mature) – predavanje IK - DM  </w:t>
            </w:r>
          </w:p>
          <w:p w14:paraId="78EE7C8D"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Komunikacijske strategije i razvoj vještina </w:t>
            </w:r>
            <w:proofErr w:type="spellStart"/>
            <w:r w:rsidRPr="00436637">
              <w:rPr>
                <w:rFonts w:ascii="Calibri Light" w:hAnsi="Calibri Light" w:cs="Calibri Light"/>
              </w:rPr>
              <w:t>samopredstavljanja</w:t>
            </w:r>
            <w:proofErr w:type="spellEnd"/>
            <w:r w:rsidRPr="00436637">
              <w:rPr>
                <w:rFonts w:ascii="Calibri Light" w:hAnsi="Calibri Light" w:cs="Calibri Light"/>
              </w:rPr>
              <w:t xml:space="preserve"> u odnosu na potrebe tržišta rada</w:t>
            </w:r>
            <w:r w:rsidRPr="00436637">
              <w:rPr>
                <w:rFonts w:ascii="Calibri Light" w:hAnsi="Calibri Light" w:cs="Calibri Light"/>
              </w:rPr>
              <w:tab/>
            </w:r>
          </w:p>
          <w:p w14:paraId="702D3464" w14:textId="77777777" w:rsidR="00236562" w:rsidRPr="00436637" w:rsidRDefault="00236562" w:rsidP="003A1150">
            <w:pPr>
              <w:rPr>
                <w:rFonts w:ascii="Calibri Light" w:hAnsi="Calibri Light" w:cs="Calibri Light"/>
              </w:rPr>
            </w:pPr>
            <w:r w:rsidRPr="00436637">
              <w:rPr>
                <w:rFonts w:ascii="Calibri Light" w:hAnsi="Calibri Light" w:cs="Calibri Light"/>
              </w:rPr>
              <w:t>Analiza odgojno – obrazovnih postignuća nakon prvih velikih pisanih i usmenih provjera – savjetovanje s razrednikom i stručnim suradnicima (učenje o atribucijama – pojam iz socijalne psihologije, usko vezan uz pojam osobne odgovornosti za uspjeh i neuspjeh u radu)</w:t>
            </w:r>
          </w:p>
          <w:p w14:paraId="113FD43F" w14:textId="77777777" w:rsidR="00236562" w:rsidRPr="00436637" w:rsidRDefault="00236562" w:rsidP="003A1150">
            <w:pPr>
              <w:rPr>
                <w:rFonts w:ascii="Calibri Light" w:hAnsi="Calibri Light" w:cs="Calibri Light"/>
              </w:rPr>
            </w:pPr>
            <w:r w:rsidRPr="00436637">
              <w:rPr>
                <w:rFonts w:ascii="Calibri Light" w:hAnsi="Calibri Light" w:cs="Calibri Light"/>
              </w:rPr>
              <w:t>Izazovi koje donosi budućnost</w:t>
            </w:r>
          </w:p>
          <w:p w14:paraId="58BE285C" w14:textId="77777777" w:rsidR="00236562" w:rsidRPr="00436637" w:rsidRDefault="00236562" w:rsidP="003A1150">
            <w:pPr>
              <w:rPr>
                <w:rFonts w:ascii="Calibri Light" w:hAnsi="Calibri Light" w:cs="Calibri Light"/>
              </w:rPr>
            </w:pPr>
            <w:r w:rsidRPr="00436637">
              <w:rPr>
                <w:rFonts w:ascii="Calibri Light" w:hAnsi="Calibri Light" w:cs="Calibri Light"/>
              </w:rPr>
              <w:t>Informiranje učenika putem:</w:t>
            </w:r>
          </w:p>
          <w:p w14:paraId="121F4976" w14:textId="77777777" w:rsidR="00236562" w:rsidRPr="00436637" w:rsidRDefault="00236562" w:rsidP="003A1150">
            <w:pPr>
              <w:rPr>
                <w:rFonts w:ascii="Calibri Light" w:hAnsi="Calibri Light" w:cs="Calibri Light"/>
              </w:rPr>
            </w:pPr>
            <w:r w:rsidRPr="00436637">
              <w:rPr>
                <w:rFonts w:ascii="Calibri Light" w:hAnsi="Calibri Light" w:cs="Calibri Light"/>
              </w:rPr>
              <w:t>nastave i konzultacija na satu razrednog odjela</w:t>
            </w:r>
          </w:p>
          <w:p w14:paraId="5551E6E4"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mrežnih stranica Srednje škole Jelkovec </w:t>
            </w:r>
          </w:p>
          <w:p w14:paraId="4213AD6B" w14:textId="77777777" w:rsidR="00236562" w:rsidRPr="00436637" w:rsidRDefault="00B36B32" w:rsidP="003A1150">
            <w:pPr>
              <w:rPr>
                <w:rFonts w:ascii="Calibri Light" w:hAnsi="Calibri Light" w:cs="Calibri Light"/>
              </w:rPr>
            </w:pPr>
            <w:hyperlink r:id="rId25" w:history="1">
              <w:r w:rsidR="00236562" w:rsidRPr="00436637">
                <w:rPr>
                  <w:rFonts w:ascii="Calibri Light" w:hAnsi="Calibri Light" w:cs="Calibri Light"/>
                  <w:u w:val="single"/>
                </w:rPr>
                <w:t>www.ss-jelkovec.skole.hr</w:t>
              </w:r>
            </w:hyperlink>
            <w:r w:rsidR="00236562" w:rsidRPr="00436637">
              <w:rPr>
                <w:rFonts w:ascii="Calibri Light" w:hAnsi="Calibri Light" w:cs="Calibri Light"/>
              </w:rPr>
              <w:t xml:space="preserve"> </w:t>
            </w:r>
          </w:p>
        </w:tc>
        <w:tc>
          <w:tcPr>
            <w:cnfStyle w:val="000100000000" w:firstRow="0" w:lastRow="0" w:firstColumn="0" w:lastColumn="1" w:oddVBand="0" w:evenVBand="0" w:oddHBand="0" w:evenHBand="0" w:firstRowFirstColumn="0" w:firstRowLastColumn="0" w:lastRowFirstColumn="0" w:lastRowLastColumn="0"/>
            <w:tcW w:w="1254" w:type="pct"/>
          </w:tcPr>
          <w:p w14:paraId="07F0ADA1"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Ispitni koordinator </w:t>
            </w:r>
          </w:p>
          <w:p w14:paraId="37419F1A" w14:textId="77777777" w:rsidR="00236562" w:rsidRPr="00436637" w:rsidRDefault="00236562" w:rsidP="003A1150">
            <w:pPr>
              <w:rPr>
                <w:rFonts w:ascii="Calibri Light" w:hAnsi="Calibri Light" w:cs="Calibri Light"/>
              </w:rPr>
            </w:pPr>
          </w:p>
          <w:p w14:paraId="6B818953" w14:textId="77777777" w:rsidR="00236562" w:rsidRPr="00436637" w:rsidRDefault="00236562" w:rsidP="003A1150">
            <w:pPr>
              <w:rPr>
                <w:rFonts w:ascii="Calibri Light" w:hAnsi="Calibri Light" w:cs="Calibri Light"/>
              </w:rPr>
            </w:pPr>
            <w:r w:rsidRPr="00436637">
              <w:rPr>
                <w:rFonts w:ascii="Calibri Light" w:hAnsi="Calibri Light" w:cs="Calibri Light"/>
              </w:rPr>
              <w:t>Stručni suradnik – psiholog, mentor</w:t>
            </w:r>
          </w:p>
          <w:p w14:paraId="637E3008" w14:textId="77777777" w:rsidR="00236562" w:rsidRPr="00436637" w:rsidRDefault="00236562" w:rsidP="003A1150">
            <w:pPr>
              <w:rPr>
                <w:rFonts w:ascii="Calibri Light" w:hAnsi="Calibri Light" w:cs="Calibri Light"/>
              </w:rPr>
            </w:pPr>
            <w:r w:rsidRPr="00436637">
              <w:rPr>
                <w:rFonts w:ascii="Calibri Light" w:hAnsi="Calibri Light" w:cs="Calibri Light"/>
              </w:rPr>
              <w:t>Stručni suradnik – psiholog, mentor</w:t>
            </w:r>
          </w:p>
          <w:p w14:paraId="7B059EE9" w14:textId="77777777" w:rsidR="00236562" w:rsidRPr="00436637" w:rsidRDefault="00236562" w:rsidP="003A1150">
            <w:pPr>
              <w:rPr>
                <w:rFonts w:ascii="Calibri Light" w:hAnsi="Calibri Light" w:cs="Calibri Light"/>
              </w:rPr>
            </w:pPr>
          </w:p>
          <w:p w14:paraId="21AE4217" w14:textId="77777777" w:rsidR="00236562" w:rsidRPr="00436637" w:rsidRDefault="00236562" w:rsidP="003A1150">
            <w:pPr>
              <w:rPr>
                <w:rFonts w:ascii="Calibri Light" w:hAnsi="Calibri Light" w:cs="Calibri Light"/>
              </w:rPr>
            </w:pPr>
            <w:r w:rsidRPr="00436637">
              <w:rPr>
                <w:rFonts w:ascii="Calibri Light" w:hAnsi="Calibri Light" w:cs="Calibri Light"/>
              </w:rPr>
              <w:t>Stručni suradnik – psiholog, mentor</w:t>
            </w:r>
          </w:p>
          <w:p w14:paraId="352A2022" w14:textId="77777777" w:rsidR="00236562" w:rsidRPr="00436637" w:rsidRDefault="00236562" w:rsidP="003A1150">
            <w:pPr>
              <w:rPr>
                <w:rFonts w:ascii="Calibri Light" w:hAnsi="Calibri Light" w:cs="Calibri Light"/>
              </w:rPr>
            </w:pPr>
            <w:r w:rsidRPr="00436637">
              <w:rPr>
                <w:rFonts w:ascii="Calibri Light" w:hAnsi="Calibri Light" w:cs="Calibri Light"/>
              </w:rPr>
              <w:t>Razrednici, Administrator web stranice škole</w:t>
            </w:r>
          </w:p>
        </w:tc>
      </w:tr>
      <w:tr w:rsidR="00E53BEA" w:rsidRPr="00436637" w14:paraId="10ED281E" w14:textId="77777777" w:rsidTr="00BF671C">
        <w:tc>
          <w:tcPr>
            <w:tcW w:w="660" w:type="pct"/>
          </w:tcPr>
          <w:p w14:paraId="4F6C73AD"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Studeni </w:t>
            </w:r>
          </w:p>
        </w:tc>
        <w:tc>
          <w:tcPr>
            <w:tcW w:w="3086" w:type="pct"/>
          </w:tcPr>
          <w:p w14:paraId="0E9E8393"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Upoznavanje učenika sa strukturom i ustrojstvom visokog obrazovanja u Republici Hrvatskoj </w:t>
            </w:r>
          </w:p>
          <w:p w14:paraId="722A5C11" w14:textId="77777777" w:rsidR="00236562" w:rsidRPr="00436637" w:rsidRDefault="00236562" w:rsidP="003A1150">
            <w:pPr>
              <w:rPr>
                <w:rFonts w:ascii="Calibri Light" w:hAnsi="Calibri Light" w:cs="Calibri Light"/>
              </w:rPr>
            </w:pPr>
          </w:p>
          <w:p w14:paraId="5E1AE4D2" w14:textId="77777777" w:rsidR="00236562" w:rsidRPr="00436637" w:rsidRDefault="00236562" w:rsidP="003A1150">
            <w:pPr>
              <w:rPr>
                <w:rFonts w:ascii="Calibri Light" w:hAnsi="Calibri Light" w:cs="Calibri Light"/>
              </w:rPr>
            </w:pPr>
            <w:r w:rsidRPr="00436637">
              <w:rPr>
                <w:rFonts w:ascii="Calibri Light" w:hAnsi="Calibri Light" w:cs="Calibri Light"/>
              </w:rPr>
              <w:t>Profesionalno savjetovanje učenika u Srednjoj školi Jelkovec</w:t>
            </w:r>
          </w:p>
          <w:p w14:paraId="48C934D0" w14:textId="77777777" w:rsidR="00236562" w:rsidRPr="00436637" w:rsidRDefault="00236562" w:rsidP="003A1150">
            <w:pPr>
              <w:rPr>
                <w:rFonts w:ascii="Calibri Light" w:hAnsi="Calibri Light" w:cs="Calibri Light"/>
              </w:rPr>
            </w:pPr>
          </w:p>
          <w:p w14:paraId="69FBF84F"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grupno savjetovanje učenika koji se prijave za sudjelovanje u psihološkoj radionici </w:t>
            </w:r>
          </w:p>
          <w:p w14:paraId="0271EC5C"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 individualno savjetovanje sa stručnom službom SŠ Jelkovec</w:t>
            </w:r>
          </w:p>
        </w:tc>
        <w:tc>
          <w:tcPr>
            <w:cnfStyle w:val="000100000000" w:firstRow="0" w:lastRow="0" w:firstColumn="0" w:lastColumn="1" w:oddVBand="0" w:evenVBand="0" w:oddHBand="0" w:evenHBand="0" w:firstRowFirstColumn="0" w:firstRowLastColumn="0" w:lastRowFirstColumn="0" w:lastRowLastColumn="0"/>
            <w:tcW w:w="1254" w:type="pct"/>
          </w:tcPr>
          <w:p w14:paraId="678529FC" w14:textId="77777777" w:rsidR="00236562" w:rsidRPr="00436637" w:rsidRDefault="00236562" w:rsidP="003A1150">
            <w:pPr>
              <w:rPr>
                <w:rFonts w:ascii="Calibri Light" w:hAnsi="Calibri Light" w:cs="Calibri Light"/>
              </w:rPr>
            </w:pPr>
            <w:r w:rsidRPr="00436637">
              <w:rPr>
                <w:rFonts w:ascii="Calibri Light" w:hAnsi="Calibri Light" w:cs="Calibri Light"/>
              </w:rPr>
              <w:t>Stručna suradnica – pedagoginja</w:t>
            </w:r>
          </w:p>
          <w:p w14:paraId="7AA89AF6" w14:textId="77777777" w:rsidR="00236562" w:rsidRPr="00436637" w:rsidRDefault="00236562" w:rsidP="003A1150">
            <w:pPr>
              <w:rPr>
                <w:rFonts w:ascii="Calibri Light" w:hAnsi="Calibri Light" w:cs="Calibri Light"/>
              </w:rPr>
            </w:pPr>
            <w:r w:rsidRPr="00436637">
              <w:rPr>
                <w:rFonts w:ascii="Calibri Light" w:hAnsi="Calibri Light" w:cs="Calibri Light"/>
              </w:rPr>
              <w:t>Stručni suradnik – psiholog, mentor</w:t>
            </w:r>
          </w:p>
          <w:p w14:paraId="314DCE39" w14:textId="77777777" w:rsidR="00236562" w:rsidRPr="00436637" w:rsidRDefault="00236562" w:rsidP="003A1150">
            <w:pPr>
              <w:rPr>
                <w:rFonts w:ascii="Calibri Light" w:hAnsi="Calibri Light" w:cs="Calibri Light"/>
              </w:rPr>
            </w:pPr>
          </w:p>
        </w:tc>
      </w:tr>
      <w:tr w:rsidR="00E53BEA" w:rsidRPr="00436637" w14:paraId="4AA72A20" w14:textId="77777777" w:rsidTr="00BF671C">
        <w:trPr>
          <w:trHeight w:val="1611"/>
        </w:trPr>
        <w:tc>
          <w:tcPr>
            <w:tcW w:w="660" w:type="pct"/>
          </w:tcPr>
          <w:p w14:paraId="7528BE58"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Studeni </w:t>
            </w:r>
          </w:p>
        </w:tc>
        <w:tc>
          <w:tcPr>
            <w:tcW w:w="3086" w:type="pct"/>
          </w:tcPr>
          <w:p w14:paraId="371B1FB2" w14:textId="77777777" w:rsidR="00236562" w:rsidRPr="00436637" w:rsidRDefault="00236562" w:rsidP="003A1150">
            <w:pPr>
              <w:rPr>
                <w:rFonts w:ascii="Calibri Light" w:hAnsi="Calibri Light" w:cs="Calibri Light"/>
              </w:rPr>
            </w:pPr>
            <w:r w:rsidRPr="00436637">
              <w:rPr>
                <w:rFonts w:ascii="Calibri Light" w:hAnsi="Calibri Light" w:cs="Calibri Light"/>
              </w:rPr>
              <w:t>Državna matura (postupak prijave u sustav i Pravilnik o polaganju državne mature) – predavanje ispitnog koordinatora za roditelje maturanata</w:t>
            </w:r>
          </w:p>
        </w:tc>
        <w:tc>
          <w:tcPr>
            <w:cnfStyle w:val="000100000000" w:firstRow="0" w:lastRow="0" w:firstColumn="0" w:lastColumn="1" w:oddVBand="0" w:evenVBand="0" w:oddHBand="0" w:evenHBand="0" w:firstRowFirstColumn="0" w:firstRowLastColumn="0" w:lastRowFirstColumn="0" w:lastRowLastColumn="0"/>
            <w:tcW w:w="1254" w:type="pct"/>
          </w:tcPr>
          <w:p w14:paraId="269BAE88" w14:textId="77777777" w:rsidR="00236562" w:rsidRPr="00436637" w:rsidRDefault="00236562" w:rsidP="003A1150">
            <w:pPr>
              <w:rPr>
                <w:rFonts w:ascii="Calibri Light" w:hAnsi="Calibri Light" w:cs="Calibri Light"/>
              </w:rPr>
            </w:pPr>
            <w:r w:rsidRPr="00436637">
              <w:rPr>
                <w:rFonts w:ascii="Calibri Light" w:hAnsi="Calibri Light" w:cs="Calibri Light"/>
              </w:rPr>
              <w:t>Ravnatelj</w:t>
            </w:r>
            <w:r w:rsidRPr="00436637">
              <w:rPr>
                <w:rFonts w:ascii="Calibri Light" w:hAnsi="Calibri Light" w:cs="Calibri Light"/>
                <w:lang w:val="de-DE"/>
              </w:rPr>
              <w:t xml:space="preserve"> i </w:t>
            </w:r>
            <w:proofErr w:type="spellStart"/>
            <w:r w:rsidRPr="00436637">
              <w:rPr>
                <w:rFonts w:ascii="Calibri Light" w:hAnsi="Calibri Light" w:cs="Calibri Light"/>
                <w:lang w:val="de-DE"/>
              </w:rPr>
              <w:t>predsjednik</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školskog</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ispitnog</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povjerenstva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za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provedbu</w:t>
            </w:r>
            <w:proofErr w:type="spellEnd"/>
            <w:r w:rsidRPr="00436637">
              <w:rPr>
                <w:rFonts w:ascii="Calibri Light" w:hAnsi="Calibri Light" w:cs="Calibri Light"/>
                <w:lang w:val="de-DE"/>
              </w:rPr>
              <w:t xml:space="preserve"> DM</w:t>
            </w:r>
          </w:p>
          <w:p w14:paraId="3D835A18" w14:textId="77777777" w:rsidR="00236562" w:rsidRPr="00436637" w:rsidRDefault="00236562" w:rsidP="003A1150">
            <w:pPr>
              <w:rPr>
                <w:rFonts w:ascii="Calibri Light" w:hAnsi="Calibri Light" w:cs="Calibri Light"/>
              </w:rPr>
            </w:pPr>
          </w:p>
          <w:p w14:paraId="73241784" w14:textId="77777777" w:rsidR="00236562" w:rsidRPr="00436637" w:rsidRDefault="00236562" w:rsidP="003A1150">
            <w:pPr>
              <w:rPr>
                <w:rFonts w:ascii="Calibri Light" w:hAnsi="Calibri Light" w:cs="Calibri Light"/>
              </w:rPr>
            </w:pPr>
            <w:r w:rsidRPr="00436637">
              <w:rPr>
                <w:rFonts w:ascii="Calibri Light" w:hAnsi="Calibri Light" w:cs="Calibri Light"/>
              </w:rPr>
              <w:t>Ispitni koordinator</w:t>
            </w:r>
          </w:p>
        </w:tc>
      </w:tr>
      <w:tr w:rsidR="00E53BEA" w:rsidRPr="00436637" w14:paraId="735B57AB" w14:textId="77777777" w:rsidTr="00BF671C">
        <w:tc>
          <w:tcPr>
            <w:tcW w:w="660" w:type="pct"/>
          </w:tcPr>
          <w:p w14:paraId="0A07DB2E"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Travanj </w:t>
            </w:r>
          </w:p>
        </w:tc>
        <w:tc>
          <w:tcPr>
            <w:tcW w:w="3086" w:type="pct"/>
          </w:tcPr>
          <w:p w14:paraId="6A70271C" w14:textId="77777777" w:rsidR="00236562" w:rsidRPr="00436637" w:rsidRDefault="00236562" w:rsidP="003A1150">
            <w:pPr>
              <w:rPr>
                <w:rFonts w:ascii="Calibri Light" w:hAnsi="Calibri Light" w:cs="Calibri Light"/>
              </w:rPr>
            </w:pPr>
            <w:r w:rsidRPr="00436637">
              <w:rPr>
                <w:rFonts w:ascii="Calibri Light" w:hAnsi="Calibri Light" w:cs="Calibri Light"/>
              </w:rPr>
              <w:t>Pravila ponašanja za vrijeme polaganja ispita državne mature – predavanje učenicima 4. razreda (ispitni koordinator)</w:t>
            </w:r>
          </w:p>
        </w:tc>
        <w:tc>
          <w:tcPr>
            <w:cnfStyle w:val="000100000000" w:firstRow="0" w:lastRow="0" w:firstColumn="0" w:lastColumn="1" w:oddVBand="0" w:evenVBand="0" w:oddHBand="0" w:evenHBand="0" w:firstRowFirstColumn="0" w:firstRowLastColumn="0" w:lastRowFirstColumn="0" w:lastRowLastColumn="0"/>
            <w:tcW w:w="1254" w:type="pct"/>
          </w:tcPr>
          <w:p w14:paraId="6B994E3D" w14:textId="77777777" w:rsidR="00236562" w:rsidRPr="00436637" w:rsidRDefault="00236562" w:rsidP="003A1150">
            <w:pPr>
              <w:rPr>
                <w:rFonts w:ascii="Calibri Light" w:hAnsi="Calibri Light" w:cs="Calibri Light"/>
              </w:rPr>
            </w:pPr>
            <w:r w:rsidRPr="00436637">
              <w:rPr>
                <w:rFonts w:ascii="Calibri Light" w:hAnsi="Calibri Light" w:cs="Calibri Light"/>
              </w:rPr>
              <w:t>Ispitni koordinator</w:t>
            </w:r>
          </w:p>
        </w:tc>
      </w:tr>
      <w:tr w:rsidR="00E53BEA" w:rsidRPr="00436637" w14:paraId="5D97DB2E" w14:textId="77777777" w:rsidTr="00BF671C">
        <w:tc>
          <w:tcPr>
            <w:tcW w:w="660" w:type="pct"/>
          </w:tcPr>
          <w:p w14:paraId="123F2F57" w14:textId="77777777" w:rsidR="00236562" w:rsidRPr="00436637" w:rsidRDefault="00236562" w:rsidP="003A1150">
            <w:pPr>
              <w:rPr>
                <w:rFonts w:ascii="Calibri Light" w:hAnsi="Calibri Light" w:cs="Calibri Light"/>
                <w:lang w:val="de-DE"/>
              </w:rPr>
            </w:pPr>
            <w:r w:rsidRPr="00436637">
              <w:rPr>
                <w:rFonts w:ascii="Calibri Light" w:hAnsi="Calibri Light" w:cs="Calibri Light"/>
                <w:lang w:val="de-DE"/>
              </w:rPr>
              <w:t xml:space="preserve">Od </w:t>
            </w:r>
            <w:proofErr w:type="spellStart"/>
            <w:r w:rsidRPr="00436637">
              <w:rPr>
                <w:rFonts w:ascii="Calibri Light" w:hAnsi="Calibri Light" w:cs="Calibri Light"/>
                <w:lang w:val="de-DE"/>
              </w:rPr>
              <w:t>listopada</w:t>
            </w:r>
            <w:proofErr w:type="spellEnd"/>
            <w:r w:rsidRPr="00436637">
              <w:rPr>
                <w:rFonts w:ascii="Calibri Light" w:hAnsi="Calibri Light" w:cs="Calibri Light"/>
                <w:lang w:val="de-DE"/>
              </w:rPr>
              <w:t xml:space="preserve"> do </w:t>
            </w:r>
            <w:proofErr w:type="spellStart"/>
            <w:r w:rsidRPr="00436637">
              <w:rPr>
                <w:rFonts w:ascii="Calibri Light" w:hAnsi="Calibri Light" w:cs="Calibri Light"/>
                <w:lang w:val="de-DE"/>
              </w:rPr>
              <w:t>travnja</w:t>
            </w:r>
            <w:proofErr w:type="spellEnd"/>
            <w:r w:rsidRPr="00436637">
              <w:rPr>
                <w:rFonts w:ascii="Calibri Light" w:hAnsi="Calibri Light" w:cs="Calibri Light"/>
                <w:lang w:val="de-DE"/>
              </w:rPr>
              <w:t xml:space="preserve"> </w:t>
            </w:r>
          </w:p>
        </w:tc>
        <w:tc>
          <w:tcPr>
            <w:tcW w:w="3086" w:type="pct"/>
          </w:tcPr>
          <w:p w14:paraId="1D07C598" w14:textId="77777777" w:rsidR="00236562" w:rsidRPr="00436637" w:rsidRDefault="00236562" w:rsidP="003A1150">
            <w:pPr>
              <w:rPr>
                <w:rFonts w:ascii="Calibri Light" w:hAnsi="Calibri Light" w:cs="Calibri Light"/>
                <w:lang w:val="de-DE"/>
              </w:rPr>
            </w:pPr>
            <w:proofErr w:type="spellStart"/>
            <w:r w:rsidRPr="00436637">
              <w:rPr>
                <w:rFonts w:ascii="Calibri Light" w:hAnsi="Calibri Light" w:cs="Calibri Light"/>
                <w:lang w:val="de-DE"/>
              </w:rPr>
              <w:t>Predstavljanje</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visokoobrazovnih</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ustanova</w:t>
            </w:r>
            <w:proofErr w:type="spellEnd"/>
            <w:r w:rsidRPr="00436637">
              <w:rPr>
                <w:rFonts w:ascii="Calibri Light" w:hAnsi="Calibri Light" w:cs="Calibri Light"/>
                <w:lang w:val="de-DE"/>
              </w:rPr>
              <w:t xml:space="preserve"> </w:t>
            </w:r>
            <w:proofErr w:type="gramStart"/>
            <w:r w:rsidRPr="00436637">
              <w:rPr>
                <w:rFonts w:ascii="Calibri Light" w:hAnsi="Calibri Light" w:cs="Calibri Light"/>
                <w:lang w:val="de-DE"/>
              </w:rPr>
              <w:t xml:space="preserve">-  </w:t>
            </w:r>
            <w:proofErr w:type="spellStart"/>
            <w:r w:rsidRPr="00436637">
              <w:rPr>
                <w:rFonts w:ascii="Calibri Light" w:hAnsi="Calibri Light" w:cs="Calibri Light"/>
                <w:lang w:val="de-DE"/>
              </w:rPr>
              <w:t>predavanja</w:t>
            </w:r>
            <w:proofErr w:type="spellEnd"/>
            <w:proofErr w:type="gramEnd"/>
            <w:r w:rsidRPr="00436637">
              <w:rPr>
                <w:rFonts w:ascii="Calibri Light" w:hAnsi="Calibri Light" w:cs="Calibri Light"/>
                <w:lang w:val="de-DE"/>
              </w:rPr>
              <w:t xml:space="preserve"> </w:t>
            </w:r>
            <w:proofErr w:type="spellStart"/>
            <w:r w:rsidRPr="00436637">
              <w:rPr>
                <w:rFonts w:ascii="Calibri Light" w:hAnsi="Calibri Light" w:cs="Calibri Light"/>
                <w:lang w:val="de-DE"/>
              </w:rPr>
              <w:t>predstavnika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različitih</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visokoobrazovnih</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ustanova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za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učenike</w:t>
            </w:r>
            <w:proofErr w:type="spellEnd"/>
            <w:r w:rsidRPr="00436637">
              <w:rPr>
                <w:rFonts w:ascii="Calibri Light" w:hAnsi="Calibri Light" w:cs="Calibri Light"/>
                <w:lang w:val="de-DE"/>
              </w:rPr>
              <w:t xml:space="preserve"> 4. </w:t>
            </w:r>
            <w:proofErr w:type="spellStart"/>
            <w:r w:rsidRPr="00436637">
              <w:rPr>
                <w:rFonts w:ascii="Calibri Light" w:hAnsi="Calibri Light" w:cs="Calibri Light"/>
                <w:lang w:val="de-DE"/>
              </w:rPr>
              <w:t>razreda</w:t>
            </w:r>
            <w:proofErr w:type="spellEnd"/>
            <w:r w:rsidRPr="00436637">
              <w:rPr>
                <w:rFonts w:ascii="Calibri Light" w:hAnsi="Calibri Light" w:cs="Calibri Light"/>
                <w:lang w:val="de-DE"/>
              </w:rPr>
              <w:t xml:space="preserve"> </w:t>
            </w:r>
          </w:p>
        </w:tc>
        <w:tc>
          <w:tcPr>
            <w:cnfStyle w:val="000100000000" w:firstRow="0" w:lastRow="0" w:firstColumn="0" w:lastColumn="1" w:oddVBand="0" w:evenVBand="0" w:oddHBand="0" w:evenHBand="0" w:firstRowFirstColumn="0" w:firstRowLastColumn="0" w:lastRowFirstColumn="0" w:lastRowLastColumn="0"/>
            <w:tcW w:w="1254" w:type="pct"/>
          </w:tcPr>
          <w:p w14:paraId="4E341968" w14:textId="77777777" w:rsidR="00236562" w:rsidRPr="00436637" w:rsidRDefault="00236562" w:rsidP="003A1150">
            <w:pPr>
              <w:rPr>
                <w:rFonts w:ascii="Calibri Light" w:hAnsi="Calibri Light" w:cs="Calibri Light"/>
                <w:lang w:val="de-DE"/>
              </w:rPr>
            </w:pPr>
            <w:proofErr w:type="spellStart"/>
            <w:r w:rsidRPr="00436637">
              <w:rPr>
                <w:rFonts w:ascii="Calibri Light" w:hAnsi="Calibri Light" w:cs="Calibri Light"/>
                <w:lang w:val="de-DE"/>
              </w:rPr>
              <w:t>Ravnatelj</w:t>
            </w:r>
            <w:proofErr w:type="spellEnd"/>
            <w:r w:rsidRPr="00436637">
              <w:rPr>
                <w:rFonts w:ascii="Calibri Light" w:hAnsi="Calibri Light" w:cs="Calibri Light"/>
                <w:lang w:val="de-DE"/>
              </w:rPr>
              <w:t xml:space="preserve"> i </w:t>
            </w:r>
            <w:proofErr w:type="spellStart"/>
            <w:r w:rsidRPr="00436637">
              <w:rPr>
                <w:rFonts w:ascii="Calibri Light" w:hAnsi="Calibri Light" w:cs="Calibri Light"/>
                <w:lang w:val="de-DE"/>
              </w:rPr>
              <w:t>predsjednik</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školskog</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ispitnog</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povjerenstva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za</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provedbu</w:t>
            </w:r>
            <w:proofErr w:type="spellEnd"/>
            <w:r w:rsidRPr="00436637">
              <w:rPr>
                <w:rFonts w:ascii="Calibri Light" w:hAnsi="Calibri Light" w:cs="Calibri Light"/>
                <w:lang w:val="de-DE"/>
              </w:rPr>
              <w:t xml:space="preserve"> DM </w:t>
            </w:r>
          </w:p>
          <w:p w14:paraId="3FBF85AB" w14:textId="77777777" w:rsidR="00236562" w:rsidRPr="00436637" w:rsidRDefault="00236562" w:rsidP="003A1150">
            <w:pPr>
              <w:rPr>
                <w:rFonts w:ascii="Calibri Light" w:hAnsi="Calibri Light" w:cs="Calibri Light"/>
                <w:lang w:val="de-DE"/>
              </w:rPr>
            </w:pPr>
            <w:proofErr w:type="spellStart"/>
            <w:r w:rsidRPr="00436637">
              <w:rPr>
                <w:rFonts w:ascii="Calibri Light" w:hAnsi="Calibri Light" w:cs="Calibri Light"/>
                <w:lang w:val="de-DE"/>
              </w:rPr>
              <w:t>Ispitni</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koordinator</w:t>
            </w:r>
            <w:proofErr w:type="spellEnd"/>
            <w:r w:rsidRPr="00436637">
              <w:rPr>
                <w:rFonts w:ascii="Calibri Light" w:hAnsi="Calibri Light" w:cs="Calibri Light"/>
                <w:lang w:val="de-DE"/>
              </w:rPr>
              <w:t xml:space="preserve"> </w:t>
            </w:r>
          </w:p>
          <w:p w14:paraId="3177D7A0" w14:textId="77777777" w:rsidR="00236562" w:rsidRPr="00436637" w:rsidRDefault="00236562" w:rsidP="003A1150">
            <w:pPr>
              <w:rPr>
                <w:rFonts w:ascii="Calibri Light" w:hAnsi="Calibri Light" w:cs="Calibri Light"/>
                <w:lang w:val="de-DE"/>
              </w:rPr>
            </w:pPr>
            <w:proofErr w:type="spellStart"/>
            <w:r w:rsidRPr="00436637">
              <w:rPr>
                <w:rFonts w:ascii="Calibri Light" w:hAnsi="Calibri Light" w:cs="Calibri Light"/>
                <w:lang w:val="de-DE"/>
              </w:rPr>
              <w:t>Stručni</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suradnik</w:t>
            </w:r>
            <w:proofErr w:type="spellEnd"/>
            <w:r w:rsidRPr="00436637">
              <w:rPr>
                <w:rFonts w:ascii="Calibri Light" w:hAnsi="Calibri Light" w:cs="Calibri Light"/>
                <w:lang w:val="de-DE"/>
              </w:rPr>
              <w:t xml:space="preserve"> – </w:t>
            </w:r>
            <w:proofErr w:type="spellStart"/>
            <w:r w:rsidRPr="00436637">
              <w:rPr>
                <w:rFonts w:ascii="Calibri Light" w:hAnsi="Calibri Light" w:cs="Calibri Light"/>
                <w:lang w:val="de-DE"/>
              </w:rPr>
              <w:t>psiholog</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mentor</w:t>
            </w:r>
            <w:proofErr w:type="spellEnd"/>
            <w:r w:rsidRPr="00436637">
              <w:rPr>
                <w:rFonts w:ascii="Calibri Light" w:hAnsi="Calibri Light" w:cs="Calibri Light"/>
                <w:lang w:val="de-DE"/>
              </w:rPr>
              <w:t xml:space="preserve"> </w:t>
            </w:r>
          </w:p>
        </w:tc>
      </w:tr>
      <w:tr w:rsidR="00E53BEA" w:rsidRPr="00436637" w14:paraId="5C96CB57" w14:textId="77777777" w:rsidTr="00BF671C">
        <w:tc>
          <w:tcPr>
            <w:tcW w:w="660" w:type="pct"/>
          </w:tcPr>
          <w:p w14:paraId="25C06D8C" w14:textId="77777777" w:rsidR="00236562" w:rsidRPr="00436637" w:rsidRDefault="00236562" w:rsidP="003A1150">
            <w:pPr>
              <w:rPr>
                <w:rFonts w:ascii="Calibri Light" w:hAnsi="Calibri Light" w:cs="Calibri Light"/>
                <w:lang w:val="de-DE"/>
              </w:rPr>
            </w:pPr>
            <w:proofErr w:type="spellStart"/>
            <w:r w:rsidRPr="00436637">
              <w:rPr>
                <w:rFonts w:ascii="Calibri Light" w:hAnsi="Calibri Light" w:cs="Calibri Light"/>
                <w:lang w:val="de-DE"/>
              </w:rPr>
              <w:t>Tijekom</w:t>
            </w:r>
            <w:proofErr w:type="spellEnd"/>
            <w:r w:rsidRPr="00436637">
              <w:rPr>
                <w:rFonts w:ascii="Calibri Light" w:hAnsi="Calibri Light" w:cs="Calibri Light"/>
                <w:lang w:val="de-DE"/>
              </w:rPr>
              <w:t xml:space="preserve"> </w:t>
            </w:r>
            <w:proofErr w:type="spellStart"/>
            <w:r w:rsidRPr="00436637">
              <w:rPr>
                <w:rFonts w:ascii="Calibri Light" w:hAnsi="Calibri Light" w:cs="Calibri Light"/>
                <w:lang w:val="de-DE"/>
              </w:rPr>
              <w:t>šk.god</w:t>
            </w:r>
            <w:proofErr w:type="spellEnd"/>
            <w:r w:rsidRPr="00436637">
              <w:rPr>
                <w:rFonts w:ascii="Calibri Light" w:hAnsi="Calibri Light" w:cs="Calibri Light"/>
                <w:lang w:val="de-DE"/>
              </w:rPr>
              <w:t>.</w:t>
            </w:r>
          </w:p>
        </w:tc>
        <w:tc>
          <w:tcPr>
            <w:tcW w:w="3086" w:type="pct"/>
          </w:tcPr>
          <w:p w14:paraId="623754AC" w14:textId="77777777" w:rsidR="00236562" w:rsidRPr="00436637" w:rsidRDefault="00236562" w:rsidP="003A1150">
            <w:pPr>
              <w:rPr>
                <w:rFonts w:ascii="Calibri Light" w:hAnsi="Calibri Light" w:cs="Calibri Light"/>
              </w:rPr>
            </w:pPr>
            <w:r w:rsidRPr="00436637">
              <w:rPr>
                <w:rFonts w:ascii="Calibri Light" w:hAnsi="Calibri Light" w:cs="Calibri Light"/>
              </w:rPr>
              <w:t>Individualne konzultacije s ispitnim koordinatorom</w:t>
            </w:r>
          </w:p>
          <w:p w14:paraId="7FB828E4"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Individualno savjetovanje s pedagoginjom </w:t>
            </w:r>
          </w:p>
          <w:p w14:paraId="5705ADEF" w14:textId="77777777" w:rsidR="00236562" w:rsidRPr="00436637" w:rsidRDefault="00236562" w:rsidP="003A1150">
            <w:pPr>
              <w:rPr>
                <w:rFonts w:ascii="Calibri Light" w:hAnsi="Calibri Light" w:cs="Calibri Light"/>
              </w:rPr>
            </w:pPr>
            <w:r w:rsidRPr="00436637">
              <w:rPr>
                <w:rFonts w:ascii="Calibri Light" w:hAnsi="Calibri Light" w:cs="Calibri Light"/>
              </w:rPr>
              <w:t>Individualno savjetovanje s psihologom (profesionalna orijentacija)</w:t>
            </w:r>
          </w:p>
        </w:tc>
        <w:tc>
          <w:tcPr>
            <w:cnfStyle w:val="000100000000" w:firstRow="0" w:lastRow="0" w:firstColumn="0" w:lastColumn="1" w:oddVBand="0" w:evenVBand="0" w:oddHBand="0" w:evenHBand="0" w:firstRowFirstColumn="0" w:firstRowLastColumn="0" w:lastRowFirstColumn="0" w:lastRowLastColumn="0"/>
            <w:tcW w:w="1254" w:type="pct"/>
          </w:tcPr>
          <w:p w14:paraId="0FEE9473" w14:textId="77777777" w:rsidR="00236562" w:rsidRPr="00436637" w:rsidRDefault="00236562" w:rsidP="003A1150">
            <w:pPr>
              <w:rPr>
                <w:rFonts w:ascii="Calibri Light" w:hAnsi="Calibri Light" w:cs="Calibri Light"/>
              </w:rPr>
            </w:pPr>
            <w:r w:rsidRPr="00436637">
              <w:rPr>
                <w:rFonts w:ascii="Calibri Light" w:hAnsi="Calibri Light" w:cs="Calibri Light"/>
              </w:rPr>
              <w:t>Ispitni koordinator,</w:t>
            </w:r>
          </w:p>
          <w:p w14:paraId="4EC1C576" w14:textId="77777777" w:rsidR="00236562" w:rsidRPr="00436637" w:rsidRDefault="00236562" w:rsidP="003A1150">
            <w:pPr>
              <w:rPr>
                <w:rFonts w:ascii="Calibri Light" w:hAnsi="Calibri Light" w:cs="Calibri Light"/>
              </w:rPr>
            </w:pPr>
            <w:r w:rsidRPr="00436637">
              <w:rPr>
                <w:rFonts w:ascii="Calibri Light" w:hAnsi="Calibri Light" w:cs="Calibri Light"/>
              </w:rPr>
              <w:t xml:space="preserve">Stručni suradnik – </w:t>
            </w:r>
            <w:proofErr w:type="spellStart"/>
            <w:r w:rsidRPr="00436637">
              <w:rPr>
                <w:rFonts w:ascii="Calibri Light" w:hAnsi="Calibri Light" w:cs="Calibri Light"/>
              </w:rPr>
              <w:t>psiholog,mentor</w:t>
            </w:r>
            <w:proofErr w:type="spellEnd"/>
          </w:p>
          <w:p w14:paraId="7AC116DB" w14:textId="77777777" w:rsidR="00236562" w:rsidRPr="00436637" w:rsidRDefault="00236562" w:rsidP="003A1150">
            <w:pPr>
              <w:rPr>
                <w:rFonts w:ascii="Calibri Light" w:hAnsi="Calibri Light" w:cs="Calibri Light"/>
              </w:rPr>
            </w:pPr>
            <w:r w:rsidRPr="00436637">
              <w:rPr>
                <w:rFonts w:ascii="Calibri Light" w:hAnsi="Calibri Light" w:cs="Calibri Light"/>
              </w:rPr>
              <w:t>Stručna suradnica - pedagoginja</w:t>
            </w:r>
          </w:p>
        </w:tc>
      </w:tr>
    </w:tbl>
    <w:p w14:paraId="2003A525" w14:textId="77777777" w:rsidR="002B0B82" w:rsidRPr="00436637" w:rsidRDefault="002B0B82" w:rsidP="003A1150">
      <w:pPr>
        <w:rPr>
          <w:rFonts w:ascii="Calibri Light" w:hAnsi="Calibri Light" w:cs="Calibri Light"/>
        </w:rPr>
      </w:pPr>
    </w:p>
    <w:p w14:paraId="46E33C6E" w14:textId="77777777" w:rsidR="00CD2C7F" w:rsidRPr="00436637" w:rsidRDefault="00CD2C7F" w:rsidP="003A1150">
      <w:pPr>
        <w:rPr>
          <w:rFonts w:ascii="Calibri Light" w:hAnsi="Calibri Light" w:cs="Calibri Light"/>
        </w:rPr>
      </w:pPr>
    </w:p>
    <w:p w14:paraId="16922673" w14:textId="77777777" w:rsidR="000047C3" w:rsidRPr="00CC25C1" w:rsidRDefault="00CD2C7F" w:rsidP="000047C3">
      <w:pPr>
        <w:pStyle w:val="Naslov3"/>
        <w:numPr>
          <w:ilvl w:val="0"/>
          <w:numId w:val="9"/>
        </w:numPr>
        <w:rPr>
          <w:rFonts w:ascii="Calibri Light" w:hAnsi="Calibri Light" w:cs="Calibri Light"/>
          <w:b/>
          <w:sz w:val="16"/>
        </w:rPr>
      </w:pPr>
      <w:bookmarkStart w:id="166" w:name="_Toc20392238"/>
      <w:r w:rsidRPr="00CC25C1">
        <w:rPr>
          <w:rFonts w:ascii="Calibri Light" w:hAnsi="Calibri Light" w:cs="Calibri Light"/>
          <w:b/>
          <w:sz w:val="16"/>
        </w:rPr>
        <w:lastRenderedPageBreak/>
        <w:t>PLAN I PROGRAM RADA POVJERENSTVA ZA PROMIDŽBU SREDNJE ŠKOLE</w:t>
      </w:r>
      <w:r w:rsidR="008718CA" w:rsidRPr="00CC25C1">
        <w:rPr>
          <w:rFonts w:ascii="Calibri Light" w:hAnsi="Calibri Light" w:cs="Calibri Light"/>
          <w:b/>
          <w:sz w:val="16"/>
        </w:rPr>
        <w:t xml:space="preserve"> JELKOVEC U ŠKOLSKOJ GODINI 2019. / 2020</w:t>
      </w:r>
      <w:r w:rsidRPr="00CC25C1">
        <w:rPr>
          <w:rFonts w:ascii="Calibri Light" w:hAnsi="Calibri Light" w:cs="Calibri Light"/>
          <w:b/>
          <w:sz w:val="16"/>
        </w:rPr>
        <w:t>.</w:t>
      </w:r>
      <w:bookmarkEnd w:id="166"/>
    </w:p>
    <w:tbl>
      <w:tblPr>
        <w:tblStyle w:val="Srednjipopis2-Isticanje3"/>
        <w:tblpPr w:leftFromText="180" w:rightFromText="180" w:vertAnchor="page" w:horzAnchor="margin" w:tblpY="1741"/>
        <w:tblW w:w="5000" w:type="pct"/>
        <w:tblLook w:val="06A0" w:firstRow="1" w:lastRow="0" w:firstColumn="1" w:lastColumn="0" w:noHBand="1" w:noVBand="1"/>
      </w:tblPr>
      <w:tblGrid>
        <w:gridCol w:w="1840"/>
        <w:gridCol w:w="2786"/>
        <w:gridCol w:w="1793"/>
        <w:gridCol w:w="1701"/>
        <w:gridCol w:w="668"/>
      </w:tblGrid>
      <w:tr w:rsidR="00E53BEA" w:rsidRPr="00436637" w14:paraId="39DBEE27"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5"/>
            <w:hideMark/>
          </w:tcPr>
          <w:p w14:paraId="7FD9BF1F"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Članovi povjerenstva za promidžbu Srednje škole Jelkovec svake se godine mijenjaju u skladu s onime što kao Škola želimo istaknuti kao vrijednost. Ipak, neki su članovi povjerenstva za promidžbu Srednje škole Jelkovec u stalnoj postavi zbog specifičnih uloga koje u Školi obavljaju:</w:t>
            </w:r>
          </w:p>
          <w:p w14:paraId="5F86150D"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Ravnatelj Škole: Marko Kovačević,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w:t>
            </w:r>
          </w:p>
          <w:p w14:paraId="35E27940"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Stručni suradnik – psiholog, mentor: Mislav Čupić, </w:t>
            </w:r>
            <w:proofErr w:type="spellStart"/>
            <w:r w:rsidRPr="00BF671C">
              <w:rPr>
                <w:rFonts w:ascii="Calibri Light" w:hAnsi="Calibri Light" w:cs="Calibri Light"/>
                <w:i/>
                <w:sz w:val="18"/>
              </w:rPr>
              <w:t>dipl.psih</w:t>
            </w:r>
            <w:proofErr w:type="spellEnd"/>
            <w:r w:rsidRPr="00BF671C">
              <w:rPr>
                <w:rFonts w:ascii="Calibri Light" w:hAnsi="Calibri Light" w:cs="Calibri Light"/>
                <w:i/>
                <w:sz w:val="18"/>
              </w:rPr>
              <w:t>.</w:t>
            </w:r>
          </w:p>
          <w:p w14:paraId="4C526ACF"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Stručna suradnica – pedagoginja: Katarina Neralić, prof.</w:t>
            </w:r>
          </w:p>
          <w:p w14:paraId="10D869E2"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Voditeljica smjene i nastavnica elektrotehničke skupine predmeta: Alma </w:t>
            </w:r>
            <w:proofErr w:type="spellStart"/>
            <w:r w:rsidRPr="00BF671C">
              <w:rPr>
                <w:rFonts w:ascii="Calibri Light" w:hAnsi="Calibri Light" w:cs="Calibri Light"/>
                <w:i/>
                <w:sz w:val="18"/>
              </w:rPr>
              <w:t>Osmančević</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w:t>
            </w:r>
          </w:p>
          <w:p w14:paraId="5962BF0B"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Nastavnica engleskog i njemačkog jezika: Ivka Kovačević, prof.</w:t>
            </w:r>
          </w:p>
          <w:p w14:paraId="3C47EED3"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Nastavnici praktične nastave: Tihomir </w:t>
            </w:r>
            <w:proofErr w:type="spellStart"/>
            <w:r w:rsidRPr="00BF671C">
              <w:rPr>
                <w:rFonts w:ascii="Calibri Light" w:hAnsi="Calibri Light" w:cs="Calibri Light"/>
                <w:i/>
                <w:sz w:val="18"/>
              </w:rPr>
              <w:t>Kober</w:t>
            </w:r>
            <w:proofErr w:type="spellEnd"/>
            <w:r w:rsidRPr="00BF671C">
              <w:rPr>
                <w:rFonts w:ascii="Calibri Light" w:hAnsi="Calibri Light" w:cs="Calibri Light"/>
                <w:i/>
                <w:sz w:val="18"/>
              </w:rPr>
              <w:t xml:space="preserve">, ing., Ivica </w:t>
            </w:r>
            <w:proofErr w:type="spellStart"/>
            <w:r w:rsidRPr="00BF671C">
              <w:rPr>
                <w:rFonts w:ascii="Calibri Light" w:hAnsi="Calibri Light" w:cs="Calibri Light"/>
                <w:i/>
                <w:sz w:val="18"/>
              </w:rPr>
              <w:t>Sambol</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w:t>
            </w:r>
          </w:p>
          <w:p w14:paraId="2EA1E8B9"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Voditelji stručnih vijeća: Branka Barić, prof. (voditeljica stručnog jezičnog vijeća), Vlatka </w:t>
            </w:r>
            <w:proofErr w:type="spellStart"/>
            <w:r w:rsidRPr="00BF671C">
              <w:rPr>
                <w:rFonts w:ascii="Calibri Light" w:hAnsi="Calibri Light" w:cs="Calibri Light"/>
                <w:i/>
                <w:sz w:val="18"/>
              </w:rPr>
              <w:t>Miketinac</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Vlašić,prof</w:t>
            </w:r>
            <w:proofErr w:type="spellEnd"/>
            <w:r w:rsidRPr="00BF671C">
              <w:rPr>
                <w:rFonts w:ascii="Calibri Light" w:hAnsi="Calibri Light" w:cs="Calibri Light"/>
                <w:i/>
                <w:sz w:val="18"/>
              </w:rPr>
              <w:t>. (voditeljica pr</w:t>
            </w:r>
            <w:r w:rsidR="00560FAB" w:rsidRPr="00BF671C">
              <w:rPr>
                <w:rFonts w:ascii="Calibri Light" w:hAnsi="Calibri Light" w:cs="Calibri Light"/>
                <w:i/>
                <w:sz w:val="18"/>
              </w:rPr>
              <w:t>irodoslovnog stručnog vijeća)</w:t>
            </w:r>
          </w:p>
          <w:p w14:paraId="1469D368"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Voditelj stručnog vijeća elektrotehnike </w:t>
            </w:r>
            <w:r w:rsidR="00CC25C1" w:rsidRPr="00BF671C">
              <w:rPr>
                <w:rFonts w:ascii="Calibri Light" w:hAnsi="Calibri Light" w:cs="Calibri Light"/>
                <w:i/>
                <w:sz w:val="18"/>
              </w:rPr>
              <w:t xml:space="preserve">Ivica </w:t>
            </w:r>
            <w:proofErr w:type="spellStart"/>
            <w:r w:rsidR="00CC25C1" w:rsidRPr="00BF671C">
              <w:rPr>
                <w:rFonts w:ascii="Calibri Light" w:hAnsi="Calibri Light" w:cs="Calibri Light"/>
                <w:i/>
                <w:sz w:val="18"/>
              </w:rPr>
              <w:t>Sambol,struč.spec.ing.el</w:t>
            </w:r>
            <w:proofErr w:type="spellEnd"/>
            <w:r w:rsidR="00560FAB" w:rsidRPr="00BF671C">
              <w:rPr>
                <w:rFonts w:ascii="Calibri Light" w:hAnsi="Calibri Light" w:cs="Calibri Light"/>
                <w:i/>
                <w:sz w:val="18"/>
              </w:rPr>
              <w:t>.</w:t>
            </w:r>
          </w:p>
          <w:p w14:paraId="3ADFFA39" w14:textId="77777777" w:rsidR="002B0B82" w:rsidRPr="00BF671C" w:rsidRDefault="002B0B82" w:rsidP="003A1150">
            <w:pPr>
              <w:rPr>
                <w:rFonts w:ascii="Calibri Light" w:hAnsi="Calibri Light" w:cs="Calibri Light"/>
                <w:i/>
                <w:sz w:val="18"/>
              </w:rPr>
            </w:pPr>
            <w:r w:rsidRPr="00BF671C">
              <w:rPr>
                <w:rFonts w:ascii="Calibri Light" w:hAnsi="Calibri Light" w:cs="Calibri Light"/>
                <w:i/>
                <w:sz w:val="18"/>
              </w:rPr>
              <w:t xml:space="preserve">Tim inovatora: Ivica Palikuća,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 xml:space="preserve">., Marinko </w:t>
            </w:r>
            <w:proofErr w:type="spellStart"/>
            <w:r w:rsidRPr="00BF671C">
              <w:rPr>
                <w:rFonts w:ascii="Calibri Light" w:hAnsi="Calibri Light" w:cs="Calibri Light"/>
                <w:i/>
                <w:sz w:val="18"/>
              </w:rPr>
              <w:t>Korčanin</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 xml:space="preserve">., Mirjana </w:t>
            </w:r>
            <w:proofErr w:type="spellStart"/>
            <w:r w:rsidRPr="00BF671C">
              <w:rPr>
                <w:rFonts w:ascii="Calibri Light" w:hAnsi="Calibri Light" w:cs="Calibri Light"/>
                <w:i/>
                <w:sz w:val="18"/>
              </w:rPr>
              <w:t>Malarić</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 xml:space="preserve">., Mihael </w:t>
            </w:r>
            <w:proofErr w:type="spellStart"/>
            <w:r w:rsidRPr="00BF671C">
              <w:rPr>
                <w:rFonts w:ascii="Calibri Light" w:hAnsi="Calibri Light" w:cs="Calibri Light"/>
                <w:i/>
                <w:sz w:val="18"/>
              </w:rPr>
              <w:t>Vuger</w:t>
            </w:r>
            <w:proofErr w:type="spellEnd"/>
            <w:r w:rsidRPr="00BF671C">
              <w:rPr>
                <w:rFonts w:ascii="Calibri Light" w:hAnsi="Calibri Light" w:cs="Calibri Light"/>
                <w:i/>
                <w:sz w:val="18"/>
              </w:rPr>
              <w:t>, ing.</w:t>
            </w:r>
          </w:p>
          <w:p w14:paraId="3D8F3473" w14:textId="77777777" w:rsidR="002B0B82" w:rsidRPr="00436637" w:rsidRDefault="002B0B82" w:rsidP="003A1150">
            <w:pPr>
              <w:rPr>
                <w:rFonts w:ascii="Calibri Light" w:hAnsi="Calibri Light" w:cs="Calibri Light"/>
                <w:b/>
                <w:i/>
                <w:sz w:val="18"/>
              </w:rPr>
            </w:pPr>
            <w:r w:rsidRPr="00BF671C">
              <w:rPr>
                <w:rFonts w:ascii="Calibri Light" w:hAnsi="Calibri Light" w:cs="Calibri Light"/>
                <w:i/>
                <w:sz w:val="18"/>
              </w:rPr>
              <w:t xml:space="preserve">Administrator web stranice Škole: Marko </w:t>
            </w:r>
            <w:proofErr w:type="spellStart"/>
            <w:r w:rsidRPr="00BF671C">
              <w:rPr>
                <w:rFonts w:ascii="Calibri Light" w:hAnsi="Calibri Light" w:cs="Calibri Light"/>
                <w:i/>
                <w:sz w:val="18"/>
              </w:rPr>
              <w:t>gradiček</w:t>
            </w:r>
            <w:proofErr w:type="spellEnd"/>
            <w:r w:rsidRPr="00BF671C">
              <w:rPr>
                <w:rFonts w:ascii="Calibri Light" w:hAnsi="Calibri Light" w:cs="Calibri Light"/>
                <w:i/>
                <w:sz w:val="18"/>
              </w:rPr>
              <w:t xml:space="preserve">, </w:t>
            </w:r>
            <w:proofErr w:type="spellStart"/>
            <w:r w:rsidRPr="00BF671C">
              <w:rPr>
                <w:rFonts w:ascii="Calibri Light" w:hAnsi="Calibri Light" w:cs="Calibri Light"/>
                <w:i/>
                <w:sz w:val="18"/>
              </w:rPr>
              <w:t>dipl.ing</w:t>
            </w:r>
            <w:proofErr w:type="spellEnd"/>
            <w:r w:rsidRPr="00BF671C">
              <w:rPr>
                <w:rFonts w:ascii="Calibri Light" w:hAnsi="Calibri Light" w:cs="Calibri Light"/>
                <w:i/>
                <w:sz w:val="18"/>
              </w:rPr>
              <w:t>.</w:t>
            </w:r>
          </w:p>
        </w:tc>
      </w:tr>
      <w:tr w:rsidR="00E53BEA" w:rsidRPr="00436637" w14:paraId="14D3B0CA"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454C27DB" w14:textId="77777777" w:rsidR="002B0B82" w:rsidRPr="00436637" w:rsidRDefault="002B0B82" w:rsidP="003A1150">
            <w:pPr>
              <w:rPr>
                <w:rFonts w:ascii="Calibri Light" w:hAnsi="Calibri Light" w:cs="Calibri Light"/>
                <w:i/>
              </w:rPr>
            </w:pPr>
            <w:r w:rsidRPr="00436637">
              <w:rPr>
                <w:rFonts w:ascii="Calibri Light" w:hAnsi="Calibri Light" w:cs="Calibri Light"/>
                <w:i/>
              </w:rPr>
              <w:t>SADRŽAJ AKTIVNOSTI</w:t>
            </w:r>
          </w:p>
        </w:tc>
        <w:tc>
          <w:tcPr>
            <w:tcW w:w="1585" w:type="pct"/>
            <w:hideMark/>
          </w:tcPr>
          <w:p w14:paraId="15A1E6A9"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436637">
              <w:rPr>
                <w:rFonts w:ascii="Calibri Light" w:hAnsi="Calibri Light" w:cs="Calibri Light"/>
                <w:b/>
                <w:i/>
              </w:rPr>
              <w:t>IZVODITELJI AKTIVNOSTI</w:t>
            </w:r>
          </w:p>
        </w:tc>
        <w:tc>
          <w:tcPr>
            <w:tcW w:w="1020" w:type="pct"/>
            <w:hideMark/>
          </w:tcPr>
          <w:p w14:paraId="7F1A9CA9"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436637">
              <w:rPr>
                <w:rFonts w:ascii="Calibri Light" w:hAnsi="Calibri Light" w:cs="Calibri Light"/>
                <w:b/>
                <w:i/>
              </w:rPr>
              <w:t>CILJEVI AKTIVNOSTI</w:t>
            </w:r>
          </w:p>
        </w:tc>
        <w:tc>
          <w:tcPr>
            <w:tcW w:w="968" w:type="pct"/>
            <w:hideMark/>
          </w:tcPr>
          <w:p w14:paraId="3AF8F33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436637">
              <w:rPr>
                <w:rFonts w:ascii="Calibri Light" w:hAnsi="Calibri Light" w:cs="Calibri Light"/>
                <w:b/>
                <w:i/>
              </w:rPr>
              <w:t>VRIJEME AKTIVNOSTI</w:t>
            </w:r>
          </w:p>
        </w:tc>
        <w:tc>
          <w:tcPr>
            <w:tcW w:w="381" w:type="pct"/>
            <w:hideMark/>
          </w:tcPr>
          <w:p w14:paraId="7B9817BD"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436637">
              <w:rPr>
                <w:rFonts w:ascii="Calibri Light" w:hAnsi="Calibri Light" w:cs="Calibri Light"/>
                <w:b/>
                <w:i/>
              </w:rPr>
              <w:t>BROJ SATI</w:t>
            </w:r>
          </w:p>
        </w:tc>
      </w:tr>
      <w:tr w:rsidR="00E53BEA" w:rsidRPr="00436637" w14:paraId="159C4856" w14:textId="77777777" w:rsidTr="00BF671C">
        <w:trPr>
          <w:trHeight w:val="6225"/>
        </w:trPr>
        <w:tc>
          <w:tcPr>
            <w:cnfStyle w:val="001000000000" w:firstRow="0" w:lastRow="0" w:firstColumn="1" w:lastColumn="0" w:oddVBand="0" w:evenVBand="0" w:oddHBand="0" w:evenHBand="0" w:firstRowFirstColumn="0" w:firstRowLastColumn="0" w:lastRowFirstColumn="0" w:lastRowLastColumn="0"/>
            <w:tcW w:w="1047" w:type="pct"/>
          </w:tcPr>
          <w:p w14:paraId="1831E411"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Provjera upisnih podataka u svrhu prikupljanja informacija iz koje škole su došli učenici upi</w:t>
            </w:r>
            <w:r w:rsidR="008718CA" w:rsidRPr="00436637">
              <w:rPr>
                <w:rFonts w:ascii="Calibri Light" w:hAnsi="Calibri Light" w:cs="Calibri Light"/>
                <w:b/>
                <w:i/>
              </w:rPr>
              <w:t>sani u prvi razred u godini 2019. – 2020</w:t>
            </w:r>
            <w:r w:rsidRPr="00436637">
              <w:rPr>
                <w:rFonts w:ascii="Calibri Light" w:hAnsi="Calibri Light" w:cs="Calibri Light"/>
                <w:b/>
                <w:i/>
              </w:rPr>
              <w:t>.</w:t>
            </w:r>
          </w:p>
          <w:p w14:paraId="4D0719DF" w14:textId="77777777" w:rsidR="002B0B82" w:rsidRPr="00436637" w:rsidRDefault="002B0B82" w:rsidP="003A1150">
            <w:pPr>
              <w:rPr>
                <w:rFonts w:ascii="Calibri Light" w:hAnsi="Calibri Light" w:cs="Calibri Light"/>
                <w:b/>
                <w:i/>
              </w:rPr>
            </w:pPr>
          </w:p>
          <w:p w14:paraId="2478549C" w14:textId="77777777" w:rsidR="002B0B82" w:rsidRPr="00436637" w:rsidRDefault="002B0B82" w:rsidP="003A1150">
            <w:pPr>
              <w:rPr>
                <w:rFonts w:ascii="Calibri Light" w:hAnsi="Calibri Light" w:cs="Calibri Light"/>
                <w:b/>
                <w:i/>
              </w:rPr>
            </w:pPr>
          </w:p>
          <w:p w14:paraId="37529AEC" w14:textId="77777777" w:rsidR="002B0B82" w:rsidRPr="00436637" w:rsidRDefault="002B0B82" w:rsidP="003A1150">
            <w:pPr>
              <w:rPr>
                <w:rFonts w:ascii="Calibri Light" w:hAnsi="Calibri Light" w:cs="Calibri Light"/>
                <w:b/>
                <w:i/>
              </w:rPr>
            </w:pPr>
          </w:p>
          <w:p w14:paraId="770E16B0" w14:textId="77777777" w:rsidR="002B0B82" w:rsidRPr="00436637" w:rsidRDefault="002B0B82" w:rsidP="003A1150">
            <w:pPr>
              <w:rPr>
                <w:rFonts w:ascii="Calibri Light" w:hAnsi="Calibri Light" w:cs="Calibri Light"/>
                <w:b/>
                <w:i/>
              </w:rPr>
            </w:pPr>
          </w:p>
          <w:p w14:paraId="72895EA9" w14:textId="77777777" w:rsidR="002B0B82" w:rsidRPr="00436637" w:rsidRDefault="002B0B82" w:rsidP="000047C3">
            <w:pPr>
              <w:rPr>
                <w:rFonts w:ascii="Calibri Light" w:hAnsi="Calibri Light" w:cs="Calibri Light"/>
                <w:b/>
                <w:i/>
              </w:rPr>
            </w:pPr>
            <w:r w:rsidRPr="00436637">
              <w:rPr>
                <w:rFonts w:ascii="Calibri Light" w:hAnsi="Calibri Light" w:cs="Calibri Light"/>
                <w:b/>
                <w:i/>
              </w:rPr>
              <w:t xml:space="preserve">Kreiranje i distribucija upitnika učenicima upisanima u prvi razred </w:t>
            </w:r>
          </w:p>
        </w:tc>
        <w:tc>
          <w:tcPr>
            <w:tcW w:w="1585" w:type="pct"/>
          </w:tcPr>
          <w:p w14:paraId="1B017BFF"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roofErr w:type="spellStart"/>
            <w:r w:rsidRPr="00436637">
              <w:rPr>
                <w:rFonts w:ascii="Calibri Light" w:hAnsi="Calibri Light" w:cs="Calibri Light"/>
                <w:i/>
              </w:rPr>
              <w:t>ravnatelj,voditeljica,stručni</w:t>
            </w:r>
            <w:proofErr w:type="spellEnd"/>
            <w:r w:rsidRPr="00436637">
              <w:rPr>
                <w:rFonts w:ascii="Calibri Light" w:hAnsi="Calibri Light" w:cs="Calibri Light"/>
                <w:i/>
              </w:rPr>
              <w:t xml:space="preserve"> suradnici</w:t>
            </w:r>
          </w:p>
          <w:p w14:paraId="22FEB03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1FBA1760"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411F93F8"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737C5F9E"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056D180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453F801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0229B86"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AB525FE"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527F5199"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796A29A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78CBF78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43E3E19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18514455"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00B71D6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nastavnici radioničkih vježbi u suradnji sa stručnim suradnikom - psihologom</w:t>
            </w:r>
          </w:p>
        </w:tc>
        <w:tc>
          <w:tcPr>
            <w:tcW w:w="1020" w:type="pct"/>
          </w:tcPr>
          <w:p w14:paraId="0BEF34C3"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pomoću podataka utvrđujemo činjenična stanja i provjeravamo učinke promidžbenih aktivnosti u prethodnoj školskoj godini</w:t>
            </w:r>
          </w:p>
          <w:p w14:paraId="72C7CF7D"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766FF205"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FA498EF"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288BF10D"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kako bismo dobili što bolje podatke o razlozima upisa učenika u našu školu, koristimo upitnike (</w:t>
            </w:r>
            <w:proofErr w:type="spellStart"/>
            <w:r w:rsidRPr="00436637">
              <w:rPr>
                <w:rFonts w:ascii="Calibri Light" w:hAnsi="Calibri Light" w:cs="Calibri Light"/>
                <w:i/>
              </w:rPr>
              <w:t>google</w:t>
            </w:r>
            <w:proofErr w:type="spellEnd"/>
            <w:r w:rsidRPr="00436637">
              <w:rPr>
                <w:rFonts w:ascii="Calibri Light" w:hAnsi="Calibri Light" w:cs="Calibri Light"/>
                <w:i/>
              </w:rPr>
              <w:t xml:space="preserve"> obrasci) kojima ispitujemo neke parametre koji su mogli utjecati n</w:t>
            </w:r>
            <w:r w:rsidR="000047C3" w:rsidRPr="00436637">
              <w:rPr>
                <w:rFonts w:ascii="Calibri Light" w:hAnsi="Calibri Light" w:cs="Calibri Light"/>
                <w:i/>
              </w:rPr>
              <w:t>a odabir Srednje škole Jelkovec</w:t>
            </w:r>
          </w:p>
        </w:tc>
        <w:tc>
          <w:tcPr>
            <w:tcW w:w="968" w:type="pct"/>
            <w:hideMark/>
          </w:tcPr>
          <w:p w14:paraId="1BAB4C9A"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rujan,</w:t>
            </w:r>
          </w:p>
          <w:p w14:paraId="15A6715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listopad </w:t>
            </w:r>
          </w:p>
        </w:tc>
        <w:tc>
          <w:tcPr>
            <w:tcW w:w="381" w:type="pct"/>
            <w:hideMark/>
          </w:tcPr>
          <w:p w14:paraId="2D579FDA"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10</w:t>
            </w:r>
          </w:p>
        </w:tc>
      </w:tr>
      <w:tr w:rsidR="00E53BEA" w:rsidRPr="00436637" w14:paraId="65B04146"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278FD26D"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Sastanci Povjerenstva za promidžbu Srednje škole Jelkovec</w:t>
            </w:r>
          </w:p>
        </w:tc>
        <w:tc>
          <w:tcPr>
            <w:tcW w:w="1585" w:type="pct"/>
            <w:hideMark/>
          </w:tcPr>
          <w:p w14:paraId="5388688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ravnatelj, stručni suradnici, voditeljica, predmetni nastavnici, voditelji stručnih vijeća, vijeće učenika, predstavnici izvannastavnih aktivnosti u suradnji s voditeljima skupina, tim inovatora</w:t>
            </w:r>
          </w:p>
        </w:tc>
        <w:tc>
          <w:tcPr>
            <w:tcW w:w="1020" w:type="pct"/>
          </w:tcPr>
          <w:p w14:paraId="331DEC9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na sastancima će se temeljem svih ranije dobivenih podataka moći donijeti zaključci o smjeru u kojem bi buduća promidžba trebala krenuti</w:t>
            </w:r>
          </w:p>
          <w:p w14:paraId="1E0A1A86"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04A84CF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sastanci bi trebali utjecati na subjekte uključene u promidžbu u smjeru razvijanja </w:t>
            </w:r>
            <w:r w:rsidRPr="00436637">
              <w:rPr>
                <w:rFonts w:ascii="Calibri Light" w:hAnsi="Calibri Light" w:cs="Calibri Light"/>
                <w:i/>
              </w:rPr>
              <w:lastRenderedPageBreak/>
              <w:t>svijesti o tržišnoj konkurenciji</w:t>
            </w:r>
          </w:p>
        </w:tc>
        <w:tc>
          <w:tcPr>
            <w:tcW w:w="968" w:type="pct"/>
            <w:hideMark/>
          </w:tcPr>
          <w:p w14:paraId="479D61BE"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lastRenderedPageBreak/>
              <w:t>Više puta godišnje</w:t>
            </w:r>
          </w:p>
        </w:tc>
        <w:tc>
          <w:tcPr>
            <w:tcW w:w="381" w:type="pct"/>
            <w:hideMark/>
          </w:tcPr>
          <w:p w14:paraId="7BBB90D5"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10 </w:t>
            </w:r>
          </w:p>
        </w:tc>
      </w:tr>
      <w:tr w:rsidR="00E53BEA" w:rsidRPr="00436637" w14:paraId="16D4AC9D"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35C50B0C"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Dani otvorenih vrata Srednje škole Jelkovec</w:t>
            </w:r>
          </w:p>
        </w:tc>
        <w:tc>
          <w:tcPr>
            <w:tcW w:w="1585" w:type="pct"/>
          </w:tcPr>
          <w:p w14:paraId="6345A56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nastavnici, učenici, stručni suradnici, voditeljica, </w:t>
            </w:r>
            <w:proofErr w:type="spellStart"/>
            <w:r w:rsidRPr="00436637">
              <w:rPr>
                <w:rFonts w:ascii="Calibri Light" w:hAnsi="Calibri Light" w:cs="Calibri Light"/>
                <w:i/>
              </w:rPr>
              <w:t>ravnatel</w:t>
            </w:r>
            <w:proofErr w:type="spellEnd"/>
            <w:r w:rsidRPr="00436637">
              <w:rPr>
                <w:rFonts w:ascii="Calibri Light" w:hAnsi="Calibri Light" w:cs="Calibri Light"/>
                <w:i/>
              </w:rPr>
              <w:t>, predsjednici stručnih vijeća</w:t>
            </w:r>
          </w:p>
          <w:p w14:paraId="01E806D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tc>
        <w:tc>
          <w:tcPr>
            <w:tcW w:w="1020" w:type="pct"/>
            <w:hideMark/>
          </w:tcPr>
          <w:p w14:paraId="3D5A269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učenici osmog razreda će moći vidjeti prostor u kojem će nastaviti školovanje, dobiti odgovore na neka pitanja vezana uz same obrazovne i </w:t>
            </w:r>
            <w:proofErr w:type="spellStart"/>
            <w:r w:rsidRPr="00436637">
              <w:rPr>
                <w:rFonts w:ascii="Calibri Light" w:hAnsi="Calibri Light" w:cs="Calibri Light"/>
                <w:i/>
              </w:rPr>
              <w:t>postobrazovne</w:t>
            </w:r>
            <w:proofErr w:type="spellEnd"/>
            <w:r w:rsidRPr="00436637">
              <w:rPr>
                <w:rFonts w:ascii="Calibri Light" w:hAnsi="Calibri Light" w:cs="Calibri Light"/>
                <w:i/>
              </w:rPr>
              <w:t xml:space="preserve"> mogućnosti</w:t>
            </w:r>
          </w:p>
          <w:p w14:paraId="46873E35"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će upoznati način rada Škole, izvannastavne, fakultativne i dodatne nastave te vidjeti laboratorije u kojima se izvodi stručna nastava</w:t>
            </w:r>
          </w:p>
          <w:p w14:paraId="4D6A4F72"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će moći postavljati pitanja o strukovnom kurikulumu i svemu što ih zanima, a može doprinijeti odluci da nastave školovanje u SŠJ</w:t>
            </w:r>
          </w:p>
        </w:tc>
        <w:tc>
          <w:tcPr>
            <w:tcW w:w="968" w:type="pct"/>
            <w:hideMark/>
          </w:tcPr>
          <w:p w14:paraId="02769A3D"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Prosinac, siječanj, tijekom proljetnog odmora učenika, na kraju nastavne godine, obilježavanjem dana promoviranja strukovnog obrazovanja</w:t>
            </w:r>
          </w:p>
        </w:tc>
        <w:tc>
          <w:tcPr>
            <w:tcW w:w="381" w:type="pct"/>
            <w:hideMark/>
          </w:tcPr>
          <w:p w14:paraId="1B07D720"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35</w:t>
            </w:r>
          </w:p>
        </w:tc>
      </w:tr>
      <w:tr w:rsidR="00E53BEA" w:rsidRPr="00436637" w14:paraId="1E9F948D"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77EEC02C"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Promotivne aktivnosti – suradnje s osnovnim školama i odlasci u osnovne škole radi promidžbe Škole</w:t>
            </w:r>
          </w:p>
        </w:tc>
        <w:tc>
          <w:tcPr>
            <w:tcW w:w="1585" w:type="pct"/>
          </w:tcPr>
          <w:p w14:paraId="1D4F6095"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nastavnici, učenici naše škole – u škole koje su pohađali</w:t>
            </w:r>
          </w:p>
          <w:p w14:paraId="0938ECB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67DD6E2F"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4D8F52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0241276B"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1891F656"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2A3F92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5799B7E3"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F306930"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3F403B9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1E3AF1F0"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5660551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p w14:paraId="48ADF39B"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voditelji izvannastavnih aktivnosti u suradnji sa učenicima - polaznicima</w:t>
            </w:r>
          </w:p>
        </w:tc>
        <w:tc>
          <w:tcPr>
            <w:tcW w:w="1020" w:type="pct"/>
            <w:hideMark/>
          </w:tcPr>
          <w:p w14:paraId="5467526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i nastavnici srednje škole razvit će međusobnu suradnju za vrijeme prikupljanja sredstava potrebnih za promoviranje učeničkih radova</w:t>
            </w:r>
          </w:p>
          <w:p w14:paraId="1AD0419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nastavnici – voditelji različitih izvannastavnih aktivnosti povezat će učenike različitih interesa u ideju promoviranja škole</w:t>
            </w:r>
          </w:p>
        </w:tc>
        <w:tc>
          <w:tcPr>
            <w:tcW w:w="968" w:type="pct"/>
            <w:hideMark/>
          </w:tcPr>
          <w:p w14:paraId="4271C681"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Tijekom drugog polugodišta</w:t>
            </w:r>
          </w:p>
        </w:tc>
        <w:tc>
          <w:tcPr>
            <w:tcW w:w="381" w:type="pct"/>
            <w:hideMark/>
          </w:tcPr>
          <w:p w14:paraId="21D90B9F"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50</w:t>
            </w:r>
          </w:p>
        </w:tc>
      </w:tr>
      <w:tr w:rsidR="00E53BEA" w:rsidRPr="00436637" w14:paraId="74A511B3"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6B12AB21"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Izradba promidžbenih letaka i plakata</w:t>
            </w:r>
          </w:p>
        </w:tc>
        <w:tc>
          <w:tcPr>
            <w:tcW w:w="1585" w:type="pct"/>
            <w:hideMark/>
          </w:tcPr>
          <w:p w14:paraId="463BFCE3"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nastavnici, stručni suradnici  i tim inovatora u suradnji s učenicima</w:t>
            </w:r>
          </w:p>
        </w:tc>
        <w:tc>
          <w:tcPr>
            <w:tcW w:w="1020" w:type="pct"/>
            <w:hideMark/>
          </w:tcPr>
          <w:p w14:paraId="06615986"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učenici uvježbavaju naučene vještine </w:t>
            </w:r>
            <w:r w:rsidRPr="00436637">
              <w:rPr>
                <w:rFonts w:ascii="Calibri Light" w:hAnsi="Calibri Light" w:cs="Calibri Light"/>
                <w:i/>
              </w:rPr>
              <w:lastRenderedPageBreak/>
              <w:t>na nastavi računalstva (upotreba programa u kojima se mogu izraditi letci i plakati)</w:t>
            </w:r>
          </w:p>
        </w:tc>
        <w:tc>
          <w:tcPr>
            <w:tcW w:w="968" w:type="pct"/>
          </w:tcPr>
          <w:p w14:paraId="5FB420FA"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tc>
        <w:tc>
          <w:tcPr>
            <w:tcW w:w="381" w:type="pct"/>
            <w:hideMark/>
          </w:tcPr>
          <w:p w14:paraId="1C61F29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20</w:t>
            </w:r>
          </w:p>
        </w:tc>
      </w:tr>
      <w:tr w:rsidR="00E53BEA" w:rsidRPr="00436637" w14:paraId="2B2A55A3"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7BA507B8"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„DOJDI OSMAŠ, ZAGREB TE ZOVE“ – manifestacija za učenike osnovnih škola</w:t>
            </w:r>
          </w:p>
        </w:tc>
        <w:tc>
          <w:tcPr>
            <w:tcW w:w="1585" w:type="pct"/>
            <w:hideMark/>
          </w:tcPr>
          <w:p w14:paraId="05261C40"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Gradski ured za obrazovanje, kulturu i sport u suradnji sa srednjim školama</w:t>
            </w:r>
          </w:p>
          <w:p w14:paraId="22168736"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voditelji (jedan stručni suradnik te jedan nastavnik)</w:t>
            </w:r>
          </w:p>
          <w:p w14:paraId="554DF2CA"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(7 – 12 učenika Srednje škole Jelkovec)</w:t>
            </w:r>
          </w:p>
        </w:tc>
        <w:tc>
          <w:tcPr>
            <w:tcW w:w="1020" w:type="pct"/>
            <w:hideMark/>
          </w:tcPr>
          <w:p w14:paraId="2A6816DC"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će moći prikazati svoje radove, promovirati Školu i svoje vještine na manifestaciji</w:t>
            </w:r>
          </w:p>
          <w:p w14:paraId="7641C9D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učenici će se upoznati s osnovama marketinga i tržišne ekonomije</w:t>
            </w:r>
          </w:p>
          <w:p w14:paraId="54E927BA"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 xml:space="preserve">učenici će moći prepoznati razliku između različitih pristupa i metoda reklamiranja vlastitih proizvoda (moći će usporediti vlastiti štand sa štandovima ostalih srednjih škola) </w:t>
            </w:r>
          </w:p>
        </w:tc>
        <w:tc>
          <w:tcPr>
            <w:tcW w:w="968" w:type="pct"/>
          </w:tcPr>
          <w:p w14:paraId="0FA5F6B2"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tc>
        <w:tc>
          <w:tcPr>
            <w:tcW w:w="381" w:type="pct"/>
            <w:hideMark/>
          </w:tcPr>
          <w:p w14:paraId="6CF5C242"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8</w:t>
            </w:r>
          </w:p>
        </w:tc>
      </w:tr>
      <w:tr w:rsidR="00E53BEA" w:rsidRPr="00436637" w14:paraId="5E8A4C09" w14:textId="77777777" w:rsidTr="00BF671C">
        <w:tc>
          <w:tcPr>
            <w:cnfStyle w:val="001000000000" w:firstRow="0" w:lastRow="0" w:firstColumn="1" w:lastColumn="0" w:oddVBand="0" w:evenVBand="0" w:oddHBand="0" w:evenHBand="0" w:firstRowFirstColumn="0" w:firstRowLastColumn="0" w:lastRowFirstColumn="0" w:lastRowLastColumn="0"/>
            <w:tcW w:w="1047" w:type="pct"/>
            <w:hideMark/>
          </w:tcPr>
          <w:p w14:paraId="12242B34" w14:textId="77777777" w:rsidR="002B0B82" w:rsidRPr="00436637" w:rsidRDefault="002B0B82" w:rsidP="003A1150">
            <w:pPr>
              <w:rPr>
                <w:rFonts w:ascii="Calibri Light" w:hAnsi="Calibri Light" w:cs="Calibri Light"/>
                <w:b/>
                <w:i/>
              </w:rPr>
            </w:pPr>
            <w:r w:rsidRPr="00436637">
              <w:rPr>
                <w:rFonts w:ascii="Calibri Light" w:hAnsi="Calibri Light" w:cs="Calibri Light"/>
                <w:b/>
                <w:i/>
              </w:rPr>
              <w:t>Prikupljanje podataka</w:t>
            </w:r>
            <w:r w:rsidR="008718CA" w:rsidRPr="00436637">
              <w:rPr>
                <w:rFonts w:ascii="Calibri Light" w:hAnsi="Calibri Light" w:cs="Calibri Light"/>
                <w:b/>
                <w:i/>
              </w:rPr>
              <w:t xml:space="preserve"> po upisima u prve razrede (2019./2020</w:t>
            </w:r>
            <w:r w:rsidRPr="00436637">
              <w:rPr>
                <w:rFonts w:ascii="Calibri Light" w:hAnsi="Calibri Light" w:cs="Calibri Light"/>
                <w:b/>
                <w:i/>
              </w:rPr>
              <w:t xml:space="preserve">.) </w:t>
            </w:r>
          </w:p>
        </w:tc>
        <w:tc>
          <w:tcPr>
            <w:tcW w:w="1585" w:type="pct"/>
            <w:hideMark/>
          </w:tcPr>
          <w:p w14:paraId="109A2D5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članovi povjerenstva, nastavnici te tim inovatora u suradnji sa stručnim suradnikom – psihologom</w:t>
            </w:r>
          </w:p>
        </w:tc>
        <w:tc>
          <w:tcPr>
            <w:tcW w:w="1020" w:type="pct"/>
            <w:hideMark/>
          </w:tcPr>
          <w:p w14:paraId="05C9B547"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putem dobivenih podataka donijet ćemo zaključke o uspješnosti promidžbe Srednje škole</w:t>
            </w:r>
            <w:r w:rsidR="008718CA" w:rsidRPr="00436637">
              <w:rPr>
                <w:rFonts w:ascii="Calibri Light" w:hAnsi="Calibri Light" w:cs="Calibri Light"/>
                <w:i/>
              </w:rPr>
              <w:t xml:space="preserve"> Jelkovec u školskoj godini 2019.-2020</w:t>
            </w:r>
            <w:r w:rsidRPr="00436637">
              <w:rPr>
                <w:rFonts w:ascii="Calibri Light" w:hAnsi="Calibri Light" w:cs="Calibri Light"/>
                <w:i/>
              </w:rPr>
              <w:t>.</w:t>
            </w:r>
          </w:p>
        </w:tc>
        <w:tc>
          <w:tcPr>
            <w:tcW w:w="968" w:type="pct"/>
          </w:tcPr>
          <w:p w14:paraId="263C1C64"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p>
        </w:tc>
        <w:tc>
          <w:tcPr>
            <w:tcW w:w="381" w:type="pct"/>
            <w:hideMark/>
          </w:tcPr>
          <w:p w14:paraId="6B19F99F" w14:textId="77777777" w:rsidR="002B0B82" w:rsidRPr="00436637" w:rsidRDefault="002B0B82" w:rsidP="003A115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436637">
              <w:rPr>
                <w:rFonts w:ascii="Calibri Light" w:hAnsi="Calibri Light" w:cs="Calibri Light"/>
                <w:i/>
              </w:rPr>
              <w:t>7</w:t>
            </w:r>
          </w:p>
        </w:tc>
      </w:tr>
      <w:tr w:rsidR="00E53BEA" w:rsidRPr="00436637" w14:paraId="14D62754" w14:textId="77777777" w:rsidTr="00BF671C">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7A93D819" w14:textId="77777777" w:rsidR="002B0B82" w:rsidRPr="00436637" w:rsidRDefault="002B0B82" w:rsidP="003A1150">
            <w:pPr>
              <w:rPr>
                <w:rFonts w:ascii="Calibri Light" w:hAnsi="Calibri Light" w:cs="Calibri Light"/>
                <w:i/>
              </w:rPr>
            </w:pPr>
            <w:r w:rsidRPr="00436637">
              <w:rPr>
                <w:rFonts w:ascii="Calibri Light" w:hAnsi="Calibri Light" w:cs="Calibri Light"/>
                <w:i/>
              </w:rPr>
              <w:t>BROJ UKUPNIH SATI:                                                                                                                              140</w:t>
            </w:r>
          </w:p>
        </w:tc>
      </w:tr>
    </w:tbl>
    <w:p w14:paraId="76AF78E2" w14:textId="77777777" w:rsidR="00194FED" w:rsidRPr="00436637" w:rsidRDefault="00194FED" w:rsidP="003A1150">
      <w:pPr>
        <w:rPr>
          <w:rFonts w:ascii="Calibri Light" w:eastAsia="Times New Roman" w:hAnsi="Calibri Light" w:cs="Calibri Light"/>
          <w:lang w:bidi="en-US"/>
        </w:rPr>
      </w:pPr>
    </w:p>
    <w:p w14:paraId="44BD7F38" w14:textId="77777777" w:rsidR="00E63850" w:rsidRPr="00436637" w:rsidRDefault="00E63850" w:rsidP="003A1150">
      <w:pPr>
        <w:rPr>
          <w:rFonts w:ascii="Calibri Light" w:eastAsia="Times New Roman" w:hAnsi="Calibri Light" w:cs="Calibri Light"/>
          <w:lang w:bidi="en-US"/>
        </w:rPr>
      </w:pPr>
      <w:bookmarkStart w:id="167" w:name="_Toc461536954"/>
      <w:bookmarkStart w:id="168" w:name="_Toc461537674"/>
    </w:p>
    <w:p w14:paraId="34C670C5" w14:textId="77777777" w:rsidR="000E48D1" w:rsidRPr="00436637" w:rsidRDefault="000E48D1" w:rsidP="003A1150">
      <w:pPr>
        <w:rPr>
          <w:rFonts w:ascii="Calibri Light" w:eastAsia="Times New Roman" w:hAnsi="Calibri Light" w:cs="Calibri Light"/>
          <w:lang w:bidi="en-US"/>
        </w:rPr>
      </w:pPr>
    </w:p>
    <w:p w14:paraId="3BE0FED9" w14:textId="77777777" w:rsidR="000E48D1" w:rsidRPr="00436637" w:rsidRDefault="000E48D1" w:rsidP="003A1150">
      <w:pPr>
        <w:rPr>
          <w:rFonts w:ascii="Calibri Light" w:eastAsia="Times New Roman" w:hAnsi="Calibri Light" w:cs="Calibri Light"/>
          <w:lang w:bidi="en-US"/>
        </w:rPr>
      </w:pPr>
    </w:p>
    <w:p w14:paraId="419D9709" w14:textId="77777777" w:rsidR="000E48D1" w:rsidRPr="00436637" w:rsidRDefault="000E48D1" w:rsidP="003A1150">
      <w:pPr>
        <w:rPr>
          <w:rFonts w:ascii="Calibri Light" w:eastAsia="Times New Roman" w:hAnsi="Calibri Light" w:cs="Calibri Light"/>
          <w:lang w:bidi="en-US"/>
        </w:rPr>
      </w:pPr>
    </w:p>
    <w:p w14:paraId="55B803B1" w14:textId="77777777" w:rsidR="000E48D1" w:rsidRPr="00436637" w:rsidRDefault="000E48D1" w:rsidP="003A1150">
      <w:pPr>
        <w:rPr>
          <w:rFonts w:ascii="Calibri Light" w:eastAsia="Times New Roman" w:hAnsi="Calibri Light" w:cs="Calibri Light"/>
          <w:lang w:bidi="en-US"/>
        </w:rPr>
      </w:pPr>
    </w:p>
    <w:p w14:paraId="0F728BD3" w14:textId="77777777" w:rsidR="00F777B9" w:rsidRPr="00436637" w:rsidRDefault="00F777B9" w:rsidP="003A1150">
      <w:pPr>
        <w:rPr>
          <w:rFonts w:ascii="Calibri Light" w:eastAsia="Times New Roman" w:hAnsi="Calibri Light" w:cs="Calibri Light"/>
          <w:lang w:bidi="en-US"/>
        </w:rPr>
      </w:pPr>
    </w:p>
    <w:p w14:paraId="386ACE0F" w14:textId="77777777" w:rsidR="00C500BA" w:rsidRPr="000175AC" w:rsidRDefault="000E48D1" w:rsidP="000E48D1">
      <w:pPr>
        <w:pStyle w:val="Naslov3"/>
        <w:numPr>
          <w:ilvl w:val="0"/>
          <w:numId w:val="9"/>
        </w:numPr>
        <w:rPr>
          <w:rFonts w:ascii="Calibri Light" w:hAnsi="Calibri Light"/>
          <w:sz w:val="24"/>
          <w:lang w:val="en-US" w:bidi="en-US"/>
        </w:rPr>
      </w:pPr>
      <w:r w:rsidRPr="000175AC">
        <w:rPr>
          <w:rFonts w:ascii="Calibri Light" w:hAnsi="Calibri Light"/>
          <w:sz w:val="24"/>
          <w:lang w:val="en-US" w:bidi="en-US"/>
        </w:rPr>
        <w:lastRenderedPageBreak/>
        <w:t xml:space="preserve"> </w:t>
      </w:r>
      <w:bookmarkStart w:id="169" w:name="_Toc20392239"/>
      <w:r w:rsidRPr="000175AC">
        <w:rPr>
          <w:rFonts w:ascii="Calibri Light" w:hAnsi="Calibri Light"/>
          <w:sz w:val="24"/>
          <w:lang w:val="en-US" w:bidi="en-US"/>
        </w:rPr>
        <w:t>ŠKOLSKI PREVENTIVNI PROGRAM</w:t>
      </w:r>
      <w:bookmarkEnd w:id="169"/>
    </w:p>
    <w:tbl>
      <w:tblPr>
        <w:tblStyle w:val="Srednjipopis2-Isticanje3"/>
        <w:tblW w:w="0" w:type="auto"/>
        <w:tblLook w:val="06A0" w:firstRow="1" w:lastRow="0" w:firstColumn="1" w:lastColumn="0" w:noHBand="1" w:noVBand="1"/>
      </w:tblPr>
      <w:tblGrid>
        <w:gridCol w:w="1772"/>
        <w:gridCol w:w="2489"/>
        <w:gridCol w:w="1536"/>
        <w:gridCol w:w="1485"/>
        <w:gridCol w:w="1506"/>
      </w:tblGrid>
      <w:tr w:rsidR="000E48D1" w:rsidRPr="00436637" w14:paraId="1257FBBC" w14:textId="77777777" w:rsidTr="00BF67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5"/>
          </w:tcPr>
          <w:p w14:paraId="746FD5F6" w14:textId="77777777" w:rsidR="000E48D1" w:rsidRPr="00436637" w:rsidRDefault="000E48D1" w:rsidP="00800BD6">
            <w:pPr>
              <w:rPr>
                <w:rFonts w:ascii="Calibri Light" w:hAnsi="Calibri Light"/>
              </w:rPr>
            </w:pPr>
            <w:r w:rsidRPr="00436637">
              <w:rPr>
                <w:rFonts w:ascii="Calibri Light" w:hAnsi="Calibri Light"/>
              </w:rPr>
              <w:t>2019.-2020.</w:t>
            </w:r>
          </w:p>
          <w:p w14:paraId="01702745" w14:textId="77777777" w:rsidR="000E48D1" w:rsidRPr="00436637" w:rsidRDefault="000E48D1" w:rsidP="00800BD6">
            <w:pPr>
              <w:rPr>
                <w:rFonts w:ascii="Calibri Light" w:hAnsi="Calibri Light"/>
              </w:rPr>
            </w:pPr>
            <w:r w:rsidRPr="00436637">
              <w:rPr>
                <w:rFonts w:ascii="Calibri Light" w:hAnsi="Calibri Light"/>
              </w:rPr>
              <w:t>Uvod u potrebu za razvojem i provedbom preventivnih aktivnosti u Srednjoj školi Jelkovec:</w:t>
            </w:r>
          </w:p>
          <w:p w14:paraId="469F40EE" w14:textId="77777777" w:rsidR="000E48D1" w:rsidRPr="00CC25C1" w:rsidRDefault="000E48D1" w:rsidP="00800BD6">
            <w:pPr>
              <w:rPr>
                <w:rFonts w:ascii="Calibri Light" w:hAnsi="Calibri Light"/>
                <w:vertAlign w:val="superscript"/>
              </w:rPr>
            </w:pPr>
            <w:r w:rsidRPr="00436637">
              <w:rPr>
                <w:rFonts w:ascii="Calibri Light" w:hAnsi="Calibri Light"/>
              </w:rPr>
              <w:t>**********************************</w:t>
            </w:r>
            <w:r w:rsidR="00CC25C1">
              <w:rPr>
                <w:rFonts w:ascii="Calibri Light" w:hAnsi="Calibri Light"/>
              </w:rPr>
              <w:t>*************************************</w:t>
            </w:r>
          </w:p>
          <w:p w14:paraId="668AD382" w14:textId="77777777" w:rsidR="000E48D1" w:rsidRPr="001C3178" w:rsidRDefault="000E48D1" w:rsidP="00CC25C1">
            <w:pPr>
              <w:jc w:val="both"/>
              <w:rPr>
                <w:rFonts w:ascii="Calibri Light" w:hAnsi="Calibri Light"/>
                <w:i/>
              </w:rPr>
            </w:pPr>
            <w:r w:rsidRPr="001C3178">
              <w:rPr>
                <w:rFonts w:ascii="Calibri Light" w:hAnsi="Calibri Light"/>
                <w:i/>
              </w:rPr>
              <w:t xml:space="preserve">Školski preventivni program individualni je pečat svake odgojno – obrazovne institucije koja zaista osluškuje i promatra opće usmjerenje i frekvenciju određenih ponašanja i prati na koju preventivnu aktivnost staviti veću težinu i koje ishode treba ostvariti u određenom aspektu prevencije. Takav program je nužnost ukoliko se zaista želi stati na kraj određenim neprimjerenim obrascima ponašanja i doživljavanja adolescenata i mladih koje sve češće i sve više odgaja tehnologija, kojima roditelji zbog vrlo malo vremena i socijalne i ekonomske nesigurnosti ne stignu biti moralna podrška, koja se do svojih adolescentskih godina susretne s više informacija nego što su se do prije samo par stoljeća susretali ljudi tijekom cijeloga života. U svijetu brze izmjene informacija, brzog tempa promjena, zahtjeva svakog pojedinog aspekta civilizacije i svijeta (individualnog napretka i razvoja, potrebe za društvenom prihvaćenosti...) ostaje nam samo da promatramo kao zajednica ljudi koji brinu za </w:t>
            </w:r>
            <w:r w:rsidR="00B514A9" w:rsidRPr="001C3178">
              <w:rPr>
                <w:rFonts w:ascii="Calibri Light" w:hAnsi="Calibri Light"/>
                <w:i/>
              </w:rPr>
              <w:t>odgoj i obrazovanje mladih</w:t>
            </w:r>
            <w:r w:rsidRPr="001C3178">
              <w:rPr>
                <w:rFonts w:ascii="Calibri Light" w:hAnsi="Calibri Light"/>
                <w:i/>
              </w:rPr>
              <w:t xml:space="preserve"> trendove ponašanja i </w:t>
            </w:r>
            <w:proofErr w:type="spellStart"/>
            <w:r w:rsidRPr="001C3178">
              <w:rPr>
                <w:rFonts w:ascii="Calibri Light" w:hAnsi="Calibri Light"/>
                <w:i/>
              </w:rPr>
              <w:t>doživljanja</w:t>
            </w:r>
            <w:proofErr w:type="spellEnd"/>
            <w:r w:rsidRPr="001C3178">
              <w:rPr>
                <w:rFonts w:ascii="Calibri Light" w:hAnsi="Calibri Light"/>
                <w:i/>
              </w:rPr>
              <w:t>(individualno i društveno), ocijenimo što je primjereno te što nije primjereno, a kada donesemo procjenu u svakodnevnom iskustvu, tada odgovorimo na one najčešće oblike neprimjerenog ponašanja aktivnostima koje bi mogle i trebale utjecati na obogaćivanje svijesti mladih ljudi i smanjiti neprimjerena ponašanja</w:t>
            </w:r>
            <w:r w:rsidR="005B3C32" w:rsidRPr="001C3178">
              <w:rPr>
                <w:rFonts w:ascii="Calibri Light" w:hAnsi="Calibri Light"/>
                <w:i/>
              </w:rPr>
              <w:t xml:space="preserve"> i njihove negativne posljedice</w:t>
            </w:r>
            <w:r w:rsidRPr="001C3178">
              <w:rPr>
                <w:rFonts w:ascii="Calibri Light" w:hAnsi="Calibri Light"/>
                <w:i/>
              </w:rPr>
              <w:t xml:space="preserve"> te afirmativnim pristupom učiniti učestalijim ona pozitivna i društveno prihvatljiva ponašanja.</w:t>
            </w:r>
          </w:p>
          <w:p w14:paraId="76E120DA" w14:textId="77777777" w:rsidR="000E48D1" w:rsidRPr="001C3178" w:rsidRDefault="000E48D1" w:rsidP="00CC25C1">
            <w:pPr>
              <w:jc w:val="both"/>
              <w:rPr>
                <w:rFonts w:ascii="Calibri Light" w:hAnsi="Calibri Light"/>
                <w:i/>
              </w:rPr>
            </w:pPr>
            <w:r w:rsidRPr="001C3178">
              <w:rPr>
                <w:rFonts w:ascii="Calibri Light" w:hAnsi="Calibri Light"/>
                <w:i/>
              </w:rPr>
              <w:t>U današnjem vremenu se možda kao nikada dosad odvija borba između onih koji žele ostvariti svoja prava i jednakosti, kao i borba protiv toga da se nešto promijeni. Kako je jedino prihvatljivo i civilizacijski dozvoliti mogućnost promjene i prihvatiti činjenicu da provodeći represiju nad ljudskim pravom nećemo postići ništa, već samo produbiti jaz, učiniti druge ljude još  ranjivijima i povećati negativnu statistiku koja se odnosi na nasilje, ali posljedično i povećati statistiku onih koji često zbog neprihvaćanja drugih bježe u svijet ovisnosti, potrebno je strateški i mudro utjecati na razvoj mladih, pritom uvažavajući sredinu i mentalitet iz kojeg dolaze, dozvoliti im da postepeno, ukoliko se vidi da je ta promjena potrebna, modificiraju stavove(i to sve njegove aspekte) koji na bilo koji način ugrožavaju prava drugih ljudi, ili naginju ka osobnoj neodgovornosti, pa je potrebno postepeno učiti mlade da s radošću tu odgovornost prihvate.</w:t>
            </w:r>
          </w:p>
          <w:p w14:paraId="35B64A59" w14:textId="77777777" w:rsidR="000E48D1" w:rsidRPr="001C3178" w:rsidRDefault="000E48D1" w:rsidP="00CC25C1">
            <w:pPr>
              <w:jc w:val="both"/>
              <w:rPr>
                <w:rFonts w:ascii="Calibri Light" w:hAnsi="Calibri Light"/>
                <w:i/>
              </w:rPr>
            </w:pPr>
            <w:r w:rsidRPr="001C3178">
              <w:rPr>
                <w:rFonts w:ascii="Calibri Light" w:hAnsi="Calibri Light"/>
                <w:i/>
              </w:rPr>
              <w:t xml:space="preserve">U nadi i vjeri da više ljudi odgaja i obrazuje, u vjeri da je i novom </w:t>
            </w:r>
            <w:proofErr w:type="spellStart"/>
            <w:r w:rsidRPr="001C3178">
              <w:rPr>
                <w:rFonts w:ascii="Calibri Light" w:hAnsi="Calibri Light"/>
                <w:i/>
              </w:rPr>
              <w:t>kurikularnom</w:t>
            </w:r>
            <w:proofErr w:type="spellEnd"/>
            <w:r w:rsidRPr="001C3178">
              <w:rPr>
                <w:rFonts w:ascii="Calibri Light" w:hAnsi="Calibri Light"/>
                <w:i/>
              </w:rPr>
              <w:t xml:space="preserve"> reformom </w:t>
            </w:r>
            <w:r w:rsidR="008D7713" w:rsidRPr="001C3178">
              <w:rPr>
                <w:rFonts w:ascii="Calibri Light" w:hAnsi="Calibri Light"/>
                <w:i/>
              </w:rPr>
              <w:t>'</w:t>
            </w:r>
            <w:r w:rsidRPr="001C3178">
              <w:rPr>
                <w:rFonts w:ascii="Calibri Light" w:hAnsi="Calibri Light"/>
                <w:i/>
              </w:rPr>
              <w:t>Škola za život</w:t>
            </w:r>
            <w:r w:rsidR="008D7713" w:rsidRPr="001C3178">
              <w:rPr>
                <w:rFonts w:ascii="Calibri Light" w:hAnsi="Calibri Light"/>
                <w:i/>
              </w:rPr>
              <w:t>'</w:t>
            </w:r>
            <w:r w:rsidRPr="001C3178">
              <w:rPr>
                <w:rFonts w:ascii="Calibri Light" w:hAnsi="Calibri Light"/>
                <w:i/>
              </w:rPr>
              <w:t xml:space="preserve"> prihvaćeno da se u školi veći naglasak stavlja upravo na </w:t>
            </w:r>
            <w:proofErr w:type="spellStart"/>
            <w:r w:rsidRPr="001C3178">
              <w:rPr>
                <w:rFonts w:ascii="Calibri Light" w:hAnsi="Calibri Light"/>
                <w:i/>
              </w:rPr>
              <w:t>međupredmetne</w:t>
            </w:r>
            <w:proofErr w:type="spellEnd"/>
            <w:r w:rsidRPr="001C3178">
              <w:rPr>
                <w:rFonts w:ascii="Calibri Light" w:hAnsi="Calibri Light"/>
                <w:i/>
              </w:rPr>
              <w:t xml:space="preserve"> teme koje za ciljeve i ishode imaju razvoj i učenje ponašanja u skladu s onim što se smatra „građanskim </w:t>
            </w:r>
            <w:proofErr w:type="spellStart"/>
            <w:r w:rsidRPr="001C3178">
              <w:rPr>
                <w:rFonts w:ascii="Calibri Light" w:hAnsi="Calibri Light"/>
                <w:i/>
              </w:rPr>
              <w:t>odgojom</w:t>
            </w:r>
            <w:proofErr w:type="spellEnd"/>
            <w:r w:rsidRPr="001C3178">
              <w:rPr>
                <w:rFonts w:ascii="Calibri Light" w:hAnsi="Calibri Light"/>
                <w:i/>
              </w:rPr>
              <w:t xml:space="preserve"> i obrazovanjem“, </w:t>
            </w:r>
            <w:proofErr w:type="spellStart"/>
            <w:r w:rsidRPr="001C3178">
              <w:rPr>
                <w:rFonts w:ascii="Calibri Light" w:hAnsi="Calibri Light"/>
                <w:i/>
              </w:rPr>
              <w:t>metakognicija</w:t>
            </w:r>
            <w:proofErr w:type="spellEnd"/>
            <w:r w:rsidRPr="001C3178">
              <w:rPr>
                <w:rFonts w:ascii="Calibri Light" w:hAnsi="Calibri Light"/>
                <w:i/>
              </w:rPr>
              <w:t xml:space="preserve"> kao nužno potreban aspekt </w:t>
            </w:r>
            <w:proofErr w:type="spellStart"/>
            <w:r w:rsidRPr="001C3178">
              <w:rPr>
                <w:rFonts w:ascii="Calibri Light" w:hAnsi="Calibri Light"/>
                <w:i/>
              </w:rPr>
              <w:t>samomotrenja</w:t>
            </w:r>
            <w:proofErr w:type="spellEnd"/>
            <w:r w:rsidRPr="001C3178">
              <w:rPr>
                <w:rFonts w:ascii="Calibri Light" w:hAnsi="Calibri Light"/>
                <w:i/>
              </w:rPr>
              <w:t xml:space="preserve"> i praćenja promjena koje se zbivaju u nama, poduzetničkih tema, tema koje potiču modifikaciju određenih stavova vezanih uz ekološko očuvanje Zemlje, sve su to vrlo bitne teme koje nam daju do znanja da je došlo krajnje vrijeme da osim o sebi samima povedemo više brige i za pojedinca do nas, i društvo u cjelini, i upravo u tom smjeru napravili smo okvirni plan i program djelovanja u Srednjoj školi Jelkovec.</w:t>
            </w:r>
          </w:p>
          <w:p w14:paraId="2D4F1B9D" w14:textId="77777777" w:rsidR="000E48D1" w:rsidRPr="00436637" w:rsidRDefault="000E48D1" w:rsidP="00800BD6">
            <w:pPr>
              <w:rPr>
                <w:rFonts w:ascii="Calibri Light" w:hAnsi="Calibri Light"/>
              </w:rPr>
            </w:pPr>
            <w:r w:rsidRPr="00436637">
              <w:rPr>
                <w:rFonts w:ascii="Calibri Light" w:hAnsi="Calibri Light"/>
              </w:rPr>
              <w:t>**********************************</w:t>
            </w:r>
            <w:r w:rsidR="00CC25C1">
              <w:rPr>
                <w:rFonts w:ascii="Calibri Light" w:hAnsi="Calibri Light"/>
              </w:rPr>
              <w:t>*************************************</w:t>
            </w:r>
          </w:p>
          <w:p w14:paraId="4EE3235C" w14:textId="77777777" w:rsidR="000E48D1" w:rsidRPr="00436637" w:rsidRDefault="000E48D1" w:rsidP="00800BD6">
            <w:pPr>
              <w:rPr>
                <w:rFonts w:ascii="Calibri Light" w:hAnsi="Calibri Light"/>
              </w:rPr>
            </w:pPr>
            <w:r w:rsidRPr="00436637">
              <w:rPr>
                <w:rFonts w:ascii="Calibri Light" w:hAnsi="Calibri Light"/>
              </w:rPr>
              <w:t>Koordinatori za prevenciju u Srednjoj školi Jelkovec</w:t>
            </w:r>
          </w:p>
          <w:p w14:paraId="7AD06BA4" w14:textId="77777777" w:rsidR="000E48D1" w:rsidRPr="00436637" w:rsidRDefault="000E48D1" w:rsidP="00800BD6">
            <w:pPr>
              <w:rPr>
                <w:rFonts w:ascii="Calibri Light" w:hAnsi="Calibri Light"/>
              </w:rPr>
            </w:pPr>
            <w:r w:rsidRPr="00436637">
              <w:rPr>
                <w:rFonts w:ascii="Calibri Light" w:hAnsi="Calibri Light"/>
              </w:rPr>
              <w:t xml:space="preserve">Katarina Neralić, diplomirana pedagoginja, stručna suradnica – pedagog </w:t>
            </w:r>
          </w:p>
          <w:p w14:paraId="28BE7003" w14:textId="77777777" w:rsidR="000E48D1" w:rsidRPr="00436637" w:rsidRDefault="000E48D1" w:rsidP="00800BD6">
            <w:pPr>
              <w:rPr>
                <w:rFonts w:ascii="Calibri Light" w:hAnsi="Calibri Light"/>
              </w:rPr>
            </w:pPr>
            <w:r w:rsidRPr="00436637">
              <w:rPr>
                <w:rFonts w:ascii="Calibri Light" w:hAnsi="Calibri Light"/>
              </w:rPr>
              <w:t xml:space="preserve">Mislav </w:t>
            </w:r>
            <w:proofErr w:type="spellStart"/>
            <w:r w:rsidRPr="00436637">
              <w:rPr>
                <w:rFonts w:ascii="Calibri Light" w:hAnsi="Calibri Light"/>
              </w:rPr>
              <w:t>Čupić,diplomirani</w:t>
            </w:r>
            <w:proofErr w:type="spellEnd"/>
            <w:r w:rsidRPr="00436637">
              <w:rPr>
                <w:rFonts w:ascii="Calibri Light" w:hAnsi="Calibri Light"/>
              </w:rPr>
              <w:t xml:space="preserve"> psiholog, stručni suradnik – mentor</w:t>
            </w:r>
          </w:p>
          <w:p w14:paraId="2CDBD944" w14:textId="77777777" w:rsidR="000E48D1" w:rsidRDefault="000E48D1" w:rsidP="00800BD6">
            <w:pPr>
              <w:rPr>
                <w:rFonts w:ascii="Calibri Light" w:hAnsi="Calibri Light"/>
              </w:rPr>
            </w:pPr>
          </w:p>
          <w:p w14:paraId="092AC5B2" w14:textId="77777777" w:rsidR="00CC25C1" w:rsidRDefault="00CC25C1" w:rsidP="00800BD6">
            <w:pPr>
              <w:rPr>
                <w:rFonts w:ascii="Calibri Light" w:hAnsi="Calibri Light"/>
              </w:rPr>
            </w:pPr>
          </w:p>
          <w:p w14:paraId="48EEF5C9" w14:textId="77777777" w:rsidR="00CC25C1" w:rsidRPr="00436637" w:rsidRDefault="00CC25C1" w:rsidP="00800BD6">
            <w:pPr>
              <w:rPr>
                <w:rFonts w:ascii="Calibri Light" w:hAnsi="Calibri Light"/>
              </w:rPr>
            </w:pPr>
          </w:p>
        </w:tc>
      </w:tr>
      <w:tr w:rsidR="000E48D1" w:rsidRPr="00436637" w14:paraId="2C637DE0" w14:textId="77777777" w:rsidTr="00BF671C">
        <w:tc>
          <w:tcPr>
            <w:cnfStyle w:val="001000000000" w:firstRow="0" w:lastRow="0" w:firstColumn="1" w:lastColumn="0" w:oddVBand="0" w:evenVBand="0" w:oddHBand="0" w:evenHBand="0" w:firstRowFirstColumn="0" w:firstRowLastColumn="0" w:lastRowFirstColumn="0" w:lastRowLastColumn="0"/>
            <w:tcW w:w="9350" w:type="dxa"/>
            <w:gridSpan w:val="5"/>
          </w:tcPr>
          <w:p w14:paraId="54611B5C" w14:textId="77777777" w:rsidR="000E48D1" w:rsidRPr="00CC25C1" w:rsidRDefault="000E48D1" w:rsidP="00800BD6">
            <w:pPr>
              <w:rPr>
                <w:rFonts w:ascii="Calibri Light" w:hAnsi="Calibri Light"/>
                <w:i/>
              </w:rPr>
            </w:pPr>
            <w:r w:rsidRPr="00CC25C1">
              <w:rPr>
                <w:rFonts w:ascii="Calibri Light" w:hAnsi="Calibri Light"/>
                <w:i/>
              </w:rPr>
              <w:lastRenderedPageBreak/>
              <w:t>PREVENCIJA NEPRIMJERENIH PONAŠAJNIH OBRAZACA, PREVENCIJA MEĐUVRŠNJAČKOG NASILJA</w:t>
            </w:r>
          </w:p>
        </w:tc>
      </w:tr>
      <w:tr w:rsidR="00C76104" w:rsidRPr="00436637" w14:paraId="030562A0" w14:textId="77777777" w:rsidTr="00BF671C">
        <w:trPr>
          <w:trHeight w:val="782"/>
        </w:trPr>
        <w:tc>
          <w:tcPr>
            <w:cnfStyle w:val="001000000000" w:firstRow="0" w:lastRow="0" w:firstColumn="1" w:lastColumn="0" w:oddVBand="0" w:evenVBand="0" w:oddHBand="0" w:evenHBand="0" w:firstRowFirstColumn="0" w:firstRowLastColumn="0" w:lastRowFirstColumn="0" w:lastRowLastColumn="0"/>
            <w:tcW w:w="1950" w:type="dxa"/>
          </w:tcPr>
          <w:p w14:paraId="7FE0D1F6" w14:textId="77777777" w:rsidR="000E48D1" w:rsidRPr="00436637" w:rsidRDefault="000E48D1" w:rsidP="00800BD6">
            <w:pPr>
              <w:rPr>
                <w:rFonts w:ascii="Calibri Light" w:hAnsi="Calibri Light"/>
                <w:b/>
                <w:i/>
              </w:rPr>
            </w:pPr>
            <w:r w:rsidRPr="00436637">
              <w:rPr>
                <w:rFonts w:ascii="Calibri Light" w:hAnsi="Calibri Light"/>
                <w:b/>
                <w:i/>
              </w:rPr>
              <w:t>MJESEC IZVOĐENJA/RAZRED</w:t>
            </w:r>
          </w:p>
        </w:tc>
        <w:tc>
          <w:tcPr>
            <w:tcW w:w="2600" w:type="dxa"/>
          </w:tcPr>
          <w:p w14:paraId="6EE3D78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1.</w:t>
            </w:r>
          </w:p>
        </w:tc>
        <w:tc>
          <w:tcPr>
            <w:tcW w:w="1638" w:type="dxa"/>
          </w:tcPr>
          <w:p w14:paraId="35D05E5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2.</w:t>
            </w:r>
          </w:p>
        </w:tc>
        <w:tc>
          <w:tcPr>
            <w:tcW w:w="1581" w:type="dxa"/>
          </w:tcPr>
          <w:p w14:paraId="15BFF2A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3.</w:t>
            </w:r>
          </w:p>
        </w:tc>
        <w:tc>
          <w:tcPr>
            <w:tcW w:w="1581" w:type="dxa"/>
          </w:tcPr>
          <w:p w14:paraId="7FCD536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4.</w:t>
            </w:r>
          </w:p>
        </w:tc>
      </w:tr>
      <w:tr w:rsidR="00800BD6" w:rsidRPr="00436637" w14:paraId="240D31AC"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0A53D44" w14:textId="77777777" w:rsidR="000E48D1" w:rsidRPr="00436637" w:rsidRDefault="000E48D1" w:rsidP="00800BD6">
            <w:pPr>
              <w:rPr>
                <w:rFonts w:ascii="Calibri Light" w:hAnsi="Calibri Light"/>
              </w:rPr>
            </w:pPr>
            <w:r w:rsidRPr="00436637">
              <w:rPr>
                <w:rFonts w:ascii="Calibri Light" w:hAnsi="Calibri Light"/>
              </w:rPr>
              <w:t>Tijekom prvog polugodišta</w:t>
            </w:r>
          </w:p>
        </w:tc>
        <w:tc>
          <w:tcPr>
            <w:tcW w:w="2600" w:type="dxa"/>
          </w:tcPr>
          <w:p w14:paraId="5E2C027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Zakoni, pravilnici, uredbe te odluke Škole o postupanju u slučajevima </w:t>
            </w:r>
            <w:proofErr w:type="spellStart"/>
            <w:r w:rsidRPr="00436637">
              <w:rPr>
                <w:rFonts w:ascii="Calibri Light" w:hAnsi="Calibri Light"/>
              </w:rPr>
              <w:t>međuvršnjačkog</w:t>
            </w:r>
            <w:proofErr w:type="spellEnd"/>
            <w:r w:rsidRPr="00436637">
              <w:rPr>
                <w:rFonts w:ascii="Calibri Light" w:hAnsi="Calibri Light"/>
              </w:rPr>
              <w:t xml:space="preserve"> nasilja – namijenjeno roditeljima i učenicima</w:t>
            </w:r>
          </w:p>
        </w:tc>
        <w:tc>
          <w:tcPr>
            <w:tcW w:w="1638" w:type="dxa"/>
          </w:tcPr>
          <w:p w14:paraId="596778D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Zakoni, pravilnici, uredbe te odluke Škole o postupanju u slučajevima </w:t>
            </w:r>
            <w:proofErr w:type="spellStart"/>
            <w:r w:rsidRPr="00436637">
              <w:rPr>
                <w:rFonts w:ascii="Calibri Light" w:hAnsi="Calibri Light"/>
              </w:rPr>
              <w:t>međuvršnjačkog</w:t>
            </w:r>
            <w:proofErr w:type="spellEnd"/>
            <w:r w:rsidRPr="00436637">
              <w:rPr>
                <w:rFonts w:ascii="Calibri Light" w:hAnsi="Calibri Light"/>
              </w:rPr>
              <w:t xml:space="preserve"> nasilja – namijenjeno roditeljima i učenicima</w:t>
            </w:r>
          </w:p>
        </w:tc>
        <w:tc>
          <w:tcPr>
            <w:tcW w:w="1581" w:type="dxa"/>
          </w:tcPr>
          <w:p w14:paraId="7194F47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Zakoni, pravilnici, uredbe te odluke Škole o postupanju u slučajevima </w:t>
            </w:r>
            <w:proofErr w:type="spellStart"/>
            <w:r w:rsidRPr="00436637">
              <w:rPr>
                <w:rFonts w:ascii="Calibri Light" w:hAnsi="Calibri Light"/>
              </w:rPr>
              <w:t>međuvršnjačkog</w:t>
            </w:r>
            <w:proofErr w:type="spellEnd"/>
            <w:r w:rsidRPr="00436637">
              <w:rPr>
                <w:rFonts w:ascii="Calibri Light" w:hAnsi="Calibri Light"/>
              </w:rPr>
              <w:t xml:space="preserve"> nasilja – namijenjeno roditeljima i učenicima</w:t>
            </w:r>
          </w:p>
        </w:tc>
        <w:tc>
          <w:tcPr>
            <w:tcW w:w="1581" w:type="dxa"/>
          </w:tcPr>
          <w:p w14:paraId="7A72E02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Zakoni, pravilnici, uredbe te odluke Škole o postupanju u slučajevima </w:t>
            </w:r>
            <w:proofErr w:type="spellStart"/>
            <w:r w:rsidRPr="00436637">
              <w:rPr>
                <w:rFonts w:ascii="Calibri Light" w:hAnsi="Calibri Light"/>
              </w:rPr>
              <w:t>međuvršnjačkog</w:t>
            </w:r>
            <w:proofErr w:type="spellEnd"/>
            <w:r w:rsidRPr="00436637">
              <w:rPr>
                <w:rFonts w:ascii="Calibri Light" w:hAnsi="Calibri Light"/>
              </w:rPr>
              <w:t xml:space="preserve"> nasilja – namijenjeno roditeljima i učenicima</w:t>
            </w:r>
          </w:p>
        </w:tc>
      </w:tr>
      <w:tr w:rsidR="000E48D1" w:rsidRPr="00436637" w14:paraId="575FE5E8"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29376BAD" w14:textId="77777777" w:rsidR="000E48D1" w:rsidRPr="00436637" w:rsidRDefault="000E48D1" w:rsidP="00800BD6">
            <w:pPr>
              <w:rPr>
                <w:rFonts w:ascii="Calibri Light" w:hAnsi="Calibri Light"/>
              </w:rPr>
            </w:pPr>
            <w:r w:rsidRPr="00436637">
              <w:rPr>
                <w:rFonts w:ascii="Calibri Light" w:hAnsi="Calibri Light"/>
              </w:rPr>
              <w:t>Tijekom školske godine</w:t>
            </w:r>
          </w:p>
        </w:tc>
        <w:tc>
          <w:tcPr>
            <w:tcW w:w="2600" w:type="dxa"/>
          </w:tcPr>
          <w:p w14:paraId="4E2A9DA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Prevencija nasilja: predavanje – radionica(pojam </w:t>
            </w:r>
            <w:proofErr w:type="spellStart"/>
            <w:r w:rsidRPr="00436637">
              <w:rPr>
                <w:rFonts w:ascii="Calibri Light" w:hAnsi="Calibri Light"/>
              </w:rPr>
              <w:t>nasilja,vrste</w:t>
            </w:r>
            <w:proofErr w:type="spellEnd"/>
            <w:r w:rsidRPr="00436637">
              <w:rPr>
                <w:rFonts w:ascii="Calibri Light" w:hAnsi="Calibri Light"/>
              </w:rPr>
              <w:t>, školska uloga u medijaciji i rješavanju problema nasilja)</w:t>
            </w:r>
          </w:p>
        </w:tc>
        <w:tc>
          <w:tcPr>
            <w:tcW w:w="1638" w:type="dxa"/>
          </w:tcPr>
          <w:p w14:paraId="53EF907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Prevencija nasilja: predavanje – radionica (što je nasilje, vrste nasilja, gdje se i zbog čega najčešće događa, kako ohrabriti promatrače na pozitivnu i pravovremenu reakciju na nasilje...)</w:t>
            </w:r>
          </w:p>
        </w:tc>
        <w:tc>
          <w:tcPr>
            <w:tcW w:w="1581" w:type="dxa"/>
          </w:tcPr>
          <w:p w14:paraId="288551C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Prevencija nasilja: predavanje – radionica (ponavljanje, što je nasilje, vrste nasilja, kako odabir takvih ponašanja utječu na kasniji život, odabir partnera, uspjeh u poslu, uspješnost u snalaženju u nekim socijalno zahtjevnijim situacijama</w:t>
            </w:r>
          </w:p>
        </w:tc>
        <w:tc>
          <w:tcPr>
            <w:tcW w:w="1581" w:type="dxa"/>
          </w:tcPr>
          <w:p w14:paraId="1D9E725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Tolerancija prema različitosti i naša osobna uloga u prepoznavanju potrebe djelovanja</w:t>
            </w:r>
          </w:p>
          <w:p w14:paraId="62955EE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766A1F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Mediji i tolerancija različitosti (GOO) – pristup medija prema određenim društvenim problemima i temama</w:t>
            </w:r>
          </w:p>
        </w:tc>
      </w:tr>
      <w:tr w:rsidR="000E48D1" w:rsidRPr="00436637" w14:paraId="5DE52D63"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1503CE13" w14:textId="77777777" w:rsidR="000E48D1" w:rsidRPr="00436637" w:rsidRDefault="000E48D1" w:rsidP="00800BD6">
            <w:pPr>
              <w:rPr>
                <w:rFonts w:ascii="Calibri Light" w:hAnsi="Calibri Light"/>
              </w:rPr>
            </w:pPr>
          </w:p>
        </w:tc>
        <w:tc>
          <w:tcPr>
            <w:tcW w:w="2600" w:type="dxa"/>
          </w:tcPr>
          <w:p w14:paraId="4E056BB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Komunikacijske vještine: Odnos učenika i nastavnika te učenika u grupi vršnjaka u školskoj zajednici (i nastavnik i učenik imaju svoja prava) (GOO)</w:t>
            </w:r>
          </w:p>
          <w:p w14:paraId="410344B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35711C5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Samopouzdanje i ponašanje </w:t>
            </w:r>
          </w:p>
          <w:p w14:paraId="4F5A18D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4E77D00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Komunikacijske vještine: Odnos učenika i nastavnika te učenika u grupi vršnjaka u školskoj zajednici (i nastavnik i učenik imaju </w:t>
            </w:r>
            <w:r w:rsidRPr="00436637">
              <w:rPr>
                <w:rFonts w:ascii="Calibri Light" w:hAnsi="Calibri Light"/>
              </w:rPr>
              <w:lastRenderedPageBreak/>
              <w:t>svoja prava) (GOO)</w:t>
            </w:r>
          </w:p>
          <w:p w14:paraId="6573F01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BCF470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9E49DC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Tolerancija prema različitosti i naša osobna uloga u prepoznavanju potrebe djelovanja</w:t>
            </w:r>
          </w:p>
          <w:p w14:paraId="6284B02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1766CD7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Mediji i tolerancija različitosti (GOO) – pristup medija </w:t>
            </w:r>
            <w:r w:rsidRPr="00436637">
              <w:rPr>
                <w:rFonts w:ascii="Calibri Light" w:hAnsi="Calibri Light"/>
              </w:rPr>
              <w:lastRenderedPageBreak/>
              <w:t>prema određenim društvenim problemima i temama</w:t>
            </w:r>
          </w:p>
        </w:tc>
      </w:tr>
      <w:tr w:rsidR="000E48D1" w:rsidRPr="00436637" w14:paraId="3AD7CDBD"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3C0B2308" w14:textId="77777777" w:rsidR="000E48D1" w:rsidRPr="00CC25C1" w:rsidRDefault="000E48D1" w:rsidP="00800BD6">
            <w:pPr>
              <w:rPr>
                <w:rFonts w:ascii="Calibri Light" w:hAnsi="Calibri Light"/>
              </w:rPr>
            </w:pPr>
          </w:p>
        </w:tc>
        <w:tc>
          <w:tcPr>
            <w:tcW w:w="2600" w:type="dxa"/>
          </w:tcPr>
          <w:p w14:paraId="124BAB3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Nasilje koje nastaje iz neprikladne vrste humora (ismijavanje, tračanje, ignoriranje, provokacije)</w:t>
            </w:r>
          </w:p>
          <w:p w14:paraId="7BF5525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0D64FE9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Internetsko nasilje (chatovi, objava neprimjerenih sadržaja, kršenje prava privatnosti)</w:t>
            </w:r>
          </w:p>
        </w:tc>
        <w:tc>
          <w:tcPr>
            <w:tcW w:w="1638" w:type="dxa"/>
          </w:tcPr>
          <w:p w14:paraId="7687D42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53E39CB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5DFFCE5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Najčešće pojavnosti nasilja – koji su najčešći oblici nasilja koji se pojavljuju u prometu, dolasci u školu automobilom i rizična ponašanja</w:t>
            </w:r>
          </w:p>
          <w:p w14:paraId="399C438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7ECA7B09"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3FCA5E1" w14:textId="77777777" w:rsidR="000E48D1" w:rsidRPr="00CC25C1" w:rsidRDefault="000E48D1" w:rsidP="00800BD6">
            <w:pPr>
              <w:rPr>
                <w:rFonts w:ascii="Calibri Light" w:hAnsi="Calibri Light"/>
              </w:rPr>
            </w:pPr>
          </w:p>
        </w:tc>
        <w:tc>
          <w:tcPr>
            <w:tcW w:w="2600" w:type="dxa"/>
          </w:tcPr>
          <w:p w14:paraId="0E74508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1F420FD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466081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952210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7984C42C"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38DEF285" w14:textId="77777777" w:rsidR="000E48D1" w:rsidRPr="00CC25C1" w:rsidRDefault="000E48D1" w:rsidP="00800BD6">
            <w:pPr>
              <w:rPr>
                <w:rFonts w:ascii="Calibri Light" w:hAnsi="Calibri Light"/>
              </w:rPr>
            </w:pPr>
          </w:p>
        </w:tc>
        <w:tc>
          <w:tcPr>
            <w:tcW w:w="2600" w:type="dxa"/>
          </w:tcPr>
          <w:p w14:paraId="5C0AA1A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1EE916A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6F16F65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5EF509C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07C24F22"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566C49E" w14:textId="77777777" w:rsidR="000E48D1" w:rsidRPr="00CC25C1" w:rsidRDefault="000E48D1" w:rsidP="00800BD6">
            <w:pPr>
              <w:rPr>
                <w:rFonts w:ascii="Calibri Light" w:hAnsi="Calibri Light"/>
              </w:rPr>
            </w:pPr>
          </w:p>
        </w:tc>
        <w:tc>
          <w:tcPr>
            <w:tcW w:w="2600" w:type="dxa"/>
          </w:tcPr>
          <w:p w14:paraId="0291CC5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2E58476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BB8C7B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AD27AE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17BF6F21"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446282F3" w14:textId="77777777" w:rsidR="000E48D1" w:rsidRPr="00CC25C1" w:rsidRDefault="000E48D1" w:rsidP="00800BD6">
            <w:pPr>
              <w:rPr>
                <w:rFonts w:ascii="Calibri Light" w:hAnsi="Calibri Light"/>
              </w:rPr>
            </w:pPr>
          </w:p>
        </w:tc>
        <w:tc>
          <w:tcPr>
            <w:tcW w:w="2600" w:type="dxa"/>
          </w:tcPr>
          <w:p w14:paraId="1246759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34196551"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D5090E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6D36B1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59862791" w14:textId="77777777" w:rsidTr="00BF671C">
        <w:tc>
          <w:tcPr>
            <w:cnfStyle w:val="001000000000" w:firstRow="0" w:lastRow="0" w:firstColumn="1" w:lastColumn="0" w:oddVBand="0" w:evenVBand="0" w:oddHBand="0" w:evenHBand="0" w:firstRowFirstColumn="0" w:firstRowLastColumn="0" w:lastRowFirstColumn="0" w:lastRowLastColumn="0"/>
            <w:tcW w:w="9350" w:type="dxa"/>
            <w:gridSpan w:val="5"/>
          </w:tcPr>
          <w:p w14:paraId="2616F372" w14:textId="77777777" w:rsidR="000E48D1" w:rsidRPr="00CC25C1" w:rsidRDefault="000E48D1" w:rsidP="00800BD6">
            <w:pPr>
              <w:rPr>
                <w:rFonts w:ascii="Calibri Light" w:hAnsi="Calibri Light"/>
                <w:i/>
              </w:rPr>
            </w:pPr>
            <w:r w:rsidRPr="00CC25C1">
              <w:rPr>
                <w:rFonts w:ascii="Calibri Light" w:hAnsi="Calibri Light"/>
                <w:i/>
              </w:rPr>
              <w:t>PREVENCIJA OVISNOSTI</w:t>
            </w:r>
          </w:p>
        </w:tc>
      </w:tr>
      <w:tr w:rsidR="00C76104" w:rsidRPr="00436637" w14:paraId="35E50652"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AA8C6A3" w14:textId="77777777" w:rsidR="000E48D1" w:rsidRPr="00CC25C1" w:rsidRDefault="000E48D1" w:rsidP="00800BD6">
            <w:pPr>
              <w:rPr>
                <w:rFonts w:ascii="Calibri Light" w:hAnsi="Calibri Light"/>
                <w:i/>
              </w:rPr>
            </w:pPr>
            <w:r w:rsidRPr="00CC25C1">
              <w:rPr>
                <w:rFonts w:ascii="Calibri Light" w:hAnsi="Calibri Light"/>
                <w:i/>
              </w:rPr>
              <w:t>MJESEC IZVOĐENJA/RAZRED</w:t>
            </w:r>
          </w:p>
        </w:tc>
        <w:tc>
          <w:tcPr>
            <w:tcW w:w="2600" w:type="dxa"/>
          </w:tcPr>
          <w:p w14:paraId="07D9105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1.</w:t>
            </w:r>
          </w:p>
        </w:tc>
        <w:tc>
          <w:tcPr>
            <w:tcW w:w="1638" w:type="dxa"/>
          </w:tcPr>
          <w:p w14:paraId="2D54AB21"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2.</w:t>
            </w:r>
          </w:p>
        </w:tc>
        <w:tc>
          <w:tcPr>
            <w:tcW w:w="1581" w:type="dxa"/>
          </w:tcPr>
          <w:p w14:paraId="2435DC71"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3.</w:t>
            </w:r>
          </w:p>
        </w:tc>
        <w:tc>
          <w:tcPr>
            <w:tcW w:w="1581" w:type="dxa"/>
          </w:tcPr>
          <w:p w14:paraId="4156B18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4.</w:t>
            </w:r>
          </w:p>
        </w:tc>
      </w:tr>
      <w:tr w:rsidR="000E48D1" w:rsidRPr="00436637" w14:paraId="40B71907"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2E304AD0" w14:textId="77777777" w:rsidR="000E48D1" w:rsidRPr="00CC25C1" w:rsidRDefault="000E48D1" w:rsidP="00800BD6">
            <w:pPr>
              <w:rPr>
                <w:rFonts w:ascii="Calibri Light" w:hAnsi="Calibri Light"/>
              </w:rPr>
            </w:pPr>
          </w:p>
        </w:tc>
        <w:tc>
          <w:tcPr>
            <w:tcW w:w="2600" w:type="dxa"/>
          </w:tcPr>
          <w:p w14:paraId="0DB2CAE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ovisnost o igricama spomenuti kao posebnu kategoriju poremećaja)</w:t>
            </w:r>
          </w:p>
          <w:p w14:paraId="1F1FDD3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2477194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ovisnost o igricama spomenuti kao posebnu kategoriju poremećaja)</w:t>
            </w:r>
          </w:p>
          <w:p w14:paraId="08122B9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3C1DFA9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ovisnost o igricama spomenuti kao posebnu kategoriju poremećaja)</w:t>
            </w:r>
          </w:p>
          <w:p w14:paraId="652282E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805169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Mjesec borbe protiv ovisnosti (što obilježavamo, tko obilježava, zbog čega se obilježava, najčešće ovisnosti među mladima, ovisnost o igricama spomenuti kao posebnu kategoriju poremećaja)</w:t>
            </w:r>
          </w:p>
          <w:p w14:paraId="7641431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2B850099"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4B47F563" w14:textId="77777777" w:rsidR="000E48D1" w:rsidRPr="00CC25C1" w:rsidRDefault="000E48D1" w:rsidP="00800BD6">
            <w:pPr>
              <w:rPr>
                <w:rFonts w:ascii="Calibri Light" w:hAnsi="Calibri Light"/>
              </w:rPr>
            </w:pPr>
          </w:p>
        </w:tc>
        <w:tc>
          <w:tcPr>
            <w:tcW w:w="2600" w:type="dxa"/>
          </w:tcPr>
          <w:p w14:paraId="229DBA9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NE ZATO JER NE! – MUP, prevencija ovisnosti</w:t>
            </w:r>
          </w:p>
        </w:tc>
        <w:tc>
          <w:tcPr>
            <w:tcW w:w="1638" w:type="dxa"/>
          </w:tcPr>
          <w:p w14:paraId="180D2F9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CE6A44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Vožnja u pijanom stanju i zakonske posljedice (kaznena i prekršajna prijava, zatvorska kazna, uništavanje svojeg i tuđeg </w:t>
            </w:r>
            <w:r w:rsidRPr="00436637">
              <w:rPr>
                <w:rFonts w:ascii="Calibri Light" w:hAnsi="Calibri Light"/>
              </w:rPr>
              <w:lastRenderedPageBreak/>
              <w:t>života zbog neodgovornosti prilikom upravljanja vozilom, prikaz statističkih podataka HAK)</w:t>
            </w:r>
          </w:p>
          <w:p w14:paraId="4739AA3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A42BE3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Najčešće pojavnosti nasilja – koji su najčešći oblici nasilja koji se pojavljuju u prometu, dolasci u školu automobilom i rizična ponašanja</w:t>
            </w:r>
          </w:p>
          <w:p w14:paraId="3D88287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150058B7"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2874BD3C" w14:textId="77777777" w:rsidR="000E48D1" w:rsidRPr="00CC25C1" w:rsidRDefault="000E48D1" w:rsidP="00800BD6">
            <w:pPr>
              <w:rPr>
                <w:rFonts w:ascii="Calibri Light" w:hAnsi="Calibri Light"/>
              </w:rPr>
            </w:pPr>
          </w:p>
        </w:tc>
        <w:tc>
          <w:tcPr>
            <w:tcW w:w="2600" w:type="dxa"/>
          </w:tcPr>
          <w:p w14:paraId="218C5D7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20EB9B8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9BAE52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61F527A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Nasilje u međuljudskim odnosima (nasilje koje je uvjetovano neprihvaćanjem, netolerancijom, nasilje koje društvo može smatrati opravdanim, neprihvaćanje vlastite odgovornosti)</w:t>
            </w:r>
          </w:p>
        </w:tc>
      </w:tr>
      <w:tr w:rsidR="000E48D1" w:rsidRPr="00436637" w14:paraId="1214B6D1"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49582CC9" w14:textId="77777777" w:rsidR="000E48D1" w:rsidRPr="00CC25C1" w:rsidRDefault="000E48D1" w:rsidP="00800BD6">
            <w:pPr>
              <w:rPr>
                <w:rFonts w:ascii="Calibri Light" w:hAnsi="Calibri Light"/>
              </w:rPr>
            </w:pPr>
          </w:p>
        </w:tc>
        <w:tc>
          <w:tcPr>
            <w:tcW w:w="2600" w:type="dxa"/>
          </w:tcPr>
          <w:p w14:paraId="56BAFFB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5EF13AD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676B33C1"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6AD514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4073F6F6"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3FB61A1C" w14:textId="77777777" w:rsidR="000E48D1" w:rsidRPr="00CC25C1" w:rsidRDefault="000E48D1" w:rsidP="00800BD6">
            <w:pPr>
              <w:rPr>
                <w:rFonts w:ascii="Calibri Light" w:hAnsi="Calibri Light"/>
              </w:rPr>
            </w:pPr>
          </w:p>
        </w:tc>
        <w:tc>
          <w:tcPr>
            <w:tcW w:w="2600" w:type="dxa"/>
          </w:tcPr>
          <w:p w14:paraId="4814882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56B7194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9528B7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EBD550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145048B6"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3BD61A4D" w14:textId="77777777" w:rsidR="000E48D1" w:rsidRPr="00CC25C1" w:rsidRDefault="000E48D1" w:rsidP="00800BD6">
            <w:pPr>
              <w:rPr>
                <w:rFonts w:ascii="Calibri Light" w:hAnsi="Calibri Light"/>
              </w:rPr>
            </w:pPr>
          </w:p>
        </w:tc>
        <w:tc>
          <w:tcPr>
            <w:tcW w:w="2600" w:type="dxa"/>
          </w:tcPr>
          <w:p w14:paraId="1FBBDB2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04D2750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8E15B6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87D271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2F65DC54"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670234EC" w14:textId="77777777" w:rsidR="000E48D1" w:rsidRPr="00CC25C1" w:rsidRDefault="000E48D1" w:rsidP="00800BD6">
            <w:pPr>
              <w:rPr>
                <w:rFonts w:ascii="Calibri Light" w:hAnsi="Calibri Light"/>
              </w:rPr>
            </w:pPr>
          </w:p>
        </w:tc>
        <w:tc>
          <w:tcPr>
            <w:tcW w:w="2600" w:type="dxa"/>
          </w:tcPr>
          <w:p w14:paraId="5AB5348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74ACDD01"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6A777E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1AEF12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7878DA81"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1C24BB8" w14:textId="77777777" w:rsidR="000E48D1" w:rsidRPr="00CC25C1" w:rsidRDefault="000E48D1" w:rsidP="00800BD6">
            <w:pPr>
              <w:rPr>
                <w:rFonts w:ascii="Calibri Light" w:hAnsi="Calibri Light"/>
              </w:rPr>
            </w:pPr>
          </w:p>
        </w:tc>
        <w:tc>
          <w:tcPr>
            <w:tcW w:w="2600" w:type="dxa"/>
          </w:tcPr>
          <w:p w14:paraId="45DFD47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36E5E3F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C6770A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75A263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34929358" w14:textId="77777777" w:rsidTr="00BF671C">
        <w:tc>
          <w:tcPr>
            <w:cnfStyle w:val="001000000000" w:firstRow="0" w:lastRow="0" w:firstColumn="1" w:lastColumn="0" w:oddVBand="0" w:evenVBand="0" w:oddHBand="0" w:evenHBand="0" w:firstRowFirstColumn="0" w:firstRowLastColumn="0" w:lastRowFirstColumn="0" w:lastRowLastColumn="0"/>
            <w:tcW w:w="9350" w:type="dxa"/>
            <w:gridSpan w:val="5"/>
          </w:tcPr>
          <w:p w14:paraId="4F636E7D" w14:textId="77777777" w:rsidR="000E48D1" w:rsidRPr="00CC25C1" w:rsidRDefault="000E48D1" w:rsidP="00800BD6">
            <w:pPr>
              <w:rPr>
                <w:rFonts w:ascii="Calibri Light" w:hAnsi="Calibri Light"/>
                <w:i/>
              </w:rPr>
            </w:pPr>
            <w:r w:rsidRPr="00CC25C1">
              <w:rPr>
                <w:rFonts w:ascii="Calibri Light" w:hAnsi="Calibri Light"/>
                <w:i/>
              </w:rPr>
              <w:t>ČOVJEK I ZDRAVLJE</w:t>
            </w:r>
          </w:p>
        </w:tc>
      </w:tr>
      <w:tr w:rsidR="00C76104" w:rsidRPr="00436637" w14:paraId="15DA6C46"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62B59F4" w14:textId="77777777" w:rsidR="000E48D1" w:rsidRPr="00CC25C1" w:rsidRDefault="000E48D1" w:rsidP="00800BD6">
            <w:pPr>
              <w:rPr>
                <w:rFonts w:ascii="Calibri Light" w:hAnsi="Calibri Light"/>
                <w:i/>
              </w:rPr>
            </w:pPr>
            <w:r w:rsidRPr="00CC25C1">
              <w:rPr>
                <w:rFonts w:ascii="Calibri Light" w:hAnsi="Calibri Light"/>
                <w:i/>
              </w:rPr>
              <w:t>MJESEC IZVOĐENJA/RAZRED</w:t>
            </w:r>
          </w:p>
        </w:tc>
        <w:tc>
          <w:tcPr>
            <w:tcW w:w="2600" w:type="dxa"/>
          </w:tcPr>
          <w:p w14:paraId="7826CE5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1.</w:t>
            </w:r>
          </w:p>
        </w:tc>
        <w:tc>
          <w:tcPr>
            <w:tcW w:w="1638" w:type="dxa"/>
          </w:tcPr>
          <w:p w14:paraId="03C5C9D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2.</w:t>
            </w:r>
          </w:p>
        </w:tc>
        <w:tc>
          <w:tcPr>
            <w:tcW w:w="1581" w:type="dxa"/>
          </w:tcPr>
          <w:p w14:paraId="55DC79B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3.</w:t>
            </w:r>
          </w:p>
        </w:tc>
        <w:tc>
          <w:tcPr>
            <w:tcW w:w="1581" w:type="dxa"/>
          </w:tcPr>
          <w:p w14:paraId="063762E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4.</w:t>
            </w:r>
          </w:p>
        </w:tc>
      </w:tr>
      <w:tr w:rsidR="000E48D1" w:rsidRPr="00436637" w14:paraId="1B8D6EFB"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77874EB" w14:textId="77777777" w:rsidR="000E48D1" w:rsidRPr="00CC25C1" w:rsidRDefault="000E48D1" w:rsidP="00800BD6">
            <w:pPr>
              <w:rPr>
                <w:rFonts w:ascii="Calibri Light" w:hAnsi="Calibri Light"/>
              </w:rPr>
            </w:pPr>
          </w:p>
        </w:tc>
        <w:tc>
          <w:tcPr>
            <w:tcW w:w="2600" w:type="dxa"/>
          </w:tcPr>
          <w:p w14:paraId="632A641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Predavanje školske liječnice – ZDRAVSTVENI ODGOJ (STD i KONTRACEPCIJA)</w:t>
            </w:r>
          </w:p>
        </w:tc>
        <w:tc>
          <w:tcPr>
            <w:tcW w:w="1638" w:type="dxa"/>
          </w:tcPr>
          <w:p w14:paraId="6C4F996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Predavanje školske liječnice – ZDRAVSTVENI ODGOJ (STD i KONTRACEPCIJA)</w:t>
            </w:r>
          </w:p>
        </w:tc>
        <w:tc>
          <w:tcPr>
            <w:tcW w:w="1581" w:type="dxa"/>
          </w:tcPr>
          <w:p w14:paraId="44BD01B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1F6FE7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68680425"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1BE752CD" w14:textId="77777777" w:rsidR="000E48D1" w:rsidRPr="00CC25C1" w:rsidRDefault="000E48D1" w:rsidP="00800BD6">
            <w:pPr>
              <w:rPr>
                <w:rFonts w:ascii="Calibri Light" w:hAnsi="Calibri Light"/>
              </w:rPr>
            </w:pPr>
          </w:p>
        </w:tc>
        <w:tc>
          <w:tcPr>
            <w:tcW w:w="2600" w:type="dxa"/>
          </w:tcPr>
          <w:p w14:paraId="14603E1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Aktivno provođenje ljetnog odmora – odmak od tehnologije i prevencija ovisnosti o igricama kao službene bolesti ovisnosti (prema APA – Američka psihijatrijska asocijacija), kreiranje i planiranje slobodnog vremena, sunce kao izvor vitamina i prirodni lijek protiv depresivnih stanja</w:t>
            </w:r>
          </w:p>
        </w:tc>
        <w:tc>
          <w:tcPr>
            <w:tcW w:w="1638" w:type="dxa"/>
          </w:tcPr>
          <w:p w14:paraId="4B3BCED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Predstavljanje prve pomoći – edukacije i natjecanja (pravila, tehnike) – razrađeno u kurikulumu prve pomoći</w:t>
            </w:r>
          </w:p>
          <w:p w14:paraId="507B65C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8FB477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Primjena tehnika disanja kao oblik samopomoći u stresnim </w:t>
            </w:r>
            <w:r w:rsidRPr="00436637">
              <w:rPr>
                <w:rFonts w:ascii="Calibri Light" w:hAnsi="Calibri Light"/>
              </w:rPr>
              <w:lastRenderedPageBreak/>
              <w:t>situacijama (progresivna mišićna relaksacija i vježbe disanja)</w:t>
            </w:r>
          </w:p>
          <w:p w14:paraId="4AF0D24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3C0D7C6" w14:textId="77777777" w:rsidR="008D7713" w:rsidRPr="00436637" w:rsidRDefault="008D7713" w:rsidP="008D7713">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lastRenderedPageBreak/>
              <w:t>Primjena tehnika disanja kao oblik samopomoći u stresnim situacijama (progresivna mišićna relaksacija i vježbe disanja)</w:t>
            </w:r>
          </w:p>
          <w:p w14:paraId="68228DC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10A737F6" w14:textId="77777777" w:rsidR="008D7713" w:rsidRPr="00436637" w:rsidRDefault="008D7713" w:rsidP="008D7713">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Primjena tehnika disanja kao oblik samopomoći u stresnim situacijama (progresivna mišićna relaksacija i vježbe disanja)</w:t>
            </w:r>
          </w:p>
          <w:p w14:paraId="7A1A923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3CBF05CB"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973FA3F" w14:textId="77777777" w:rsidR="000E48D1" w:rsidRPr="00CC25C1" w:rsidRDefault="000E48D1" w:rsidP="00800BD6">
            <w:pPr>
              <w:rPr>
                <w:rFonts w:ascii="Calibri Light" w:hAnsi="Calibri Light"/>
              </w:rPr>
            </w:pPr>
          </w:p>
        </w:tc>
        <w:tc>
          <w:tcPr>
            <w:tcW w:w="2600" w:type="dxa"/>
          </w:tcPr>
          <w:p w14:paraId="715437E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46F24E7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58B8530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3256887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29BE34FA"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74E032F" w14:textId="77777777" w:rsidR="000E48D1" w:rsidRPr="00CC25C1" w:rsidRDefault="000E48D1" w:rsidP="00800BD6">
            <w:pPr>
              <w:rPr>
                <w:rFonts w:ascii="Calibri Light" w:hAnsi="Calibri Light"/>
              </w:rPr>
            </w:pPr>
          </w:p>
        </w:tc>
        <w:tc>
          <w:tcPr>
            <w:tcW w:w="2600" w:type="dxa"/>
          </w:tcPr>
          <w:p w14:paraId="56DCCBA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6F7DE4F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BC5B80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B3134A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0BDB9DFD"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1031EC9" w14:textId="77777777" w:rsidR="000E48D1" w:rsidRPr="00CC25C1" w:rsidRDefault="000E48D1" w:rsidP="00800BD6">
            <w:pPr>
              <w:rPr>
                <w:rFonts w:ascii="Calibri Light" w:hAnsi="Calibri Light"/>
              </w:rPr>
            </w:pPr>
          </w:p>
        </w:tc>
        <w:tc>
          <w:tcPr>
            <w:tcW w:w="2600" w:type="dxa"/>
          </w:tcPr>
          <w:p w14:paraId="6FC0AED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4DFFE27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6CA0DB4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20A2FE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72978C72"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3489EE6" w14:textId="77777777" w:rsidR="000E48D1" w:rsidRPr="00CC25C1" w:rsidRDefault="000E48D1" w:rsidP="00800BD6">
            <w:pPr>
              <w:rPr>
                <w:rFonts w:ascii="Calibri Light" w:hAnsi="Calibri Light"/>
              </w:rPr>
            </w:pPr>
          </w:p>
        </w:tc>
        <w:tc>
          <w:tcPr>
            <w:tcW w:w="2600" w:type="dxa"/>
          </w:tcPr>
          <w:p w14:paraId="1404829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0C11EA8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265F964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3C1451E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37811A80" w14:textId="77777777" w:rsidTr="00BF671C">
        <w:tc>
          <w:tcPr>
            <w:cnfStyle w:val="001000000000" w:firstRow="0" w:lastRow="0" w:firstColumn="1" w:lastColumn="0" w:oddVBand="0" w:evenVBand="0" w:oddHBand="0" w:evenHBand="0" w:firstRowFirstColumn="0" w:firstRowLastColumn="0" w:lastRowFirstColumn="0" w:lastRowLastColumn="0"/>
            <w:tcW w:w="9350" w:type="dxa"/>
            <w:gridSpan w:val="5"/>
          </w:tcPr>
          <w:p w14:paraId="3AF3D6B8" w14:textId="77777777" w:rsidR="000E48D1" w:rsidRPr="00CC25C1" w:rsidRDefault="000E48D1" w:rsidP="00800BD6">
            <w:pPr>
              <w:rPr>
                <w:rFonts w:ascii="Calibri Light" w:hAnsi="Calibri Light"/>
              </w:rPr>
            </w:pPr>
            <w:r w:rsidRPr="00CC25C1">
              <w:rPr>
                <w:rFonts w:ascii="Calibri Light" w:hAnsi="Calibri Light"/>
              </w:rPr>
              <w:t>OSOBNI I SOCIJALNI RAZVOJ _ TEME</w:t>
            </w:r>
          </w:p>
        </w:tc>
      </w:tr>
      <w:tr w:rsidR="00C76104" w:rsidRPr="00436637" w14:paraId="431CDBF0"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6EE2692E" w14:textId="77777777" w:rsidR="000E48D1" w:rsidRPr="00CC25C1" w:rsidRDefault="000E48D1" w:rsidP="00800BD6">
            <w:pPr>
              <w:rPr>
                <w:rFonts w:ascii="Calibri Light" w:hAnsi="Calibri Light"/>
                <w:i/>
              </w:rPr>
            </w:pPr>
            <w:r w:rsidRPr="00CC25C1">
              <w:rPr>
                <w:rFonts w:ascii="Calibri Light" w:hAnsi="Calibri Light"/>
                <w:i/>
              </w:rPr>
              <w:t>MJESEC IZVOĐENJA/RAZRED</w:t>
            </w:r>
          </w:p>
        </w:tc>
        <w:tc>
          <w:tcPr>
            <w:tcW w:w="2600" w:type="dxa"/>
          </w:tcPr>
          <w:p w14:paraId="7EE9EAE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1.</w:t>
            </w:r>
          </w:p>
        </w:tc>
        <w:tc>
          <w:tcPr>
            <w:tcW w:w="1638" w:type="dxa"/>
          </w:tcPr>
          <w:p w14:paraId="6EE51D4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2.</w:t>
            </w:r>
          </w:p>
        </w:tc>
        <w:tc>
          <w:tcPr>
            <w:tcW w:w="1581" w:type="dxa"/>
          </w:tcPr>
          <w:p w14:paraId="66A1B8C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3.</w:t>
            </w:r>
          </w:p>
        </w:tc>
        <w:tc>
          <w:tcPr>
            <w:tcW w:w="1581" w:type="dxa"/>
          </w:tcPr>
          <w:p w14:paraId="653BD30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b/>
                <w:i/>
              </w:rPr>
            </w:pPr>
            <w:r w:rsidRPr="00436637">
              <w:rPr>
                <w:rFonts w:ascii="Calibri Light" w:hAnsi="Calibri Light"/>
                <w:b/>
                <w:i/>
              </w:rPr>
              <w:t>4.</w:t>
            </w:r>
          </w:p>
        </w:tc>
      </w:tr>
      <w:tr w:rsidR="000E48D1" w:rsidRPr="00436637" w14:paraId="637E7202"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452E58D5" w14:textId="77777777" w:rsidR="000E48D1" w:rsidRPr="00CC25C1" w:rsidRDefault="000E48D1" w:rsidP="00800BD6">
            <w:pPr>
              <w:rPr>
                <w:rFonts w:ascii="Calibri Light" w:hAnsi="Calibri Light"/>
              </w:rPr>
            </w:pPr>
          </w:p>
        </w:tc>
        <w:tc>
          <w:tcPr>
            <w:tcW w:w="2600" w:type="dxa"/>
          </w:tcPr>
          <w:p w14:paraId="1E12CAA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Kako umanjiti i pobijediti tremu?</w:t>
            </w:r>
          </w:p>
          <w:p w14:paraId="51F467D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2841804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Povratak u vrijeme obaveza – organizacija i aktivno rješavanje problema kao odgovor na stresove koji nas čekaju</w:t>
            </w:r>
          </w:p>
          <w:p w14:paraId="73E2C1F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5D38E877"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roofErr w:type="spellStart"/>
            <w:r w:rsidRPr="00436637">
              <w:rPr>
                <w:rFonts w:ascii="Calibri Light" w:hAnsi="Calibri Light"/>
              </w:rPr>
              <w:t>Prokrastinacija</w:t>
            </w:r>
            <w:proofErr w:type="spellEnd"/>
            <w:r w:rsidRPr="00436637">
              <w:rPr>
                <w:rFonts w:ascii="Calibri Light" w:hAnsi="Calibri Light"/>
              </w:rPr>
              <w:t xml:space="preserve"> i opasnosti koje donosi (nakupljanje neispunjenih obaveza i što donosi takav pristup obavezama</w:t>
            </w:r>
          </w:p>
          <w:p w14:paraId="6B3B0A4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53051E1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660B82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Razvoj vještina potrebnih za razvoj i učenje odgovornog ponašanja (što je odgovornost, razlika u tumačenju krivnje i odgovornosti, pozitivni aspekti odgovornog ponašanja i efekti na naš život)</w:t>
            </w:r>
          </w:p>
          <w:p w14:paraId="4786129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D8474A2"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Prošlost i budućnost VS sadašnjost (pojam nerealistične hrabrosti – pojam vezan uz adolescenciju – vožnja, izlasci, nezaštićeni spolni odnosi, konflikti i sukobi)</w:t>
            </w:r>
          </w:p>
          <w:p w14:paraId="5D7B711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p w14:paraId="63AF9F4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Vožnja i moć (odgovorno upravljanje vozilom i posljedice neodgovorne vožnje)</w:t>
            </w:r>
          </w:p>
        </w:tc>
      </w:tr>
      <w:tr w:rsidR="000E48D1" w:rsidRPr="00436637" w14:paraId="688607BE"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04E8A34D" w14:textId="77777777" w:rsidR="000E48D1" w:rsidRPr="00CC25C1" w:rsidRDefault="000E48D1" w:rsidP="00800BD6">
            <w:pPr>
              <w:rPr>
                <w:rFonts w:ascii="Calibri Light" w:hAnsi="Calibri Light"/>
              </w:rPr>
            </w:pPr>
          </w:p>
        </w:tc>
        <w:tc>
          <w:tcPr>
            <w:tcW w:w="2600" w:type="dxa"/>
          </w:tcPr>
          <w:p w14:paraId="6BCD7C04"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Učenje za poduzetništvo (</w:t>
            </w:r>
            <w:proofErr w:type="spellStart"/>
            <w:r w:rsidRPr="00436637">
              <w:rPr>
                <w:rFonts w:ascii="Calibri Light" w:hAnsi="Calibri Light"/>
              </w:rPr>
              <w:t>međupredmetna</w:t>
            </w:r>
            <w:proofErr w:type="spellEnd"/>
            <w:r w:rsidRPr="00436637">
              <w:rPr>
                <w:rFonts w:ascii="Calibri Light" w:hAnsi="Calibri Light"/>
              </w:rPr>
              <w:t xml:space="preserve"> tema)</w:t>
            </w:r>
          </w:p>
        </w:tc>
        <w:tc>
          <w:tcPr>
            <w:tcW w:w="1638" w:type="dxa"/>
          </w:tcPr>
          <w:p w14:paraId="451B846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4BB2A93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Put do osobne promjene kroz promjenu reputacije (koja je razlika osobne promjene ponašanja u odnosu na reputaciju, što je reputacija, kako se mijenja, kako da održimo osobnu promjenu, kratka </w:t>
            </w:r>
            <w:proofErr w:type="spellStart"/>
            <w:r w:rsidRPr="00436637">
              <w:rPr>
                <w:rFonts w:ascii="Calibri Light" w:hAnsi="Calibri Light"/>
              </w:rPr>
              <w:lastRenderedPageBreak/>
              <w:t>psihoedukacija</w:t>
            </w:r>
            <w:proofErr w:type="spellEnd"/>
            <w:r w:rsidRPr="00436637">
              <w:rPr>
                <w:rFonts w:ascii="Calibri Light" w:hAnsi="Calibri Light"/>
              </w:rPr>
              <w:t>)</w:t>
            </w:r>
          </w:p>
        </w:tc>
        <w:tc>
          <w:tcPr>
            <w:tcW w:w="1581" w:type="dxa"/>
          </w:tcPr>
          <w:p w14:paraId="2011DE3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6F43C58C"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8E3ED38" w14:textId="77777777" w:rsidR="000E48D1" w:rsidRPr="00CC25C1" w:rsidRDefault="000E48D1" w:rsidP="00800BD6">
            <w:pPr>
              <w:rPr>
                <w:rFonts w:ascii="Calibri Light" w:hAnsi="Calibri Light"/>
              </w:rPr>
            </w:pPr>
          </w:p>
        </w:tc>
        <w:tc>
          <w:tcPr>
            <w:tcW w:w="2600" w:type="dxa"/>
          </w:tcPr>
          <w:p w14:paraId="5B107E72"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Sat: prvo ispitivanje</w:t>
            </w:r>
          </w:p>
          <w:p w14:paraId="22CFB40E"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Sat: Samopoštovanje i ponos</w:t>
            </w:r>
          </w:p>
          <w:p w14:paraId="153B525B"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Odgovornost</w:t>
            </w:r>
          </w:p>
          <w:p w14:paraId="1FD33BA9"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Zahvalnost</w:t>
            </w:r>
          </w:p>
          <w:p w14:paraId="05A48AA1"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Primanje i davanje pohvala i kritika</w:t>
            </w:r>
          </w:p>
          <w:p w14:paraId="1466F9DD"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Anksioznost i kako je kontrolirati</w:t>
            </w:r>
          </w:p>
          <w:p w14:paraId="4D8C4FAD" w14:textId="77777777" w:rsidR="000E48D1" w:rsidRPr="00436637" w:rsidRDefault="000E48D1" w:rsidP="000E48D1">
            <w:pPr>
              <w:pStyle w:val="Odlomakpopisa"/>
              <w:numPr>
                <w:ilvl w:val="0"/>
                <w:numId w:val="19"/>
              </w:numPr>
              <w:cnfStyle w:val="000000000000" w:firstRow="0" w:lastRow="0" w:firstColumn="0" w:lastColumn="0" w:oddVBand="0" w:evenVBand="0" w:oddHBand="0" w:evenHBand="0" w:firstRowFirstColumn="0" w:firstRowLastColumn="0" w:lastRowFirstColumn="0" w:lastRowLastColumn="0"/>
              <w:rPr>
                <w:rFonts w:ascii="Calibri Light" w:hAnsi="Calibri Light"/>
                <w:color w:val="355D7E" w:themeColor="accent1" w:themeShade="80"/>
              </w:rPr>
            </w:pPr>
            <w:r w:rsidRPr="00436637">
              <w:rPr>
                <w:rFonts w:ascii="Calibri Light" w:hAnsi="Calibri Light"/>
                <w:color w:val="355D7E" w:themeColor="accent1" w:themeShade="80"/>
              </w:rPr>
              <w:t>Kreativnost</w:t>
            </w:r>
          </w:p>
          <w:p w14:paraId="1AD98920"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b/>
              </w:rPr>
              <w:t xml:space="preserve">PROJEKT </w:t>
            </w:r>
            <w:proofErr w:type="spellStart"/>
            <w:r w:rsidRPr="00436637">
              <w:rPr>
                <w:rFonts w:ascii="Calibri Light" w:hAnsi="Calibri Light"/>
                <w:b/>
              </w:rPr>
              <w:t>POZITIVA</w:t>
            </w:r>
            <w:r w:rsidRPr="00436637">
              <w:rPr>
                <w:rFonts w:ascii="Calibri Light" w:hAnsi="Calibri Light"/>
              </w:rPr>
              <w:t>_jedno</w:t>
            </w:r>
            <w:proofErr w:type="spellEnd"/>
            <w:r w:rsidRPr="00436637">
              <w:rPr>
                <w:rFonts w:ascii="Calibri Light" w:hAnsi="Calibri Light"/>
              </w:rPr>
              <w:t xml:space="preserve"> odjeljenje drugog razreda</w:t>
            </w:r>
          </w:p>
        </w:tc>
        <w:tc>
          <w:tcPr>
            <w:tcW w:w="1638" w:type="dxa"/>
          </w:tcPr>
          <w:p w14:paraId="266E4BF8"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0653D8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6F6A5C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568CBCC1"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15FE737D" w14:textId="77777777" w:rsidR="000E48D1" w:rsidRPr="00CC25C1" w:rsidRDefault="000E48D1" w:rsidP="00800BD6">
            <w:pPr>
              <w:rPr>
                <w:rFonts w:ascii="Calibri Light" w:hAnsi="Calibri Light"/>
              </w:rPr>
            </w:pPr>
          </w:p>
        </w:tc>
        <w:tc>
          <w:tcPr>
            <w:tcW w:w="2600" w:type="dxa"/>
          </w:tcPr>
          <w:p w14:paraId="5DA13DFA"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Projekt “Pogled u sebe” – test (početno stanje)</w:t>
            </w:r>
          </w:p>
          <w:p w14:paraId="0DD3892C"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1.</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Mentalno</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zdravlje</w:t>
            </w:r>
            <w:proofErr w:type="spellEnd"/>
            <w:r w:rsidRPr="00436637">
              <w:rPr>
                <w:rFonts w:ascii="Calibri Light" w:hAnsi="Calibri Light" w:cs="Calibri"/>
                <w:color w:val="1F497D"/>
                <w:sz w:val="22"/>
                <w:szCs w:val="22"/>
              </w:rPr>
              <w:t xml:space="preserve"> od A do Ž</w:t>
            </w:r>
          </w:p>
          <w:p w14:paraId="07421F4D"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2.</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Tko</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sam</w:t>
            </w:r>
            <w:proofErr w:type="spellEnd"/>
            <w:r w:rsidRPr="00436637">
              <w:rPr>
                <w:rFonts w:ascii="Calibri Light" w:hAnsi="Calibri Light" w:cs="Calibri"/>
                <w:color w:val="1F497D"/>
                <w:sz w:val="22"/>
                <w:szCs w:val="22"/>
              </w:rPr>
              <w:t xml:space="preserve"> ja?</w:t>
            </w:r>
          </w:p>
          <w:p w14:paraId="0EB776F0"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3.</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Razum</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i</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osjećaji</w:t>
            </w:r>
            <w:proofErr w:type="spellEnd"/>
          </w:p>
          <w:p w14:paraId="2F5A7DE0"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4.</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Kako</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postati</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ovisan</w:t>
            </w:r>
            <w:proofErr w:type="spellEnd"/>
            <w:r w:rsidRPr="00436637">
              <w:rPr>
                <w:rFonts w:ascii="Calibri Light" w:hAnsi="Calibri Light" w:cs="Calibri"/>
                <w:color w:val="1F497D"/>
                <w:sz w:val="22"/>
                <w:szCs w:val="22"/>
              </w:rPr>
              <w:t xml:space="preserve"> o </w:t>
            </w:r>
            <w:proofErr w:type="spellStart"/>
            <w:r w:rsidRPr="00436637">
              <w:rPr>
                <w:rFonts w:ascii="Calibri Light" w:hAnsi="Calibri Light" w:cs="Calibri"/>
                <w:color w:val="1F497D"/>
                <w:sz w:val="22"/>
                <w:szCs w:val="22"/>
              </w:rPr>
              <w:t>sebi</w:t>
            </w:r>
            <w:proofErr w:type="spellEnd"/>
            <w:r w:rsidRPr="00436637">
              <w:rPr>
                <w:rFonts w:ascii="Calibri Light" w:hAnsi="Calibri Light" w:cs="Calibri"/>
                <w:color w:val="1F497D"/>
                <w:sz w:val="22"/>
                <w:szCs w:val="22"/>
              </w:rPr>
              <w:t>?</w:t>
            </w:r>
          </w:p>
          <w:p w14:paraId="3D9BC60E"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5.</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Doživjeti</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stotu</w:t>
            </w:r>
            <w:proofErr w:type="spellEnd"/>
          </w:p>
          <w:p w14:paraId="1C09CC19"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6.</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Društvo</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i</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prijatelji</w:t>
            </w:r>
            <w:proofErr w:type="spellEnd"/>
          </w:p>
          <w:p w14:paraId="3EE799B9"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7.</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Začarani</w:t>
            </w:r>
            <w:proofErr w:type="spellEnd"/>
            <w:r w:rsidRPr="00436637">
              <w:rPr>
                <w:rFonts w:ascii="Calibri Light" w:hAnsi="Calibri Light" w:cs="Calibri"/>
                <w:color w:val="1F497D"/>
                <w:sz w:val="22"/>
                <w:szCs w:val="22"/>
              </w:rPr>
              <w:t xml:space="preserve"> </w:t>
            </w:r>
            <w:proofErr w:type="spellStart"/>
            <w:r w:rsidRPr="00436637">
              <w:rPr>
                <w:rFonts w:ascii="Calibri Light" w:hAnsi="Calibri Light" w:cs="Calibri"/>
                <w:color w:val="1F497D"/>
                <w:sz w:val="22"/>
                <w:szCs w:val="22"/>
              </w:rPr>
              <w:t>krug</w:t>
            </w:r>
            <w:proofErr w:type="spellEnd"/>
          </w:p>
          <w:p w14:paraId="5601225A" w14:textId="77777777" w:rsidR="000E48D1" w:rsidRPr="00436637" w:rsidRDefault="000E48D1" w:rsidP="00800BD6">
            <w:pPr>
              <w:pStyle w:val="m8226016132092684083msolistparagraph"/>
              <w:shd w:val="clear" w:color="auto" w:fill="FFFFFF"/>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222222"/>
                <w:sz w:val="22"/>
                <w:szCs w:val="22"/>
              </w:rPr>
            </w:pPr>
            <w:r w:rsidRPr="00436637">
              <w:rPr>
                <w:rFonts w:ascii="Calibri Light" w:hAnsi="Calibri Light" w:cs="Calibri"/>
                <w:color w:val="1F497D"/>
                <w:sz w:val="22"/>
                <w:szCs w:val="22"/>
              </w:rPr>
              <w:t>8.</w:t>
            </w:r>
            <w:r w:rsidRPr="00436637">
              <w:rPr>
                <w:rFonts w:ascii="Calibri Light" w:hAnsi="Calibri Light"/>
                <w:color w:val="1F497D"/>
                <w:sz w:val="14"/>
                <w:szCs w:val="14"/>
              </w:rPr>
              <w:t>       </w:t>
            </w:r>
            <w:proofErr w:type="spellStart"/>
            <w:r w:rsidRPr="00436637">
              <w:rPr>
                <w:rFonts w:ascii="Calibri Light" w:hAnsi="Calibri Light" w:cs="Calibri"/>
                <w:color w:val="1F497D"/>
                <w:sz w:val="22"/>
                <w:szCs w:val="22"/>
              </w:rPr>
              <w:t>Ljubav</w:t>
            </w:r>
            <w:proofErr w:type="spellEnd"/>
          </w:p>
          <w:p w14:paraId="048FAFD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w:t>
            </w:r>
            <w:proofErr w:type="spellStart"/>
            <w:r w:rsidRPr="00436637">
              <w:rPr>
                <w:rFonts w:ascii="Calibri Light" w:hAnsi="Calibri Light"/>
              </w:rPr>
              <w:t>retest</w:t>
            </w:r>
            <w:proofErr w:type="spellEnd"/>
            <w:r w:rsidRPr="00436637">
              <w:rPr>
                <w:rFonts w:ascii="Calibri Light" w:hAnsi="Calibri Light"/>
              </w:rPr>
              <w:t>) svibanj 2020. (tempo radionica otprilike svaka dva tjedna, ne zna se je li u svim drugim razredima ili ćemo odabrati samo jedno odjeljenje za provedbu)</w:t>
            </w:r>
          </w:p>
        </w:tc>
        <w:tc>
          <w:tcPr>
            <w:tcW w:w="1638" w:type="dxa"/>
          </w:tcPr>
          <w:p w14:paraId="175A6A9C"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2B8946E"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7E22E47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Ranjive društvene skupine – poticanje na činjenje jednog dobrog djela usmjerenog nekoj od ranjivih skupina u društvu (siromašni, bolesni, osobe koje pripadaju nekoj manjini i koji od društva ne dobiju potrebnu količinu tolerancije i razumijevanja)</w:t>
            </w:r>
          </w:p>
          <w:p w14:paraId="1BA2FB3B"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010C5627"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70322C66" w14:textId="77777777" w:rsidR="000E48D1" w:rsidRPr="00CC25C1" w:rsidRDefault="000E48D1" w:rsidP="00800BD6">
            <w:pPr>
              <w:rPr>
                <w:rFonts w:ascii="Calibri Light" w:hAnsi="Calibri Light"/>
              </w:rPr>
            </w:pPr>
          </w:p>
        </w:tc>
        <w:tc>
          <w:tcPr>
            <w:tcW w:w="2600" w:type="dxa"/>
          </w:tcPr>
          <w:p w14:paraId="4FDE41A9"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PROJEKT „OSJEĆAM“</w:t>
            </w:r>
          </w:p>
        </w:tc>
        <w:tc>
          <w:tcPr>
            <w:tcW w:w="1638" w:type="dxa"/>
          </w:tcPr>
          <w:p w14:paraId="1C89CCE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6D87ACCF" w14:textId="77777777" w:rsidR="000E48D1" w:rsidRPr="001C3178"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sz w:val="16"/>
              </w:rPr>
            </w:pPr>
            <w:r w:rsidRPr="001C3178">
              <w:rPr>
                <w:rFonts w:ascii="Calibri Light" w:hAnsi="Calibri Light"/>
                <w:sz w:val="16"/>
              </w:rPr>
              <w:t>Život i smrt kao sastavni dio našeg životnog puta i prolaznosti (kako se lakše nositi s tugom, kako usmjeriti misli i osjećaje prema pozitivnom osmišljavanju takvih situacija u životu)</w:t>
            </w:r>
          </w:p>
        </w:tc>
        <w:tc>
          <w:tcPr>
            <w:tcW w:w="1581" w:type="dxa"/>
          </w:tcPr>
          <w:p w14:paraId="08FD860D"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0E48D1" w:rsidRPr="00436637" w14:paraId="25A72444" w14:textId="77777777" w:rsidTr="00BF671C">
        <w:tc>
          <w:tcPr>
            <w:cnfStyle w:val="001000000000" w:firstRow="0" w:lastRow="0" w:firstColumn="1" w:lastColumn="0" w:oddVBand="0" w:evenVBand="0" w:oddHBand="0" w:evenHBand="0" w:firstRowFirstColumn="0" w:firstRowLastColumn="0" w:lastRowFirstColumn="0" w:lastRowLastColumn="0"/>
            <w:tcW w:w="1950" w:type="dxa"/>
          </w:tcPr>
          <w:p w14:paraId="5151B6D6" w14:textId="77777777" w:rsidR="000E48D1" w:rsidRPr="00436637" w:rsidRDefault="000E48D1" w:rsidP="00800BD6">
            <w:pPr>
              <w:rPr>
                <w:rFonts w:ascii="Calibri Light" w:hAnsi="Calibri Light"/>
              </w:rPr>
            </w:pPr>
          </w:p>
        </w:tc>
        <w:tc>
          <w:tcPr>
            <w:tcW w:w="2600" w:type="dxa"/>
          </w:tcPr>
          <w:p w14:paraId="46E01113"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638" w:type="dxa"/>
          </w:tcPr>
          <w:p w14:paraId="1CFBE956"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07333D25"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c>
          <w:tcPr>
            <w:tcW w:w="1581" w:type="dxa"/>
          </w:tcPr>
          <w:p w14:paraId="53BD710F" w14:textId="77777777" w:rsidR="000E48D1" w:rsidRPr="00436637" w:rsidRDefault="000E48D1" w:rsidP="00800BD6">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bl>
    <w:p w14:paraId="18271A0D" w14:textId="77777777" w:rsidR="00F777B9" w:rsidRPr="00436637" w:rsidRDefault="00F777B9" w:rsidP="003A1150">
      <w:pPr>
        <w:rPr>
          <w:rFonts w:ascii="Calibri Light" w:hAnsi="Calibri Light" w:cs="Calibri Light"/>
          <w:lang w:val="en-US" w:bidi="en-US"/>
        </w:rPr>
      </w:pPr>
    </w:p>
    <w:p w14:paraId="2F1F13EE" w14:textId="77777777" w:rsidR="000E48D1" w:rsidRPr="00436637" w:rsidRDefault="005D51B3" w:rsidP="000E48D1">
      <w:pPr>
        <w:pStyle w:val="Naslov3"/>
        <w:numPr>
          <w:ilvl w:val="0"/>
          <w:numId w:val="9"/>
        </w:numPr>
        <w:rPr>
          <w:rFonts w:ascii="Calibri Light" w:hAnsi="Calibri Light" w:cs="Calibri Light"/>
        </w:rPr>
      </w:pPr>
      <w:bookmarkStart w:id="170" w:name="_Toc525541492"/>
      <w:bookmarkStart w:id="171" w:name="_Toc525541770"/>
      <w:bookmarkStart w:id="172" w:name="_Toc20392240"/>
      <w:r w:rsidRPr="00436637">
        <w:rPr>
          <w:rFonts w:ascii="Calibri Light" w:hAnsi="Calibri Light" w:cs="Calibri Light"/>
        </w:rPr>
        <w:t>GODIŠNJI PLAN I PROGRAM RADA ISPITNOG POVJERENSTVA ZA DRŽAVNU MATURU</w:t>
      </w:r>
      <w:bookmarkEnd w:id="167"/>
      <w:bookmarkEnd w:id="168"/>
      <w:bookmarkEnd w:id="170"/>
      <w:bookmarkEnd w:id="171"/>
      <w:bookmarkEnd w:id="172"/>
    </w:p>
    <w:p w14:paraId="564C5592" w14:textId="77777777" w:rsidR="00882997" w:rsidRPr="00436637" w:rsidRDefault="00882997" w:rsidP="003A1150">
      <w:pPr>
        <w:rPr>
          <w:rFonts w:ascii="Calibri Light" w:eastAsia="Times New Roman" w:hAnsi="Calibri Light" w:cs="Calibri Light"/>
          <w:lang w:val="en-US" w:bidi="en-US"/>
        </w:rPr>
      </w:pPr>
    </w:p>
    <w:tbl>
      <w:tblPr>
        <w:tblStyle w:val="Srednjipopis2-Isticanje3"/>
        <w:tblW w:w="5000" w:type="pct"/>
        <w:tblLook w:val="04A0" w:firstRow="1" w:lastRow="0" w:firstColumn="1" w:lastColumn="0" w:noHBand="0" w:noVBand="1"/>
      </w:tblPr>
      <w:tblGrid>
        <w:gridCol w:w="8788"/>
      </w:tblGrid>
      <w:tr w:rsidR="00E53BEA" w:rsidRPr="00436637" w14:paraId="26BBB10A" w14:textId="77777777" w:rsidTr="001C31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497BA026" w14:textId="77777777" w:rsidR="00882997" w:rsidRPr="00436637" w:rsidRDefault="001C3178" w:rsidP="003A1150">
            <w:pPr>
              <w:rPr>
                <w:rFonts w:ascii="Calibri Light" w:eastAsia="Times New Roman" w:hAnsi="Calibri Light" w:cs="Calibri Light"/>
                <w:color w:val="auto"/>
                <w:lang w:val="en-US" w:bidi="en-US"/>
              </w:rPr>
            </w:pPr>
            <w:r>
              <w:rPr>
                <w:rFonts w:ascii="Calibri Light" w:eastAsia="Times New Roman" w:hAnsi="Calibri Light" w:cs="Calibri Light"/>
                <w:color w:val="auto"/>
                <w:lang w:val="en-US" w:bidi="en-US"/>
              </w:rPr>
              <w:t>PLAN I PREGLED RADA ISPITNOG POVJERENSTVA ZA DRŽAVNU MATURU</w:t>
            </w:r>
          </w:p>
        </w:tc>
      </w:tr>
      <w:tr w:rsidR="001C3178" w:rsidRPr="00436637" w14:paraId="19CFEA8E"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983A14E" w14:textId="77777777" w:rsidR="001C3178" w:rsidRPr="001C3178" w:rsidRDefault="001C3178" w:rsidP="001C3178">
            <w:pPr>
              <w:rPr>
                <w:rFonts w:ascii="Calibri Light" w:eastAsia="Times New Roman" w:hAnsi="Calibri Light" w:cs="Calibri Light"/>
                <w:b/>
                <w:lang w:val="en-US" w:bidi="en-US"/>
              </w:rPr>
            </w:pPr>
            <w:proofErr w:type="spellStart"/>
            <w:r w:rsidRPr="001C3178">
              <w:rPr>
                <w:rFonts w:ascii="Calibri Light" w:eastAsia="Times New Roman" w:hAnsi="Calibri Light" w:cs="Calibri Light"/>
                <w:b/>
                <w:color w:val="auto"/>
                <w:lang w:val="en-US" w:bidi="en-US"/>
              </w:rPr>
              <w:t>Utvrditi</w:t>
            </w:r>
            <w:proofErr w:type="spellEnd"/>
            <w:r w:rsidRPr="001C3178">
              <w:rPr>
                <w:rFonts w:ascii="Calibri Light" w:eastAsia="Times New Roman" w:hAnsi="Calibri Light" w:cs="Calibri Light"/>
                <w:b/>
                <w:color w:val="auto"/>
                <w:lang w:val="en-US" w:bidi="en-US"/>
              </w:rPr>
              <w:t xml:space="preserve"> </w:t>
            </w:r>
            <w:proofErr w:type="spellStart"/>
            <w:r w:rsidRPr="001C3178">
              <w:rPr>
                <w:rFonts w:ascii="Calibri Light" w:eastAsia="Times New Roman" w:hAnsi="Calibri Light" w:cs="Calibri Light"/>
                <w:b/>
                <w:color w:val="auto"/>
                <w:lang w:val="en-US" w:bidi="en-US"/>
              </w:rPr>
              <w:t>popis</w:t>
            </w:r>
            <w:proofErr w:type="spellEnd"/>
            <w:r w:rsidRPr="001C3178">
              <w:rPr>
                <w:rFonts w:ascii="Calibri Light" w:eastAsia="Times New Roman" w:hAnsi="Calibri Light" w:cs="Calibri Light"/>
                <w:b/>
                <w:color w:val="auto"/>
                <w:lang w:val="en-US" w:bidi="en-US"/>
              </w:rPr>
              <w:t xml:space="preserve"> </w:t>
            </w:r>
            <w:proofErr w:type="spellStart"/>
            <w:r w:rsidRPr="001C3178">
              <w:rPr>
                <w:rFonts w:ascii="Calibri Light" w:eastAsia="Times New Roman" w:hAnsi="Calibri Light" w:cs="Calibri Light"/>
                <w:b/>
                <w:color w:val="auto"/>
                <w:lang w:val="en-US" w:bidi="en-US"/>
              </w:rPr>
              <w:t>pristupnika</w:t>
            </w:r>
            <w:proofErr w:type="spellEnd"/>
            <w:r w:rsidRPr="001C3178">
              <w:rPr>
                <w:rFonts w:ascii="Calibri Light" w:eastAsia="Times New Roman" w:hAnsi="Calibri Light" w:cs="Calibri Light"/>
                <w:b/>
                <w:color w:val="auto"/>
                <w:lang w:val="en-US" w:bidi="en-US"/>
              </w:rPr>
              <w:t xml:space="preserve"> za </w:t>
            </w:r>
            <w:proofErr w:type="spellStart"/>
            <w:r w:rsidRPr="001C3178">
              <w:rPr>
                <w:rFonts w:ascii="Calibri Light" w:eastAsia="Times New Roman" w:hAnsi="Calibri Light" w:cs="Calibri Light"/>
                <w:b/>
                <w:color w:val="auto"/>
                <w:lang w:val="en-US" w:bidi="en-US"/>
              </w:rPr>
              <w:t>polaganje</w:t>
            </w:r>
            <w:proofErr w:type="spellEnd"/>
            <w:r w:rsidRPr="001C3178">
              <w:rPr>
                <w:rFonts w:ascii="Calibri Light" w:eastAsia="Times New Roman" w:hAnsi="Calibri Light" w:cs="Calibri Light"/>
                <w:b/>
                <w:color w:val="auto"/>
                <w:lang w:val="en-US" w:bidi="en-US"/>
              </w:rPr>
              <w:t xml:space="preserve"> DM </w:t>
            </w:r>
            <w:proofErr w:type="spellStart"/>
            <w:r w:rsidRPr="001C3178">
              <w:rPr>
                <w:rFonts w:ascii="Calibri Light" w:eastAsia="Times New Roman" w:hAnsi="Calibri Light" w:cs="Calibri Light"/>
                <w:b/>
                <w:color w:val="auto"/>
                <w:lang w:val="en-US" w:bidi="en-US"/>
              </w:rPr>
              <w:t>na</w:t>
            </w:r>
            <w:proofErr w:type="spellEnd"/>
            <w:r w:rsidRPr="001C3178">
              <w:rPr>
                <w:rFonts w:ascii="Calibri Light" w:eastAsia="Times New Roman" w:hAnsi="Calibri Light" w:cs="Calibri Light"/>
                <w:b/>
                <w:color w:val="auto"/>
                <w:lang w:val="en-US" w:bidi="en-US"/>
              </w:rPr>
              <w:t xml:space="preserve"> </w:t>
            </w:r>
            <w:proofErr w:type="spellStart"/>
            <w:r w:rsidRPr="001C3178">
              <w:rPr>
                <w:rFonts w:ascii="Calibri Light" w:eastAsia="Times New Roman" w:hAnsi="Calibri Light" w:cs="Calibri Light"/>
                <w:b/>
                <w:color w:val="auto"/>
                <w:lang w:val="en-US" w:bidi="en-US"/>
              </w:rPr>
              <w:t>temelju</w:t>
            </w:r>
            <w:proofErr w:type="spellEnd"/>
            <w:r w:rsidRPr="001C3178">
              <w:rPr>
                <w:rFonts w:ascii="Calibri Light" w:eastAsia="Times New Roman" w:hAnsi="Calibri Light" w:cs="Calibri Light"/>
                <w:b/>
                <w:color w:val="auto"/>
                <w:lang w:val="en-US" w:bidi="en-US"/>
              </w:rPr>
              <w:t xml:space="preserve"> </w:t>
            </w:r>
            <w:proofErr w:type="spellStart"/>
            <w:r w:rsidRPr="001C3178">
              <w:rPr>
                <w:rFonts w:ascii="Calibri Light" w:eastAsia="Times New Roman" w:hAnsi="Calibri Light" w:cs="Calibri Light"/>
                <w:b/>
                <w:color w:val="auto"/>
                <w:lang w:val="en-US" w:bidi="en-US"/>
              </w:rPr>
              <w:t>zaprimljenih</w:t>
            </w:r>
            <w:proofErr w:type="spellEnd"/>
            <w:r w:rsidRPr="001C3178">
              <w:rPr>
                <w:rFonts w:ascii="Calibri Light" w:eastAsia="Times New Roman" w:hAnsi="Calibri Light" w:cs="Calibri Light"/>
                <w:b/>
                <w:color w:val="auto"/>
                <w:lang w:val="en-US" w:bidi="en-US"/>
              </w:rPr>
              <w:t xml:space="preserve"> </w:t>
            </w:r>
            <w:proofErr w:type="spellStart"/>
            <w:r w:rsidRPr="001C3178">
              <w:rPr>
                <w:rFonts w:ascii="Calibri Light" w:eastAsia="Times New Roman" w:hAnsi="Calibri Light" w:cs="Calibri Light"/>
                <w:b/>
                <w:color w:val="auto"/>
                <w:lang w:val="en-US" w:bidi="en-US"/>
              </w:rPr>
              <w:t>pretprijava</w:t>
            </w:r>
            <w:proofErr w:type="spellEnd"/>
            <w:r w:rsidRPr="001C3178">
              <w:rPr>
                <w:rFonts w:ascii="Calibri Light" w:eastAsia="Times New Roman" w:hAnsi="Calibri Light" w:cs="Calibri Light"/>
                <w:b/>
                <w:color w:val="auto"/>
                <w:lang w:val="en-US" w:bidi="en-US"/>
              </w:rPr>
              <w:t>.</w:t>
            </w:r>
          </w:p>
        </w:tc>
      </w:tr>
      <w:tr w:rsidR="001C3178" w:rsidRPr="00436637" w14:paraId="5DF765F9" w14:textId="77777777" w:rsidTr="001C3178">
        <w:tc>
          <w:tcPr>
            <w:cnfStyle w:val="001000000000" w:firstRow="0" w:lastRow="0" w:firstColumn="1" w:lastColumn="0" w:oddVBand="0" w:evenVBand="0" w:oddHBand="0" w:evenHBand="0" w:firstRowFirstColumn="0" w:firstRowLastColumn="0" w:lastRowFirstColumn="0" w:lastRowLastColumn="0"/>
            <w:tcW w:w="5000" w:type="pct"/>
          </w:tcPr>
          <w:p w14:paraId="58660C6C" w14:textId="77777777" w:rsidR="001C3178" w:rsidRPr="00436637" w:rsidRDefault="001C3178" w:rsidP="001C3178">
            <w:pPr>
              <w:rPr>
                <w:rFonts w:ascii="Calibri Light" w:eastAsia="Times New Roman" w:hAnsi="Calibri Light" w:cs="Calibri Light"/>
                <w:b/>
                <w:lang w:val="en-US" w:bidi="en-US"/>
              </w:rPr>
            </w:pPr>
            <w:proofErr w:type="spellStart"/>
            <w:r>
              <w:rPr>
                <w:rFonts w:ascii="Calibri Light" w:eastAsia="Times New Roman" w:hAnsi="Calibri Light" w:cs="Calibri Light"/>
                <w:b/>
                <w:lang w:val="en-US" w:bidi="en-US"/>
              </w:rPr>
              <w:t>Dostaviti</w:t>
            </w:r>
            <w:proofErr w:type="spellEnd"/>
            <w:r>
              <w:rPr>
                <w:rFonts w:ascii="Calibri Light" w:eastAsia="Times New Roman" w:hAnsi="Calibri Light" w:cs="Calibri Light"/>
                <w:b/>
                <w:lang w:val="en-US" w:bidi="en-US"/>
              </w:rPr>
              <w:t xml:space="preserve"> </w:t>
            </w:r>
            <w:proofErr w:type="spellStart"/>
            <w:r>
              <w:rPr>
                <w:rFonts w:ascii="Calibri Light" w:eastAsia="Times New Roman" w:hAnsi="Calibri Light" w:cs="Calibri Light"/>
                <w:b/>
                <w:lang w:val="en-US" w:bidi="en-US"/>
              </w:rPr>
              <w:t>popis</w:t>
            </w:r>
            <w:proofErr w:type="spellEnd"/>
            <w:r>
              <w:rPr>
                <w:rFonts w:ascii="Calibri Light" w:eastAsia="Times New Roman" w:hAnsi="Calibri Light" w:cs="Calibri Light"/>
                <w:b/>
                <w:lang w:val="en-US" w:bidi="en-US"/>
              </w:rPr>
              <w:t xml:space="preserve"> </w:t>
            </w:r>
            <w:proofErr w:type="spellStart"/>
            <w:r>
              <w:rPr>
                <w:rFonts w:ascii="Calibri Light" w:eastAsia="Times New Roman" w:hAnsi="Calibri Light" w:cs="Calibri Light"/>
                <w:b/>
                <w:lang w:val="en-US" w:bidi="en-US"/>
              </w:rPr>
              <w:t>pristupnika</w:t>
            </w:r>
            <w:proofErr w:type="spellEnd"/>
            <w:r>
              <w:rPr>
                <w:rFonts w:ascii="Calibri Light" w:eastAsia="Times New Roman" w:hAnsi="Calibri Light" w:cs="Calibri Light"/>
                <w:b/>
                <w:lang w:val="en-US" w:bidi="en-US"/>
              </w:rPr>
              <w:t xml:space="preserve"> NCVVO – u.</w:t>
            </w:r>
          </w:p>
        </w:tc>
      </w:tr>
      <w:tr w:rsidR="001C3178" w:rsidRPr="00436637" w14:paraId="362BE67B"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70FDA05"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Utvrditi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konačan</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popis</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pristupnika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koji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su</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ispunili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uvjete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te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ga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dostaviti</w:t>
            </w:r>
            <w:proofErr w:type="spellEnd"/>
            <w:r w:rsidRPr="00436637">
              <w:rPr>
                <w:rFonts w:ascii="Calibri Light" w:eastAsia="Times New Roman" w:hAnsi="Calibri Light" w:cs="Calibri Light"/>
                <w:b/>
                <w:color w:val="auto"/>
                <w:lang w:val="en-US" w:bidi="en-US"/>
              </w:rPr>
              <w:t xml:space="preserve"> NCVVO – u.</w:t>
            </w:r>
          </w:p>
        </w:tc>
      </w:tr>
      <w:tr w:rsidR="001C3178" w:rsidRPr="00436637" w14:paraId="24657083" w14:textId="77777777" w:rsidTr="001C3178">
        <w:tc>
          <w:tcPr>
            <w:cnfStyle w:val="001000000000" w:firstRow="0" w:lastRow="0" w:firstColumn="1" w:lastColumn="0" w:oddVBand="0" w:evenVBand="0" w:oddHBand="0" w:evenHBand="0" w:firstRowFirstColumn="0" w:firstRowLastColumn="0" w:lastRowFirstColumn="0" w:lastRowLastColumn="0"/>
            <w:tcW w:w="5000" w:type="pct"/>
          </w:tcPr>
          <w:p w14:paraId="4D35CF7B"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Odlučivati</w:t>
            </w:r>
            <w:proofErr w:type="spellEnd"/>
            <w:r w:rsidRPr="00436637">
              <w:rPr>
                <w:rFonts w:ascii="Calibri Light" w:eastAsia="Times New Roman" w:hAnsi="Calibri Light" w:cs="Calibri Light"/>
                <w:b/>
                <w:color w:val="auto"/>
                <w:lang w:val="en-US" w:bidi="en-US"/>
              </w:rPr>
              <w:t xml:space="preserve"> o </w:t>
            </w:r>
            <w:proofErr w:type="spellStart"/>
            <w:r w:rsidRPr="00436637">
              <w:rPr>
                <w:rFonts w:ascii="Calibri Light" w:eastAsia="Times New Roman" w:hAnsi="Calibri Light" w:cs="Calibri Light"/>
                <w:b/>
                <w:color w:val="auto"/>
                <w:lang w:val="en-US" w:bidi="en-US"/>
              </w:rPr>
              <w:t>opravdanosti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nepristupanja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pristupnika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polaganju</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w:t>
            </w:r>
          </w:p>
        </w:tc>
      </w:tr>
      <w:tr w:rsidR="001C3178" w:rsidRPr="00436637" w14:paraId="4A3FA928"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29A085C"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Pratiti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provedbu</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 xml:space="preserve"> DM.</w:t>
            </w:r>
          </w:p>
        </w:tc>
      </w:tr>
      <w:tr w:rsidR="001C3178" w:rsidRPr="00436637" w14:paraId="214565DB" w14:textId="77777777" w:rsidTr="001C3178">
        <w:tc>
          <w:tcPr>
            <w:cnfStyle w:val="001000000000" w:firstRow="0" w:lastRow="0" w:firstColumn="1" w:lastColumn="0" w:oddVBand="0" w:evenVBand="0" w:oddHBand="0" w:evenHBand="0" w:firstRowFirstColumn="0" w:firstRowLastColumn="0" w:lastRowFirstColumn="0" w:lastRowLastColumn="0"/>
            <w:tcW w:w="5000" w:type="pct"/>
          </w:tcPr>
          <w:p w14:paraId="0749476A"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Prisustvovati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na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ispitnim</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mjestima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tijekom</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cijele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provedbe</w:t>
            </w:r>
            <w:proofErr w:type="spellEnd"/>
            <w:r w:rsidRPr="00436637">
              <w:rPr>
                <w:rFonts w:ascii="Calibri Light" w:eastAsia="Times New Roman" w:hAnsi="Calibri Light" w:cs="Calibri Light"/>
                <w:b/>
                <w:color w:val="auto"/>
                <w:lang w:val="en-US" w:bidi="en-US"/>
              </w:rPr>
              <w:t xml:space="preserve"> DM </w:t>
            </w:r>
            <w:proofErr w:type="spellStart"/>
            <w:r w:rsidRPr="00436637">
              <w:rPr>
                <w:rFonts w:ascii="Calibri Light" w:eastAsia="Times New Roman" w:hAnsi="Calibri Light" w:cs="Calibri Light"/>
                <w:b/>
                <w:color w:val="auto"/>
                <w:lang w:val="en-US" w:bidi="en-US"/>
              </w:rPr>
              <w: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 xml:space="preserve"> DM.</w:t>
            </w:r>
          </w:p>
        </w:tc>
      </w:tr>
      <w:tr w:rsidR="001C3178" w:rsidRPr="00436637" w14:paraId="75CCA1A0"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E614CCF"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Zaprimati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rješavati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prigovore</w:t>
            </w:r>
            <w:proofErr w:type="spellEnd"/>
            <w:r w:rsidRPr="00436637">
              <w:rPr>
                <w:rFonts w:ascii="Calibri Light" w:eastAsia="Times New Roman" w:hAnsi="Calibri Light" w:cs="Calibri Light"/>
                <w:b/>
                <w:color w:val="auto"/>
                <w:lang w:val="en-US" w:bidi="en-US"/>
              </w:rPr>
              <w:t xml:space="preserve"> u </w:t>
            </w:r>
            <w:proofErr w:type="spellStart"/>
            <w:r w:rsidRPr="00436637">
              <w:rPr>
                <w:rFonts w:ascii="Calibri Light" w:eastAsia="Times New Roman" w:hAnsi="Calibri Light" w:cs="Calibri Light"/>
                <w:b/>
                <w:color w:val="auto"/>
                <w:lang w:val="en-US" w:bidi="en-US"/>
              </w:rPr>
              <w:t>vezi</w:t>
            </w:r>
            <w:proofErr w:type="spellEnd"/>
            <w:r w:rsidRPr="00436637">
              <w:rPr>
                <w:rFonts w:ascii="Calibri Light" w:eastAsia="Times New Roman" w:hAnsi="Calibri Light" w:cs="Calibri Light"/>
                <w:b/>
                <w:color w:val="auto"/>
                <w:lang w:val="en-US" w:bidi="en-US"/>
              </w:rPr>
              <w:t xml:space="preserve"> s </w:t>
            </w:r>
            <w:proofErr w:type="spellStart"/>
            <w:r w:rsidRPr="00436637">
              <w:rPr>
                <w:rFonts w:ascii="Calibri Light" w:eastAsia="Times New Roman" w:hAnsi="Calibri Light" w:cs="Calibri Light"/>
                <w:b/>
                <w:color w:val="auto"/>
                <w:lang w:val="en-US" w:bidi="en-US"/>
              </w:rPr>
              <w:t>nepravilnostima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provedbe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prigovore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pristupnika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na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ocjenu</w:t>
            </w:r>
            <w:proofErr w:type="spellEnd"/>
            <w:r w:rsidRPr="00436637">
              <w:rPr>
                <w:rFonts w:ascii="Calibri Light" w:eastAsia="Times New Roman" w:hAnsi="Calibri Light" w:cs="Calibri Light"/>
                <w:b/>
                <w:color w:val="auto"/>
                <w:lang w:val="en-US" w:bidi="en-US"/>
              </w:rPr>
              <w:t>.</w:t>
            </w:r>
          </w:p>
        </w:tc>
      </w:tr>
      <w:tr w:rsidR="001C3178" w:rsidRPr="00436637" w14:paraId="205A4F3C" w14:textId="77777777" w:rsidTr="001C3178">
        <w:tc>
          <w:tcPr>
            <w:cnfStyle w:val="001000000000" w:firstRow="0" w:lastRow="0" w:firstColumn="1" w:lastColumn="0" w:oddVBand="0" w:evenVBand="0" w:oddHBand="0" w:evenHBand="0" w:firstRowFirstColumn="0" w:firstRowLastColumn="0" w:lastRowFirstColumn="0" w:lastRowLastColumn="0"/>
            <w:tcW w:w="5000" w:type="pct"/>
          </w:tcPr>
          <w:p w14:paraId="46615DDA"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Utvrđivati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opravdanost</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prigovora</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w:t>
            </w:r>
            <w:proofErr w:type="spellEnd"/>
            <w:r w:rsidRPr="00436637">
              <w:rPr>
                <w:rFonts w:ascii="Calibri Light" w:eastAsia="Times New Roman" w:hAnsi="Calibri Light" w:cs="Calibri Light"/>
                <w:b/>
                <w:color w:val="auto"/>
                <w:lang w:val="en-US" w:bidi="en-US"/>
              </w:rPr>
              <w:t xml:space="preserve"> o tome </w:t>
            </w:r>
            <w:proofErr w:type="spellStart"/>
            <w:r w:rsidRPr="00436637">
              <w:rPr>
                <w:rFonts w:ascii="Calibri Light" w:eastAsia="Times New Roman" w:hAnsi="Calibri Light" w:cs="Calibri Light"/>
                <w:b/>
                <w:color w:val="auto"/>
                <w:lang w:val="en-US" w:bidi="en-US"/>
              </w:rPr>
              <w:t>obavještavati</w:t>
            </w:r>
            <w:proofErr w:type="spellEnd"/>
            <w:r w:rsidRPr="00436637">
              <w:rPr>
                <w:rFonts w:ascii="Calibri Light" w:eastAsia="Times New Roman" w:hAnsi="Calibri Light" w:cs="Calibri Light"/>
                <w:b/>
                <w:color w:val="auto"/>
                <w:lang w:val="en-US" w:bidi="en-US"/>
              </w:rPr>
              <w:t xml:space="preserve"> NCVVO.</w:t>
            </w:r>
          </w:p>
        </w:tc>
      </w:tr>
      <w:tr w:rsidR="001C3178" w:rsidRPr="00436637" w14:paraId="32761531"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9E7EDF"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Utvrđivati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ostale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poslove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nastavnika</w:t>
            </w:r>
            <w:proofErr w:type="spellEnd"/>
            <w:r w:rsidRPr="00436637">
              <w:rPr>
                <w:rFonts w:ascii="Calibri Light" w:eastAsia="Times New Roman" w:hAnsi="Calibri Light" w:cs="Calibri Light"/>
                <w:b/>
                <w:color w:val="auto"/>
                <w:lang w:val="en-US" w:bidi="en-US"/>
              </w:rPr>
              <w:t xml:space="preserve"> u </w:t>
            </w:r>
            <w:proofErr w:type="spellStart"/>
            <w:r w:rsidRPr="00436637">
              <w:rPr>
                <w:rFonts w:ascii="Calibri Light" w:eastAsia="Times New Roman" w:hAnsi="Calibri Light" w:cs="Calibri Light"/>
                <w:b/>
                <w:color w:val="auto"/>
                <w:lang w:val="en-US" w:bidi="en-US"/>
              </w:rPr>
              <w:t>provedbi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w:t>
            </w:r>
          </w:p>
        </w:tc>
      </w:tr>
      <w:tr w:rsidR="001C3178" w:rsidRPr="00436637" w14:paraId="672118F3" w14:textId="77777777" w:rsidTr="001C3178">
        <w:tc>
          <w:tcPr>
            <w:cnfStyle w:val="001000000000" w:firstRow="0" w:lastRow="0" w:firstColumn="1" w:lastColumn="0" w:oddVBand="0" w:evenVBand="0" w:oddHBand="0" w:evenHBand="0" w:firstRowFirstColumn="0" w:firstRowLastColumn="0" w:lastRowFirstColumn="0" w:lastRowLastColumn="0"/>
            <w:tcW w:w="5000" w:type="pct"/>
          </w:tcPr>
          <w:p w14:paraId="7717CD04" w14:textId="77777777" w:rsidR="001C3178" w:rsidRPr="00436637" w:rsidRDefault="001C3178" w:rsidP="001C3178">
            <w:pPr>
              <w:rPr>
                <w:rFonts w:ascii="Calibri Light" w:eastAsia="Times New Roman" w:hAnsi="Calibri Light" w:cs="Calibri Light"/>
                <w:b/>
                <w:color w:val="auto"/>
                <w:lang w:val="en-US" w:bidi="en-US"/>
              </w:rPr>
            </w:pPr>
            <w:proofErr w:type="spellStart"/>
            <w:r w:rsidRPr="00436637">
              <w:rPr>
                <w:rFonts w:ascii="Calibri Light" w:eastAsia="Times New Roman" w:hAnsi="Calibri Light" w:cs="Calibri Light"/>
                <w:b/>
                <w:color w:val="auto"/>
                <w:lang w:val="en-US" w:bidi="en-US"/>
              </w:rPr>
              <w:t>Obavljati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druge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poslove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koji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proizlaze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iz</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naravi</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potrebe</w:t>
            </w:r>
            <w:proofErr w:type="spellEnd"/>
            <w:r w:rsidRPr="00436637">
              <w:rPr>
                <w:rFonts w:ascii="Calibri Light" w:eastAsia="Times New Roman" w:hAnsi="Calibri Light" w:cs="Calibri Light"/>
                <w:b/>
                <w:color w:val="auto"/>
                <w:lang w:val="en-US" w:bidi="en-US"/>
              </w:rPr>
              <w:t xml:space="preserve"> </w:t>
            </w:r>
            <w:proofErr w:type="spellStart"/>
            <w:r w:rsidRPr="00436637">
              <w:rPr>
                <w:rFonts w:ascii="Calibri Light" w:eastAsia="Times New Roman" w:hAnsi="Calibri Light" w:cs="Calibri Light"/>
                <w:b/>
                <w:color w:val="auto"/>
                <w:lang w:val="en-US" w:bidi="en-US"/>
              </w:rPr>
              <w:t>ispita</w:t>
            </w:r>
            <w:proofErr w:type="spellEnd"/>
            <w:r w:rsidRPr="00436637">
              <w:rPr>
                <w:rFonts w:ascii="Calibri Light" w:eastAsia="Times New Roman" w:hAnsi="Calibri Light" w:cs="Calibri Light"/>
                <w:b/>
                <w:color w:val="auto"/>
                <w:lang w:val="en-US" w:bidi="en-US"/>
              </w:rPr>
              <w:t>.</w:t>
            </w:r>
          </w:p>
        </w:tc>
      </w:tr>
      <w:tr w:rsidR="001C3178" w:rsidRPr="00436637" w14:paraId="1C07D978" w14:textId="77777777" w:rsidTr="001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BC6FDE9" w14:textId="77777777" w:rsidR="001C3178" w:rsidRPr="00436637" w:rsidRDefault="001C3178" w:rsidP="001C3178">
            <w:pPr>
              <w:rPr>
                <w:rFonts w:ascii="Calibri Light" w:eastAsia="Times New Roman" w:hAnsi="Calibri Light" w:cs="Calibri Light"/>
                <w:color w:val="auto"/>
                <w:lang w:val="en-US" w:bidi="en-US"/>
              </w:rPr>
            </w:pPr>
          </w:p>
        </w:tc>
      </w:tr>
      <w:tr w:rsidR="001C3178" w:rsidRPr="00436637" w14:paraId="39EEDCCB" w14:textId="77777777" w:rsidTr="001C3178">
        <w:trPr>
          <w:trHeight w:val="976"/>
        </w:trPr>
        <w:tc>
          <w:tcPr>
            <w:cnfStyle w:val="001000000000" w:firstRow="0" w:lastRow="0" w:firstColumn="1" w:lastColumn="0" w:oddVBand="0" w:evenVBand="0" w:oddHBand="0" w:evenHBand="0" w:firstRowFirstColumn="0" w:firstRowLastColumn="0" w:lastRowFirstColumn="0" w:lastRowLastColumn="0"/>
            <w:tcW w:w="5000" w:type="pct"/>
          </w:tcPr>
          <w:p w14:paraId="742E93F4" w14:textId="77777777" w:rsidR="001C3178" w:rsidRPr="00436637" w:rsidRDefault="001C3178" w:rsidP="001C3178">
            <w:pPr>
              <w:rPr>
                <w:rFonts w:ascii="Calibri Light" w:eastAsia="Times New Roman" w:hAnsi="Calibri Light" w:cs="Calibri Light"/>
                <w:color w:val="auto"/>
                <w:lang w:val="en-US" w:bidi="en-US"/>
              </w:rPr>
            </w:pPr>
            <w:r w:rsidRPr="00436637">
              <w:rPr>
                <w:rFonts w:ascii="Calibri Light" w:eastAsia="Times New Roman" w:hAnsi="Calibri Light" w:cs="Calibri Light"/>
                <w:color w:val="auto"/>
                <w:lang w:val="en-US" w:bidi="en-US"/>
              </w:rPr>
              <w:t xml:space="preserve">NAPOMENA: </w:t>
            </w:r>
            <w:proofErr w:type="spellStart"/>
            <w:r w:rsidRPr="00436637">
              <w:rPr>
                <w:rFonts w:ascii="Calibri Light" w:eastAsia="Times New Roman" w:hAnsi="Calibri Light" w:cs="Calibri Light"/>
                <w:color w:val="auto"/>
                <w:lang w:val="en-US" w:bidi="en-US"/>
              </w:rPr>
              <w:t>Ovom</w:t>
            </w:r>
            <w:proofErr w:type="spellEnd"/>
            <w:r w:rsidRPr="00436637">
              <w:rPr>
                <w:rFonts w:ascii="Calibri Light" w:eastAsia="Times New Roman" w:hAnsi="Calibri Light" w:cs="Calibri Light"/>
                <w:color w:val="auto"/>
                <w:lang w:val="en-US" w:bidi="en-US"/>
              </w:rPr>
              <w:t xml:space="preserve"> se </w:t>
            </w:r>
            <w:proofErr w:type="spellStart"/>
            <w:r w:rsidRPr="00436637">
              <w:rPr>
                <w:rFonts w:ascii="Calibri Light" w:eastAsia="Times New Roman" w:hAnsi="Calibri Light" w:cs="Calibri Light"/>
                <w:color w:val="auto"/>
                <w:lang w:val="en-US" w:bidi="en-US"/>
              </w:rPr>
              <w:t>planu</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prilaže</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kalendar</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polaganja</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ispita</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državne</w:t>
            </w:r>
            <w:proofErr w:type="spellEnd"/>
            <w:r w:rsidRPr="00436637">
              <w:rPr>
                <w:rFonts w:ascii="Calibri Light" w:eastAsia="Times New Roman" w:hAnsi="Calibri Light" w:cs="Calibri Light"/>
                <w:color w:val="auto"/>
                <w:lang w:val="en-US" w:bidi="en-US"/>
              </w:rPr>
              <w:t xml:space="preserve"> mature </w:t>
            </w:r>
            <w:proofErr w:type="gramStart"/>
            <w:r w:rsidRPr="00436637">
              <w:rPr>
                <w:rFonts w:ascii="Calibri Light" w:eastAsia="Times New Roman" w:hAnsi="Calibri Light" w:cs="Calibri Light"/>
                <w:color w:val="auto"/>
                <w:lang w:val="en-US" w:bidi="en-US"/>
              </w:rPr>
              <w:t>2019./</w:t>
            </w:r>
            <w:proofErr w:type="gramEnd"/>
            <w:r w:rsidRPr="00436637">
              <w:rPr>
                <w:rFonts w:ascii="Calibri Light" w:eastAsia="Times New Roman" w:hAnsi="Calibri Light" w:cs="Calibri Light"/>
                <w:color w:val="auto"/>
                <w:lang w:val="en-US" w:bidi="en-US"/>
              </w:rPr>
              <w:t xml:space="preserve"> 2020.</w:t>
            </w:r>
          </w:p>
        </w:tc>
      </w:tr>
      <w:tr w:rsidR="001C3178" w:rsidRPr="00436637" w14:paraId="46708D67" w14:textId="77777777" w:rsidTr="001C3178">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5000" w:type="pct"/>
          </w:tcPr>
          <w:p w14:paraId="1B9939FB" w14:textId="77777777" w:rsidR="001C3178" w:rsidRPr="00436637" w:rsidRDefault="001C3178" w:rsidP="001C3178">
            <w:pPr>
              <w:rPr>
                <w:rFonts w:ascii="Calibri Light" w:eastAsia="Times New Roman" w:hAnsi="Calibri Light" w:cs="Calibri Light"/>
                <w:color w:val="auto"/>
                <w:lang w:val="en-US" w:bidi="en-US"/>
              </w:rPr>
            </w:pPr>
            <w:proofErr w:type="spellStart"/>
            <w:r w:rsidRPr="00436637">
              <w:rPr>
                <w:rFonts w:ascii="Calibri Light" w:eastAsia="Times New Roman" w:hAnsi="Calibri Light" w:cs="Calibri Light"/>
                <w:color w:val="auto"/>
                <w:lang w:val="en-US" w:bidi="en-US"/>
              </w:rPr>
              <w:t>Ispitna</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koordinatorica</w:t>
            </w:r>
            <w:proofErr w:type="spellEnd"/>
            <w:r w:rsidRPr="00436637">
              <w:rPr>
                <w:rFonts w:ascii="Calibri Light" w:eastAsia="Times New Roman" w:hAnsi="Calibri Light" w:cs="Calibri Light"/>
                <w:color w:val="auto"/>
                <w:lang w:val="en-US" w:bidi="en-US"/>
              </w:rPr>
              <w:t>:</w:t>
            </w:r>
          </w:p>
          <w:p w14:paraId="60520AAE" w14:textId="77777777" w:rsidR="001C3178" w:rsidRPr="00436637" w:rsidRDefault="001C3178" w:rsidP="001C3178">
            <w:pPr>
              <w:rPr>
                <w:rFonts w:ascii="Calibri Light" w:eastAsia="Times New Roman" w:hAnsi="Calibri Light" w:cs="Calibri Light"/>
                <w:color w:val="auto"/>
                <w:lang w:val="en-US" w:bidi="en-US"/>
              </w:rPr>
            </w:pPr>
            <w:proofErr w:type="spellStart"/>
            <w:r w:rsidRPr="00436637">
              <w:rPr>
                <w:rFonts w:ascii="Calibri Light" w:eastAsia="Times New Roman" w:hAnsi="Calibri Light" w:cs="Calibri Light"/>
                <w:color w:val="auto"/>
                <w:lang w:val="en-US" w:bidi="en-US"/>
              </w:rPr>
              <w:t>Ivka</w:t>
            </w:r>
            <w:proofErr w:type="spellEnd"/>
            <w:r w:rsidRPr="00436637">
              <w:rPr>
                <w:rFonts w:ascii="Calibri Light" w:eastAsia="Times New Roman" w:hAnsi="Calibri Light" w:cs="Calibri Light"/>
                <w:color w:val="auto"/>
                <w:lang w:val="en-US" w:bidi="en-US"/>
              </w:rPr>
              <w:t xml:space="preserve"> </w:t>
            </w:r>
            <w:proofErr w:type="spellStart"/>
            <w:r w:rsidRPr="00436637">
              <w:rPr>
                <w:rFonts w:ascii="Calibri Light" w:eastAsia="Times New Roman" w:hAnsi="Calibri Light" w:cs="Calibri Light"/>
                <w:color w:val="auto"/>
                <w:lang w:val="en-US" w:bidi="en-US"/>
              </w:rPr>
              <w:t>Kovačević</w:t>
            </w:r>
            <w:proofErr w:type="spellEnd"/>
            <w:r w:rsidRPr="00436637">
              <w:rPr>
                <w:rFonts w:ascii="Calibri Light" w:eastAsia="Times New Roman" w:hAnsi="Calibri Light" w:cs="Calibri Light"/>
                <w:color w:val="auto"/>
                <w:lang w:val="en-US" w:bidi="en-US"/>
              </w:rPr>
              <w:t>, prof.</w:t>
            </w:r>
          </w:p>
        </w:tc>
      </w:tr>
    </w:tbl>
    <w:p w14:paraId="66ED7A3D" w14:textId="77777777" w:rsidR="00E7530A" w:rsidRPr="00436637" w:rsidRDefault="00E7530A" w:rsidP="003A1150">
      <w:pPr>
        <w:rPr>
          <w:rFonts w:ascii="Calibri Light" w:hAnsi="Calibri Light" w:cs="Calibri Light"/>
          <w:lang w:eastAsia="hr-HR"/>
        </w:rPr>
      </w:pPr>
      <w:bookmarkStart w:id="173" w:name="_Toc461536955"/>
      <w:bookmarkStart w:id="174" w:name="_Toc461537675"/>
      <w:bookmarkStart w:id="175" w:name="_Toc461538333"/>
      <w:bookmarkStart w:id="176" w:name="_Toc461538364"/>
      <w:bookmarkStart w:id="177" w:name="_Toc461538446"/>
      <w:bookmarkStart w:id="178" w:name="_Toc461538478"/>
    </w:p>
    <w:p w14:paraId="3F775D7D" w14:textId="77777777" w:rsidR="00E7530A" w:rsidRPr="00436637" w:rsidRDefault="00E7530A" w:rsidP="003A1150">
      <w:pPr>
        <w:rPr>
          <w:rFonts w:ascii="Calibri Light" w:hAnsi="Calibri Light" w:cs="Calibri Light"/>
          <w:lang w:eastAsia="hr-HR"/>
        </w:rPr>
      </w:pPr>
    </w:p>
    <w:p w14:paraId="614A4A64" w14:textId="77777777" w:rsidR="00E7530A" w:rsidRPr="00436637" w:rsidRDefault="00E7530A" w:rsidP="003A1150">
      <w:pPr>
        <w:rPr>
          <w:rFonts w:ascii="Calibri Light" w:hAnsi="Calibri Light" w:cs="Calibri Light"/>
          <w:lang w:eastAsia="hr-HR"/>
        </w:rPr>
      </w:pPr>
    </w:p>
    <w:p w14:paraId="7A14D131" w14:textId="77777777" w:rsidR="00E7530A" w:rsidRPr="00436637" w:rsidRDefault="00E7530A" w:rsidP="003A1150">
      <w:pPr>
        <w:rPr>
          <w:rFonts w:ascii="Calibri Light" w:hAnsi="Calibri Light" w:cs="Calibri Light"/>
          <w:lang w:eastAsia="hr-HR"/>
        </w:rPr>
      </w:pPr>
    </w:p>
    <w:p w14:paraId="0BAA301A" w14:textId="77777777" w:rsidR="00E7530A" w:rsidRPr="00436637" w:rsidRDefault="00E7530A" w:rsidP="003A1150">
      <w:pPr>
        <w:rPr>
          <w:rFonts w:ascii="Calibri Light" w:hAnsi="Calibri Light" w:cs="Calibri Light"/>
          <w:lang w:eastAsia="hr-HR"/>
        </w:rPr>
      </w:pPr>
    </w:p>
    <w:p w14:paraId="1B040D1F" w14:textId="77777777" w:rsidR="00E7530A" w:rsidRPr="00436637" w:rsidRDefault="00E7530A" w:rsidP="003A1150">
      <w:pPr>
        <w:rPr>
          <w:rFonts w:ascii="Calibri Light" w:hAnsi="Calibri Light" w:cs="Calibri Light"/>
          <w:lang w:eastAsia="hr-HR"/>
        </w:rPr>
      </w:pPr>
    </w:p>
    <w:p w14:paraId="0578102B" w14:textId="77777777" w:rsidR="00E7530A" w:rsidRPr="00436637" w:rsidRDefault="00E7530A" w:rsidP="003A1150">
      <w:pPr>
        <w:rPr>
          <w:rFonts w:ascii="Calibri Light" w:hAnsi="Calibri Light" w:cs="Calibri Light"/>
          <w:lang w:eastAsia="hr-HR"/>
        </w:rPr>
      </w:pPr>
    </w:p>
    <w:p w14:paraId="6A10F40C" w14:textId="77777777" w:rsidR="00E7530A" w:rsidRPr="00436637" w:rsidRDefault="00E7530A" w:rsidP="003A1150">
      <w:pPr>
        <w:rPr>
          <w:rFonts w:ascii="Calibri Light" w:hAnsi="Calibri Light" w:cs="Calibri Light"/>
          <w:lang w:eastAsia="hr-HR"/>
        </w:rPr>
      </w:pPr>
    </w:p>
    <w:p w14:paraId="276F5391" w14:textId="77777777" w:rsidR="00E63850" w:rsidRPr="00436637" w:rsidRDefault="00E63850" w:rsidP="003A1150">
      <w:pPr>
        <w:rPr>
          <w:rFonts w:ascii="Calibri Light" w:hAnsi="Calibri Light" w:cs="Calibri Light"/>
          <w:lang w:eastAsia="hr-HR"/>
        </w:rPr>
      </w:pPr>
    </w:p>
    <w:p w14:paraId="74E5A808" w14:textId="77777777" w:rsidR="00CD2C7F" w:rsidRPr="00436637" w:rsidRDefault="00CD2C7F" w:rsidP="003A1150">
      <w:pPr>
        <w:rPr>
          <w:rFonts w:ascii="Calibri Light" w:hAnsi="Calibri Light" w:cs="Calibri Light"/>
          <w:lang w:eastAsia="hr-HR"/>
        </w:rPr>
      </w:pPr>
    </w:p>
    <w:p w14:paraId="296C2A40" w14:textId="77777777" w:rsidR="00CD2C7F" w:rsidRPr="00436637" w:rsidRDefault="00CD2C7F" w:rsidP="003A1150">
      <w:pPr>
        <w:rPr>
          <w:rFonts w:ascii="Calibri Light" w:hAnsi="Calibri Light" w:cs="Calibri Light"/>
          <w:lang w:eastAsia="hr-HR"/>
        </w:rPr>
      </w:pPr>
    </w:p>
    <w:p w14:paraId="359DB018" w14:textId="77777777" w:rsidR="000047C3" w:rsidRPr="00436637" w:rsidRDefault="000047C3" w:rsidP="003A1150">
      <w:pPr>
        <w:rPr>
          <w:rFonts w:ascii="Calibri Light" w:hAnsi="Calibri Light" w:cs="Calibri Light"/>
          <w:lang w:eastAsia="hr-HR"/>
        </w:rPr>
      </w:pPr>
    </w:p>
    <w:p w14:paraId="7D795032" w14:textId="77777777" w:rsidR="000047C3" w:rsidRPr="00436637" w:rsidRDefault="000047C3" w:rsidP="003A1150">
      <w:pPr>
        <w:rPr>
          <w:rFonts w:ascii="Calibri Light" w:hAnsi="Calibri Light" w:cs="Calibri Light"/>
          <w:lang w:eastAsia="hr-HR"/>
        </w:rPr>
      </w:pPr>
    </w:p>
    <w:p w14:paraId="3206994F" w14:textId="77777777" w:rsidR="005D51B3" w:rsidRPr="00436637" w:rsidRDefault="005D51B3" w:rsidP="00D83399">
      <w:pPr>
        <w:pStyle w:val="Naslov3"/>
        <w:numPr>
          <w:ilvl w:val="0"/>
          <w:numId w:val="10"/>
        </w:numPr>
        <w:rPr>
          <w:rFonts w:ascii="Calibri Light" w:eastAsiaTheme="minorEastAsia" w:hAnsi="Calibri Light" w:cs="Calibri Light"/>
          <w:lang w:eastAsia="hr-HR"/>
        </w:rPr>
      </w:pPr>
      <w:bookmarkStart w:id="179" w:name="_Toc525541493"/>
      <w:bookmarkStart w:id="180" w:name="_Toc525541771"/>
      <w:bookmarkStart w:id="181" w:name="_Toc20392241"/>
      <w:r w:rsidRPr="00436637">
        <w:rPr>
          <w:rFonts w:ascii="Calibri Light" w:eastAsiaTheme="minorEastAsia" w:hAnsi="Calibri Light" w:cs="Calibri Light"/>
          <w:lang w:eastAsia="hr-HR"/>
        </w:rPr>
        <w:lastRenderedPageBreak/>
        <w:t>GODIŠNJI PLANOVI I PROGRAMI RADA ŠKOLSKOG ODBORA I STRUČNIH VIJEĆA</w:t>
      </w:r>
      <w:bookmarkEnd w:id="173"/>
      <w:bookmarkEnd w:id="174"/>
      <w:bookmarkEnd w:id="175"/>
      <w:bookmarkEnd w:id="176"/>
      <w:bookmarkEnd w:id="177"/>
      <w:bookmarkEnd w:id="178"/>
      <w:bookmarkEnd w:id="179"/>
      <w:bookmarkEnd w:id="180"/>
      <w:bookmarkEnd w:id="181"/>
    </w:p>
    <w:p w14:paraId="42342B04" w14:textId="77777777" w:rsidR="00CF7FE6" w:rsidRPr="00436637" w:rsidRDefault="00CF7FE6" w:rsidP="003A1150">
      <w:pPr>
        <w:rPr>
          <w:rFonts w:ascii="Calibri Light" w:eastAsia="Times New Roman" w:hAnsi="Calibri Light" w:cs="Calibri Light"/>
          <w:b/>
          <w:bCs/>
          <w:i/>
          <w:iCs/>
          <w:lang w:bidi="en-US"/>
        </w:rPr>
      </w:pPr>
    </w:p>
    <w:p w14:paraId="6662FE96" w14:textId="77777777" w:rsidR="00CF7FE6" w:rsidRPr="00436637" w:rsidRDefault="00CF7FE6"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Godišnji plan i program Školskog odbora</w:t>
      </w:r>
    </w:p>
    <w:p w14:paraId="7ECD9AED" w14:textId="77777777" w:rsidR="00CF7FE6" w:rsidRPr="00436637" w:rsidRDefault="00CF7FE6"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Godišnji plan i program Nastavničkog vijeća</w:t>
      </w:r>
    </w:p>
    <w:p w14:paraId="30BD7F84" w14:textId="77777777" w:rsidR="00CF7FE6" w:rsidRPr="00436637" w:rsidRDefault="00AB5F93"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Godišnji plan i program</w:t>
      </w:r>
      <w:r w:rsidR="00CF7FE6" w:rsidRPr="00436637">
        <w:rPr>
          <w:rFonts w:ascii="Calibri Light" w:eastAsia="Times New Roman" w:hAnsi="Calibri Light" w:cs="Calibri Light"/>
          <w:lang w:bidi="en-US"/>
        </w:rPr>
        <w:t xml:space="preserve"> Stručnih vijeća</w:t>
      </w:r>
    </w:p>
    <w:p w14:paraId="70D1C9E2" w14:textId="77777777" w:rsidR="000E585C" w:rsidRPr="00436637" w:rsidRDefault="008F4298" w:rsidP="003A1150">
      <w:pPr>
        <w:rPr>
          <w:rFonts w:ascii="Calibri Light" w:hAnsi="Calibri Light" w:cs="Calibri Light"/>
          <w:sz w:val="22"/>
        </w:rPr>
      </w:pPr>
      <w:bookmarkStart w:id="182" w:name="_Toc430545751"/>
      <w:bookmarkStart w:id="183" w:name="_Toc430549686"/>
      <w:bookmarkStart w:id="184" w:name="_Toc461536956"/>
      <w:bookmarkStart w:id="185" w:name="_Toc461537676"/>
      <w:bookmarkStart w:id="186" w:name="_Toc525541494"/>
      <w:bookmarkStart w:id="187" w:name="_Toc525541772"/>
      <w:r w:rsidRPr="00436637">
        <w:rPr>
          <w:rFonts w:ascii="Calibri Light" w:hAnsi="Calibri Light" w:cs="Calibri Light"/>
          <w:sz w:val="22"/>
        </w:rPr>
        <w:t xml:space="preserve">1. </w:t>
      </w:r>
      <w:r w:rsidR="00AB5F93" w:rsidRPr="00436637">
        <w:rPr>
          <w:rFonts w:ascii="Calibri Light" w:hAnsi="Calibri Light" w:cs="Calibri Light"/>
          <w:sz w:val="22"/>
        </w:rPr>
        <w:t xml:space="preserve">GODIŠNJI PLAN I PROGRAM </w:t>
      </w:r>
      <w:r w:rsidR="00CF7FE6" w:rsidRPr="00436637">
        <w:rPr>
          <w:rFonts w:ascii="Calibri Light" w:hAnsi="Calibri Light" w:cs="Calibri Light"/>
          <w:sz w:val="22"/>
        </w:rPr>
        <w:t>ŠKOLSKOG ODBORA</w:t>
      </w:r>
      <w:bookmarkEnd w:id="182"/>
      <w:bookmarkEnd w:id="183"/>
      <w:bookmarkEnd w:id="184"/>
      <w:bookmarkEnd w:id="185"/>
      <w:bookmarkEnd w:id="186"/>
      <w:bookmarkEnd w:id="187"/>
    </w:p>
    <w:tbl>
      <w:tblPr>
        <w:tblStyle w:val="Srednjipopis2-Isticanje3"/>
        <w:tblW w:w="5098" w:type="pct"/>
        <w:tblLook w:val="0620" w:firstRow="1" w:lastRow="0" w:firstColumn="0" w:lastColumn="0" w:noHBand="1" w:noVBand="1"/>
      </w:tblPr>
      <w:tblGrid>
        <w:gridCol w:w="5516"/>
        <w:gridCol w:w="1862"/>
        <w:gridCol w:w="1582"/>
      </w:tblGrid>
      <w:tr w:rsidR="00E53BEA" w:rsidRPr="00436637" w14:paraId="47E9AE4D" w14:textId="77777777" w:rsidTr="001C3178">
        <w:trPr>
          <w:cnfStyle w:val="100000000000" w:firstRow="1" w:lastRow="0" w:firstColumn="0" w:lastColumn="0" w:oddVBand="0" w:evenVBand="0" w:oddHBand="0" w:evenHBand="0" w:firstRowFirstColumn="0" w:firstRowLastColumn="0" w:lastRowFirstColumn="0" w:lastRowLastColumn="0"/>
          <w:trHeight w:val="601"/>
        </w:trPr>
        <w:tc>
          <w:tcPr>
            <w:tcW w:w="3078" w:type="pct"/>
          </w:tcPr>
          <w:p w14:paraId="3B3AE8A0"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AKTIVNOSTI</w:t>
            </w:r>
          </w:p>
        </w:tc>
        <w:tc>
          <w:tcPr>
            <w:tcW w:w="1039" w:type="pct"/>
          </w:tcPr>
          <w:p w14:paraId="5DFB0FF9"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NOSITELJ AKTIVNOSTI</w:t>
            </w:r>
          </w:p>
        </w:tc>
        <w:tc>
          <w:tcPr>
            <w:tcW w:w="883" w:type="pct"/>
          </w:tcPr>
          <w:p w14:paraId="03A0B919"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VRIJEME REALIZACIJE</w:t>
            </w:r>
          </w:p>
        </w:tc>
      </w:tr>
      <w:tr w:rsidR="00E53BEA" w:rsidRPr="00436637" w14:paraId="242CC3EA" w14:textId="77777777" w:rsidTr="001C3178">
        <w:trPr>
          <w:trHeight w:val="1480"/>
        </w:trPr>
        <w:tc>
          <w:tcPr>
            <w:tcW w:w="3078" w:type="pct"/>
          </w:tcPr>
          <w:p w14:paraId="6AD09EFB"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Donošenje Školskog kurikuluma</w:t>
            </w:r>
          </w:p>
          <w:p w14:paraId="606FE94F"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Donošenje Godišnjeg plana i programa rada Škole</w:t>
            </w:r>
          </w:p>
          <w:p w14:paraId="40566BB8"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Davanje suglasnosti u vezi sa zasnivanjem i prestankom radnog odnosa</w:t>
            </w:r>
          </w:p>
          <w:p w14:paraId="4E6F3A86"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Informacija o upisu učenika u prvi razred i organizacija rada Škole</w:t>
            </w:r>
          </w:p>
          <w:p w14:paraId="1C2507DD" w14:textId="77777777" w:rsidR="009E748D" w:rsidRPr="00436637" w:rsidRDefault="009E748D" w:rsidP="003A1150">
            <w:pPr>
              <w:rPr>
                <w:rFonts w:ascii="Calibri Light" w:eastAsia="Times New Roman" w:hAnsi="Calibri Light" w:cs="Calibri Light"/>
                <w:i/>
              </w:rPr>
            </w:pPr>
            <w:r w:rsidRPr="00436637">
              <w:rPr>
                <w:rFonts w:ascii="Calibri Light" w:eastAsia="Times New Roman" w:hAnsi="Calibri Light" w:cs="Calibri Light"/>
                <w:i/>
              </w:rPr>
              <w:t>- Izbor članova Školskog odbora – zbor radnika i nastavničko vijeće, vijeće roditelja</w:t>
            </w:r>
          </w:p>
        </w:tc>
        <w:tc>
          <w:tcPr>
            <w:tcW w:w="1039" w:type="pct"/>
          </w:tcPr>
          <w:p w14:paraId="53AB7350"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na prijedlog ravnatelja</w:t>
            </w:r>
          </w:p>
        </w:tc>
        <w:tc>
          <w:tcPr>
            <w:tcW w:w="883" w:type="pct"/>
          </w:tcPr>
          <w:p w14:paraId="7373AF95" w14:textId="77777777" w:rsidR="009E748D" w:rsidRPr="00436637" w:rsidRDefault="008718CA" w:rsidP="003A1150">
            <w:pPr>
              <w:rPr>
                <w:rFonts w:ascii="Calibri Light" w:eastAsia="Times New Roman" w:hAnsi="Calibri Light" w:cs="Calibri Light"/>
                <w:b/>
              </w:rPr>
            </w:pPr>
            <w:r w:rsidRPr="00436637">
              <w:rPr>
                <w:rFonts w:ascii="Calibri Light" w:eastAsia="Times New Roman" w:hAnsi="Calibri Light" w:cs="Calibri Light"/>
                <w:b/>
              </w:rPr>
              <w:t>rujan 2019</w:t>
            </w:r>
            <w:r w:rsidR="00BC59D7" w:rsidRPr="00436637">
              <w:rPr>
                <w:rFonts w:ascii="Calibri Light" w:eastAsia="Times New Roman" w:hAnsi="Calibri Light" w:cs="Calibri Light"/>
                <w:b/>
              </w:rPr>
              <w:t>.</w:t>
            </w:r>
          </w:p>
          <w:p w14:paraId="3823DA12" w14:textId="77777777" w:rsidR="009E748D" w:rsidRPr="00436637" w:rsidRDefault="009E748D" w:rsidP="003A1150">
            <w:pPr>
              <w:rPr>
                <w:rFonts w:ascii="Calibri Light" w:eastAsia="Times New Roman" w:hAnsi="Calibri Light" w:cs="Calibri Light"/>
              </w:rPr>
            </w:pPr>
          </w:p>
          <w:p w14:paraId="5271B097" w14:textId="77777777" w:rsidR="009E748D" w:rsidRPr="00436637" w:rsidRDefault="009E748D" w:rsidP="003A1150">
            <w:pPr>
              <w:rPr>
                <w:rFonts w:ascii="Calibri Light" w:eastAsia="Times New Roman" w:hAnsi="Calibri Light" w:cs="Calibri Light"/>
              </w:rPr>
            </w:pPr>
          </w:p>
          <w:p w14:paraId="6E9078B4" w14:textId="77777777" w:rsidR="009E748D" w:rsidRPr="00436637" w:rsidRDefault="009E748D" w:rsidP="003A1150">
            <w:pPr>
              <w:rPr>
                <w:rFonts w:ascii="Calibri Light" w:eastAsia="Times New Roman" w:hAnsi="Calibri Light" w:cs="Calibri Light"/>
              </w:rPr>
            </w:pPr>
          </w:p>
          <w:p w14:paraId="37738827" w14:textId="77777777" w:rsidR="009E748D" w:rsidRPr="00436637" w:rsidRDefault="009E748D" w:rsidP="003A1150">
            <w:pPr>
              <w:rPr>
                <w:rFonts w:ascii="Calibri Light" w:eastAsia="Times New Roman" w:hAnsi="Calibri Light" w:cs="Calibri Light"/>
              </w:rPr>
            </w:pPr>
          </w:p>
          <w:p w14:paraId="663B1642" w14:textId="77777777" w:rsidR="009E748D" w:rsidRPr="00436637" w:rsidRDefault="009E748D" w:rsidP="003A1150">
            <w:pPr>
              <w:rPr>
                <w:rFonts w:ascii="Calibri Light" w:eastAsia="Times New Roman" w:hAnsi="Calibri Light" w:cs="Calibri Light"/>
              </w:rPr>
            </w:pPr>
          </w:p>
          <w:p w14:paraId="03D1D6DE" w14:textId="77777777" w:rsidR="00BC59D7" w:rsidRPr="00436637" w:rsidRDefault="009E748D" w:rsidP="003A1150">
            <w:pPr>
              <w:rPr>
                <w:rFonts w:ascii="Calibri Light" w:eastAsia="Times New Roman" w:hAnsi="Calibri Light" w:cs="Calibri Light"/>
              </w:rPr>
            </w:pPr>
            <w:r w:rsidRPr="00436637">
              <w:rPr>
                <w:rFonts w:ascii="Calibri Light" w:eastAsia="Times New Roman" w:hAnsi="Calibri Light" w:cs="Calibri Light"/>
                <w:b/>
              </w:rPr>
              <w:t>tijekom godine</w:t>
            </w:r>
          </w:p>
        </w:tc>
      </w:tr>
      <w:tr w:rsidR="00E53BEA" w:rsidRPr="00436637" w14:paraId="1DB7CDAA" w14:textId="77777777" w:rsidTr="001C3178">
        <w:trPr>
          <w:trHeight w:val="1118"/>
        </w:trPr>
        <w:tc>
          <w:tcPr>
            <w:tcW w:w="3078" w:type="pct"/>
          </w:tcPr>
          <w:p w14:paraId="6464A380"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xml:space="preserve">- Donošenje općih akata Škole i Odluke o izmjenama i dopunama </w:t>
            </w:r>
          </w:p>
          <w:p w14:paraId="03E147E3"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xml:space="preserve">  Statuta</w:t>
            </w:r>
          </w:p>
          <w:p w14:paraId="748F6F88"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Zasnivanje radnog odnosa po natječaju</w:t>
            </w:r>
          </w:p>
        </w:tc>
        <w:tc>
          <w:tcPr>
            <w:tcW w:w="1039" w:type="pct"/>
          </w:tcPr>
          <w:p w14:paraId="3DB6AAB8"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xml:space="preserve">na prijedlog ravnatelja uz suradnju s tajnicom </w:t>
            </w:r>
          </w:p>
        </w:tc>
        <w:tc>
          <w:tcPr>
            <w:tcW w:w="883" w:type="pct"/>
          </w:tcPr>
          <w:p w14:paraId="23C0277E"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tijekom godine</w:t>
            </w:r>
          </w:p>
        </w:tc>
      </w:tr>
      <w:tr w:rsidR="00E53BEA" w:rsidRPr="00436637" w14:paraId="1C289A00" w14:textId="77777777" w:rsidTr="001C3178">
        <w:trPr>
          <w:trHeight w:val="1257"/>
        </w:trPr>
        <w:tc>
          <w:tcPr>
            <w:tcW w:w="3078" w:type="pct"/>
          </w:tcPr>
          <w:p w14:paraId="2F59B1C6" w14:textId="77777777" w:rsidR="00BC59D7" w:rsidRPr="00436637" w:rsidRDefault="00BC59D7" w:rsidP="008718CA">
            <w:pPr>
              <w:rPr>
                <w:rFonts w:ascii="Calibri Light" w:eastAsia="Times New Roman" w:hAnsi="Calibri Light" w:cs="Calibri Light"/>
                <w:i/>
              </w:rPr>
            </w:pPr>
            <w:r w:rsidRPr="00436637">
              <w:rPr>
                <w:rFonts w:ascii="Calibri Light" w:eastAsia="Times New Roman" w:hAnsi="Calibri Light" w:cs="Calibri Light"/>
                <w:i/>
              </w:rPr>
              <w:t xml:space="preserve">- Donošenje </w:t>
            </w:r>
            <w:r w:rsidR="00E63850" w:rsidRPr="00436637">
              <w:rPr>
                <w:rFonts w:ascii="Calibri Light" w:eastAsia="Times New Roman" w:hAnsi="Calibri Light" w:cs="Calibri Light"/>
                <w:i/>
              </w:rPr>
              <w:t>financijskog plana škole za 20</w:t>
            </w:r>
            <w:r w:rsidR="008718CA" w:rsidRPr="00436637">
              <w:rPr>
                <w:rFonts w:ascii="Calibri Light" w:eastAsia="Times New Roman" w:hAnsi="Calibri Light" w:cs="Calibri Light"/>
                <w:i/>
              </w:rPr>
              <w:t>20</w:t>
            </w:r>
            <w:r w:rsidRPr="00436637">
              <w:rPr>
                <w:rFonts w:ascii="Calibri Light" w:eastAsia="Times New Roman" w:hAnsi="Calibri Light" w:cs="Calibri Light"/>
                <w:i/>
              </w:rPr>
              <w:t>. godinu</w:t>
            </w:r>
          </w:p>
        </w:tc>
        <w:tc>
          <w:tcPr>
            <w:tcW w:w="1039" w:type="pct"/>
          </w:tcPr>
          <w:p w14:paraId="1F05C98E"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na prijedlog ravnatelja uz dogovor računovotkinje</w:t>
            </w:r>
          </w:p>
        </w:tc>
        <w:tc>
          <w:tcPr>
            <w:tcW w:w="883" w:type="pct"/>
          </w:tcPr>
          <w:p w14:paraId="3C121125" w14:textId="77777777" w:rsidR="00BC59D7" w:rsidRPr="00436637" w:rsidRDefault="008718CA" w:rsidP="003A1150">
            <w:pPr>
              <w:rPr>
                <w:rFonts w:ascii="Calibri Light" w:eastAsia="Times New Roman" w:hAnsi="Calibri Light" w:cs="Calibri Light"/>
                <w:b/>
              </w:rPr>
            </w:pPr>
            <w:r w:rsidRPr="00436637">
              <w:rPr>
                <w:rFonts w:ascii="Calibri Light" w:eastAsia="Times New Roman" w:hAnsi="Calibri Light" w:cs="Calibri Light"/>
                <w:b/>
              </w:rPr>
              <w:t>prosinac 2019</w:t>
            </w:r>
            <w:r w:rsidR="00BC59D7" w:rsidRPr="00436637">
              <w:rPr>
                <w:rFonts w:ascii="Calibri Light" w:eastAsia="Times New Roman" w:hAnsi="Calibri Light" w:cs="Calibri Light"/>
                <w:b/>
              </w:rPr>
              <w:t>.</w:t>
            </w:r>
          </w:p>
        </w:tc>
      </w:tr>
      <w:tr w:rsidR="00E53BEA" w:rsidRPr="00436637" w14:paraId="106D2D07" w14:textId="77777777" w:rsidTr="001C3178">
        <w:trPr>
          <w:trHeight w:val="1265"/>
        </w:trPr>
        <w:tc>
          <w:tcPr>
            <w:tcW w:w="3078" w:type="pct"/>
          </w:tcPr>
          <w:p w14:paraId="5CA8B882"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U</w:t>
            </w:r>
            <w:r w:rsidR="009E748D" w:rsidRPr="00436637">
              <w:rPr>
                <w:rFonts w:ascii="Calibri Light" w:eastAsia="Times New Roman" w:hAnsi="Calibri Light" w:cs="Calibri Light"/>
                <w:i/>
              </w:rPr>
              <w:t>svajanje završnog računa za 201</w:t>
            </w:r>
            <w:r w:rsidR="008718CA" w:rsidRPr="00436637">
              <w:rPr>
                <w:rFonts w:ascii="Calibri Light" w:eastAsia="Times New Roman" w:hAnsi="Calibri Light" w:cs="Calibri Light"/>
                <w:i/>
              </w:rPr>
              <w:t>9</w:t>
            </w:r>
            <w:r w:rsidRPr="00436637">
              <w:rPr>
                <w:rFonts w:ascii="Calibri Light" w:eastAsia="Times New Roman" w:hAnsi="Calibri Light" w:cs="Calibri Light"/>
                <w:i/>
              </w:rPr>
              <w:t>. godinu</w:t>
            </w:r>
          </w:p>
          <w:p w14:paraId="4FBB2A25"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Informacija o uspjehu učenika na kraju prvog polugodišta</w:t>
            </w:r>
          </w:p>
        </w:tc>
        <w:tc>
          <w:tcPr>
            <w:tcW w:w="1039" w:type="pct"/>
          </w:tcPr>
          <w:p w14:paraId="5A4C9BE4"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xml:space="preserve">na prijedlog ravnatelja uz dogovor računovotkinje </w:t>
            </w:r>
          </w:p>
        </w:tc>
        <w:tc>
          <w:tcPr>
            <w:tcW w:w="883" w:type="pct"/>
          </w:tcPr>
          <w:p w14:paraId="48055A7C" w14:textId="77777777" w:rsidR="00BC59D7" w:rsidRPr="00436637" w:rsidRDefault="00E63850" w:rsidP="008718CA">
            <w:pPr>
              <w:rPr>
                <w:rFonts w:ascii="Calibri Light" w:eastAsia="Times New Roman" w:hAnsi="Calibri Light" w:cs="Calibri Light"/>
                <w:b/>
              </w:rPr>
            </w:pPr>
            <w:r w:rsidRPr="00436637">
              <w:rPr>
                <w:rFonts w:ascii="Calibri Light" w:eastAsia="Times New Roman" w:hAnsi="Calibri Light" w:cs="Calibri Light"/>
                <w:b/>
              </w:rPr>
              <w:t>veljača 20</w:t>
            </w:r>
            <w:r w:rsidR="008718CA" w:rsidRPr="00436637">
              <w:rPr>
                <w:rFonts w:ascii="Calibri Light" w:eastAsia="Times New Roman" w:hAnsi="Calibri Light" w:cs="Calibri Light"/>
                <w:b/>
              </w:rPr>
              <w:t>20</w:t>
            </w:r>
            <w:r w:rsidR="00BC59D7" w:rsidRPr="00436637">
              <w:rPr>
                <w:rFonts w:ascii="Calibri Light" w:eastAsia="Times New Roman" w:hAnsi="Calibri Light" w:cs="Calibri Light"/>
                <w:b/>
              </w:rPr>
              <w:t>.</w:t>
            </w:r>
          </w:p>
        </w:tc>
      </w:tr>
      <w:tr w:rsidR="00E53BEA" w:rsidRPr="00436637" w14:paraId="794FC6CC" w14:textId="77777777" w:rsidTr="001C3178">
        <w:trPr>
          <w:trHeight w:val="817"/>
        </w:trPr>
        <w:tc>
          <w:tcPr>
            <w:tcW w:w="3078" w:type="pct"/>
          </w:tcPr>
          <w:p w14:paraId="47652130"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Odlučuje o investicijskim radovima veće vrijednosti</w:t>
            </w:r>
          </w:p>
        </w:tc>
        <w:tc>
          <w:tcPr>
            <w:tcW w:w="1039" w:type="pct"/>
          </w:tcPr>
          <w:p w14:paraId="0DB6F865"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na prijedlog ravnatelja</w:t>
            </w:r>
          </w:p>
        </w:tc>
        <w:tc>
          <w:tcPr>
            <w:tcW w:w="883" w:type="pct"/>
          </w:tcPr>
          <w:p w14:paraId="3F63F8E2"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prema potrebi</w:t>
            </w:r>
          </w:p>
        </w:tc>
      </w:tr>
      <w:tr w:rsidR="00E53BEA" w:rsidRPr="00436637" w14:paraId="2D206670" w14:textId="77777777" w:rsidTr="001C3178">
        <w:trPr>
          <w:trHeight w:val="1151"/>
        </w:trPr>
        <w:tc>
          <w:tcPr>
            <w:tcW w:w="3078" w:type="pct"/>
          </w:tcPr>
          <w:p w14:paraId="048A7201"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Polugodišnji financijski izvještaj</w:t>
            </w:r>
          </w:p>
        </w:tc>
        <w:tc>
          <w:tcPr>
            <w:tcW w:w="1039" w:type="pct"/>
          </w:tcPr>
          <w:p w14:paraId="4E44476F"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na prijedlog ravnatelja uz dogovor računovotkinje</w:t>
            </w:r>
          </w:p>
        </w:tc>
        <w:tc>
          <w:tcPr>
            <w:tcW w:w="883" w:type="pct"/>
          </w:tcPr>
          <w:p w14:paraId="2C755A92" w14:textId="77777777" w:rsidR="00BC59D7" w:rsidRPr="00436637" w:rsidRDefault="00E63850" w:rsidP="008718CA">
            <w:pPr>
              <w:rPr>
                <w:rFonts w:ascii="Calibri Light" w:eastAsia="Times New Roman" w:hAnsi="Calibri Light" w:cs="Calibri Light"/>
                <w:b/>
              </w:rPr>
            </w:pPr>
            <w:r w:rsidRPr="00436637">
              <w:rPr>
                <w:rFonts w:ascii="Calibri Light" w:eastAsia="Times New Roman" w:hAnsi="Calibri Light" w:cs="Calibri Light"/>
                <w:b/>
              </w:rPr>
              <w:t>lipanj 20</w:t>
            </w:r>
            <w:r w:rsidR="008718CA" w:rsidRPr="00436637">
              <w:rPr>
                <w:rFonts w:ascii="Calibri Light" w:eastAsia="Times New Roman" w:hAnsi="Calibri Light" w:cs="Calibri Light"/>
                <w:b/>
              </w:rPr>
              <w:t>20</w:t>
            </w:r>
            <w:r w:rsidR="00BC59D7" w:rsidRPr="00436637">
              <w:rPr>
                <w:rFonts w:ascii="Calibri Light" w:eastAsia="Times New Roman" w:hAnsi="Calibri Light" w:cs="Calibri Light"/>
                <w:b/>
              </w:rPr>
              <w:t>.</w:t>
            </w:r>
          </w:p>
        </w:tc>
      </w:tr>
      <w:tr w:rsidR="00E53BEA" w:rsidRPr="00436637" w14:paraId="6E335FA7" w14:textId="77777777" w:rsidTr="001C3178">
        <w:trPr>
          <w:trHeight w:val="707"/>
        </w:trPr>
        <w:tc>
          <w:tcPr>
            <w:tcW w:w="3078" w:type="pct"/>
          </w:tcPr>
          <w:p w14:paraId="4F069088"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Razmatranje rezultata rada Škole (obrazovni i ostali rezultati)</w:t>
            </w:r>
          </w:p>
        </w:tc>
        <w:tc>
          <w:tcPr>
            <w:tcW w:w="1039" w:type="pct"/>
          </w:tcPr>
          <w:p w14:paraId="49E393F0"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ravnatelj</w:t>
            </w:r>
          </w:p>
        </w:tc>
        <w:tc>
          <w:tcPr>
            <w:tcW w:w="883" w:type="pct"/>
          </w:tcPr>
          <w:p w14:paraId="3AAF328F" w14:textId="77777777" w:rsidR="00BC59D7" w:rsidRPr="00436637" w:rsidRDefault="008718CA" w:rsidP="003A1150">
            <w:pPr>
              <w:rPr>
                <w:rFonts w:ascii="Calibri Light" w:eastAsia="Times New Roman" w:hAnsi="Calibri Light" w:cs="Calibri Light"/>
                <w:b/>
              </w:rPr>
            </w:pPr>
            <w:r w:rsidRPr="00436637">
              <w:rPr>
                <w:rFonts w:ascii="Calibri Light" w:eastAsia="Times New Roman" w:hAnsi="Calibri Light" w:cs="Calibri Light"/>
                <w:b/>
              </w:rPr>
              <w:t>srpanj 2020</w:t>
            </w:r>
            <w:r w:rsidR="00BC59D7" w:rsidRPr="00436637">
              <w:rPr>
                <w:rFonts w:ascii="Calibri Light" w:eastAsia="Times New Roman" w:hAnsi="Calibri Light" w:cs="Calibri Light"/>
                <w:b/>
              </w:rPr>
              <w:t>.</w:t>
            </w:r>
          </w:p>
        </w:tc>
      </w:tr>
      <w:tr w:rsidR="00E53BEA" w:rsidRPr="00436637" w14:paraId="1550E378" w14:textId="77777777" w:rsidTr="001C3178">
        <w:trPr>
          <w:trHeight w:val="553"/>
        </w:trPr>
        <w:tc>
          <w:tcPr>
            <w:tcW w:w="3078" w:type="pct"/>
          </w:tcPr>
          <w:p w14:paraId="43E9835A"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 Davanje suglasnosti u vezi sa zasnivanjem i prestankom radnog odnosa</w:t>
            </w:r>
          </w:p>
        </w:tc>
        <w:tc>
          <w:tcPr>
            <w:tcW w:w="1039" w:type="pct"/>
          </w:tcPr>
          <w:p w14:paraId="7060ECEF" w14:textId="77777777" w:rsidR="00BC59D7" w:rsidRPr="00436637" w:rsidRDefault="00BC59D7" w:rsidP="003A1150">
            <w:pPr>
              <w:rPr>
                <w:rFonts w:ascii="Calibri Light" w:eastAsia="Times New Roman" w:hAnsi="Calibri Light" w:cs="Calibri Light"/>
                <w:i/>
              </w:rPr>
            </w:pPr>
            <w:r w:rsidRPr="00436637">
              <w:rPr>
                <w:rFonts w:ascii="Calibri Light" w:eastAsia="Times New Roman" w:hAnsi="Calibri Light" w:cs="Calibri Light"/>
                <w:i/>
              </w:rPr>
              <w:t>ravnatelj</w:t>
            </w:r>
          </w:p>
        </w:tc>
        <w:tc>
          <w:tcPr>
            <w:tcW w:w="883" w:type="pct"/>
          </w:tcPr>
          <w:p w14:paraId="516E737A" w14:textId="77777777" w:rsidR="00BC59D7" w:rsidRPr="00436637" w:rsidRDefault="00BC59D7" w:rsidP="003A1150">
            <w:pPr>
              <w:rPr>
                <w:rFonts w:ascii="Calibri Light" w:eastAsia="Times New Roman" w:hAnsi="Calibri Light" w:cs="Calibri Light"/>
                <w:b/>
              </w:rPr>
            </w:pPr>
            <w:r w:rsidRPr="00436637">
              <w:rPr>
                <w:rFonts w:ascii="Calibri Light" w:eastAsia="Times New Roman" w:hAnsi="Calibri Light" w:cs="Calibri Light"/>
                <w:b/>
              </w:rPr>
              <w:t>tijekom godine</w:t>
            </w:r>
          </w:p>
        </w:tc>
      </w:tr>
    </w:tbl>
    <w:p w14:paraId="5B332565" w14:textId="77777777" w:rsidR="00D83399" w:rsidRPr="00436637" w:rsidRDefault="00D83399" w:rsidP="003A1150">
      <w:pPr>
        <w:pStyle w:val="Naslov3"/>
        <w:rPr>
          <w:rFonts w:ascii="Calibri Light" w:eastAsiaTheme="minorEastAsia" w:hAnsi="Calibri Light" w:cs="Calibri Light"/>
          <w:caps w:val="0"/>
          <w:sz w:val="21"/>
          <w:szCs w:val="21"/>
          <w:lang w:bidi="en-US"/>
        </w:rPr>
      </w:pPr>
      <w:bookmarkStart w:id="188" w:name="_Toc461536957"/>
      <w:bookmarkStart w:id="189" w:name="_Toc461537677"/>
      <w:bookmarkStart w:id="190" w:name="_Toc525541495"/>
      <w:bookmarkStart w:id="191" w:name="_Toc525541773"/>
    </w:p>
    <w:p w14:paraId="542E7360" w14:textId="77777777" w:rsidR="00BA2A77" w:rsidRPr="00436637" w:rsidRDefault="00BA2A77" w:rsidP="00BA2A77">
      <w:pPr>
        <w:rPr>
          <w:rFonts w:ascii="Calibri Light" w:hAnsi="Calibri Light" w:cs="Calibri Light"/>
          <w:lang w:bidi="en-US"/>
        </w:rPr>
      </w:pPr>
    </w:p>
    <w:p w14:paraId="150D01FE" w14:textId="77777777" w:rsidR="00CF7FE6" w:rsidRPr="00436637" w:rsidRDefault="008F4298" w:rsidP="003A1150">
      <w:pPr>
        <w:pStyle w:val="Naslov3"/>
        <w:rPr>
          <w:rFonts w:ascii="Calibri Light" w:hAnsi="Calibri Light" w:cs="Calibri Light"/>
          <w:sz w:val="24"/>
        </w:rPr>
      </w:pPr>
      <w:bookmarkStart w:id="192" w:name="_Toc20392242"/>
      <w:r w:rsidRPr="00436637">
        <w:rPr>
          <w:rFonts w:ascii="Calibri Light" w:hAnsi="Calibri Light" w:cs="Calibri Light"/>
          <w:sz w:val="24"/>
        </w:rPr>
        <w:lastRenderedPageBreak/>
        <w:t xml:space="preserve">2. </w:t>
      </w:r>
      <w:r w:rsidR="00CF7FE6" w:rsidRPr="00436637">
        <w:rPr>
          <w:rFonts w:ascii="Calibri Light" w:hAnsi="Calibri Light" w:cs="Calibri Light"/>
          <w:sz w:val="24"/>
        </w:rPr>
        <w:t>GODIŠNJI PLAN I PROGRAM NASTAVNIČKOG VIJEĆA</w:t>
      </w:r>
      <w:bookmarkEnd w:id="188"/>
      <w:bookmarkEnd w:id="189"/>
      <w:bookmarkEnd w:id="190"/>
      <w:bookmarkEnd w:id="191"/>
      <w:bookmarkEnd w:id="192"/>
    </w:p>
    <w:p w14:paraId="2F123821" w14:textId="77777777" w:rsidR="0053595C" w:rsidRPr="00436637" w:rsidRDefault="0053595C" w:rsidP="003A1150">
      <w:pPr>
        <w:rPr>
          <w:rFonts w:ascii="Calibri Light" w:hAnsi="Calibri Light" w:cs="Calibri Light"/>
        </w:rPr>
      </w:pPr>
      <w:bookmarkStart w:id="193" w:name="_Toc461536958"/>
      <w:bookmarkStart w:id="194" w:name="_Toc461537678"/>
    </w:p>
    <w:tbl>
      <w:tblPr>
        <w:tblStyle w:val="Srednjipopis2-Isticanje3"/>
        <w:tblW w:w="5000" w:type="pct"/>
        <w:tblLook w:val="0620" w:firstRow="1" w:lastRow="0" w:firstColumn="0" w:lastColumn="0" w:noHBand="1" w:noVBand="1"/>
      </w:tblPr>
      <w:tblGrid>
        <w:gridCol w:w="5528"/>
        <w:gridCol w:w="1629"/>
        <w:gridCol w:w="1631"/>
      </w:tblGrid>
      <w:tr w:rsidR="00E53BEA" w:rsidRPr="00436637" w14:paraId="6554C693" w14:textId="77777777" w:rsidTr="001C3178">
        <w:trPr>
          <w:cnfStyle w:val="100000000000" w:firstRow="1" w:lastRow="0" w:firstColumn="0" w:lastColumn="0" w:oddVBand="0" w:evenVBand="0" w:oddHBand="0" w:evenHBand="0" w:firstRowFirstColumn="0" w:firstRowLastColumn="0" w:lastRowFirstColumn="0" w:lastRowLastColumn="0"/>
          <w:trHeight w:val="904"/>
        </w:trPr>
        <w:tc>
          <w:tcPr>
            <w:tcW w:w="5000" w:type="pct"/>
            <w:gridSpan w:val="3"/>
          </w:tcPr>
          <w:p w14:paraId="69000F12" w14:textId="77777777" w:rsidR="00074537" w:rsidRPr="00436637" w:rsidRDefault="00074537" w:rsidP="003A1150">
            <w:pPr>
              <w:rPr>
                <w:rFonts w:ascii="Calibri Light" w:eastAsia="Times New Roman" w:hAnsi="Calibri Light" w:cs="Calibri Light"/>
                <w:b/>
                <w:bCs/>
                <w:kern w:val="28"/>
              </w:rPr>
            </w:pPr>
            <w:bookmarkStart w:id="195" w:name="_Toc525541496"/>
            <w:bookmarkStart w:id="196" w:name="_Toc525541774"/>
            <w:r w:rsidRPr="00436637">
              <w:rPr>
                <w:rFonts w:ascii="Calibri Light" w:eastAsia="Times New Roman" w:hAnsi="Calibri Light" w:cs="Calibri Light"/>
                <w:b/>
                <w:bCs/>
                <w:kern w:val="28"/>
              </w:rPr>
              <w:t>PLAN I PROGRAM RADA NASTAVNIČKOG VIJEĆA</w:t>
            </w:r>
            <w:bookmarkEnd w:id="195"/>
            <w:bookmarkEnd w:id="196"/>
            <w:r w:rsidRPr="00436637">
              <w:rPr>
                <w:rFonts w:ascii="Calibri Light" w:eastAsia="Times New Roman" w:hAnsi="Calibri Light" w:cs="Calibri Light"/>
                <w:b/>
                <w:bCs/>
                <w:kern w:val="28"/>
              </w:rPr>
              <w:t xml:space="preserve"> </w:t>
            </w:r>
          </w:p>
          <w:p w14:paraId="424F1183" w14:textId="77777777" w:rsidR="00074537" w:rsidRPr="00436637" w:rsidRDefault="00074537" w:rsidP="003A1150">
            <w:pPr>
              <w:rPr>
                <w:rFonts w:ascii="Calibri Light" w:eastAsia="Times New Roman" w:hAnsi="Calibri Light" w:cs="Calibri Light"/>
                <w:b/>
                <w:bCs/>
                <w:kern w:val="28"/>
              </w:rPr>
            </w:pPr>
            <w:bookmarkStart w:id="197" w:name="_Toc525541497"/>
            <w:bookmarkStart w:id="198" w:name="_Toc525541775"/>
            <w:r w:rsidRPr="00436637">
              <w:rPr>
                <w:rFonts w:ascii="Calibri Light" w:eastAsia="Times New Roman" w:hAnsi="Calibri Light" w:cs="Calibri Light"/>
                <w:b/>
                <w:bCs/>
                <w:kern w:val="28"/>
              </w:rPr>
              <w:t xml:space="preserve">ZA ŠKOLSKU </w:t>
            </w:r>
            <w:r w:rsidR="008718CA" w:rsidRPr="00436637">
              <w:rPr>
                <w:rFonts w:ascii="Calibri Light" w:eastAsia="Times New Roman" w:hAnsi="Calibri Light" w:cs="Calibri Light"/>
                <w:b/>
                <w:bCs/>
                <w:kern w:val="28"/>
              </w:rPr>
              <w:t>GODINU 2019./2020</w:t>
            </w:r>
            <w:r w:rsidRPr="00436637">
              <w:rPr>
                <w:rFonts w:ascii="Calibri Light" w:eastAsia="Times New Roman" w:hAnsi="Calibri Light" w:cs="Calibri Light"/>
                <w:b/>
                <w:bCs/>
                <w:kern w:val="28"/>
              </w:rPr>
              <w:t>.</w:t>
            </w:r>
            <w:bookmarkEnd w:id="197"/>
            <w:bookmarkEnd w:id="198"/>
          </w:p>
          <w:p w14:paraId="6E5F9E9C" w14:textId="77777777" w:rsidR="00074537" w:rsidRPr="00436637" w:rsidRDefault="00074537" w:rsidP="003A1150">
            <w:pPr>
              <w:rPr>
                <w:rFonts w:ascii="Calibri Light" w:eastAsia="Times New Roman" w:hAnsi="Calibri Light" w:cs="Calibri Light"/>
                <w:b/>
              </w:rPr>
            </w:pPr>
          </w:p>
        </w:tc>
      </w:tr>
      <w:tr w:rsidR="00E53BEA" w:rsidRPr="00436637" w14:paraId="2B57CCAC" w14:textId="77777777" w:rsidTr="001C3178">
        <w:trPr>
          <w:trHeight w:val="904"/>
        </w:trPr>
        <w:tc>
          <w:tcPr>
            <w:tcW w:w="3145" w:type="pct"/>
          </w:tcPr>
          <w:p w14:paraId="0052D1A5" w14:textId="77777777" w:rsidR="00074537" w:rsidRPr="00436637" w:rsidRDefault="00074537" w:rsidP="003A1150">
            <w:pPr>
              <w:rPr>
                <w:rFonts w:ascii="Calibri Light" w:eastAsia="Times New Roman" w:hAnsi="Calibri Light" w:cs="Calibri Light"/>
                <w:b/>
              </w:rPr>
            </w:pPr>
            <w:r w:rsidRPr="00436637">
              <w:rPr>
                <w:rFonts w:ascii="Calibri Light" w:eastAsia="Times New Roman" w:hAnsi="Calibri Light" w:cs="Calibri Light"/>
                <w:b/>
              </w:rPr>
              <w:t>AKTIVNOSTI</w:t>
            </w:r>
          </w:p>
        </w:tc>
        <w:tc>
          <w:tcPr>
            <w:tcW w:w="927" w:type="pct"/>
          </w:tcPr>
          <w:p w14:paraId="04414B10" w14:textId="77777777" w:rsidR="00074537" w:rsidRPr="00436637" w:rsidRDefault="00074537" w:rsidP="003A1150">
            <w:pPr>
              <w:rPr>
                <w:rFonts w:ascii="Calibri Light" w:eastAsia="Times New Roman" w:hAnsi="Calibri Light" w:cs="Calibri Light"/>
                <w:b/>
              </w:rPr>
            </w:pPr>
            <w:r w:rsidRPr="00436637">
              <w:rPr>
                <w:rFonts w:ascii="Calibri Light" w:eastAsia="Times New Roman" w:hAnsi="Calibri Light" w:cs="Calibri Light"/>
                <w:b/>
              </w:rPr>
              <w:t>NOSITELJ AKTIVNOSTI</w:t>
            </w:r>
          </w:p>
        </w:tc>
        <w:tc>
          <w:tcPr>
            <w:tcW w:w="927" w:type="pct"/>
          </w:tcPr>
          <w:p w14:paraId="57E9470E" w14:textId="77777777" w:rsidR="00074537" w:rsidRPr="00436637" w:rsidRDefault="00074537" w:rsidP="003A1150">
            <w:pPr>
              <w:rPr>
                <w:rFonts w:ascii="Calibri Light" w:eastAsia="Times New Roman" w:hAnsi="Calibri Light" w:cs="Calibri Light"/>
                <w:b/>
              </w:rPr>
            </w:pPr>
            <w:r w:rsidRPr="00436637">
              <w:rPr>
                <w:rFonts w:ascii="Calibri Light" w:eastAsia="Times New Roman" w:hAnsi="Calibri Light" w:cs="Calibri Light"/>
                <w:b/>
              </w:rPr>
              <w:t>VRIJEME REALIZACIJE</w:t>
            </w:r>
          </w:p>
        </w:tc>
      </w:tr>
      <w:tr w:rsidR="00E53BEA" w:rsidRPr="00436637" w14:paraId="44EF4F21" w14:textId="77777777" w:rsidTr="001C3178">
        <w:trPr>
          <w:trHeight w:val="3985"/>
        </w:trPr>
        <w:tc>
          <w:tcPr>
            <w:tcW w:w="3145" w:type="pct"/>
          </w:tcPr>
          <w:p w14:paraId="6253BB5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Brojno stanje nakon upisa u jesenskom roku, kvalitativna analiza upisanih učenika</w:t>
            </w:r>
          </w:p>
          <w:p w14:paraId="41472F81" w14:textId="77777777" w:rsidR="009E748D" w:rsidRPr="00436637" w:rsidRDefault="009E748D" w:rsidP="003A1150">
            <w:pPr>
              <w:rPr>
                <w:rFonts w:ascii="Calibri Light" w:eastAsia="Times New Roman" w:hAnsi="Calibri Light" w:cs="Calibri Light"/>
              </w:rPr>
            </w:pPr>
            <w:r w:rsidRPr="00436637">
              <w:rPr>
                <w:rFonts w:ascii="Calibri Light" w:eastAsia="Times New Roman" w:hAnsi="Calibri Light" w:cs="Calibri Light"/>
              </w:rPr>
              <w:t>Nastavničko vijeće – predavanje Poliklinike za zaštitu djece Grada Zagreba u sklopu projekta BITI BULLY NIJE COOL</w:t>
            </w:r>
          </w:p>
          <w:p w14:paraId="62F6507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Raspodjela satnice  i </w:t>
            </w:r>
            <w:proofErr w:type="spellStart"/>
            <w:r w:rsidRPr="00436637">
              <w:rPr>
                <w:rFonts w:ascii="Calibri Light" w:eastAsia="Times New Roman" w:hAnsi="Calibri Light" w:cs="Calibri Light"/>
              </w:rPr>
              <w:t>razredništva</w:t>
            </w:r>
            <w:proofErr w:type="spellEnd"/>
            <w:r w:rsidRPr="00436637">
              <w:rPr>
                <w:rFonts w:ascii="Calibri Light" w:eastAsia="Times New Roman" w:hAnsi="Calibri Light" w:cs="Calibri Light"/>
              </w:rPr>
              <w:t xml:space="preserve">  </w:t>
            </w:r>
          </w:p>
          <w:p w14:paraId="1E79AE9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Imenovanje voditelja stručnih aktiva i razrednika</w:t>
            </w:r>
          </w:p>
          <w:p w14:paraId="3D2B83AA"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Fakultativna nastava (matematika, američka kultura, fizika) </w:t>
            </w:r>
          </w:p>
          <w:p w14:paraId="4966DC0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Dogovor o radu i obvezama prema kalendaru rada</w:t>
            </w:r>
          </w:p>
          <w:p w14:paraId="0A151A5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Školski kurikulum</w:t>
            </w:r>
          </w:p>
          <w:p w14:paraId="66A0753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Godišnji plan i program rada Škole</w:t>
            </w:r>
          </w:p>
          <w:p w14:paraId="34BD914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Stručno usavršavanje nastavnika i stručnih suradnika</w:t>
            </w:r>
          </w:p>
          <w:p w14:paraId="677A2F05" w14:textId="77777777" w:rsidR="00B076B8"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w:t>
            </w:r>
            <w:proofErr w:type="spellStart"/>
            <w:r w:rsidR="00B076B8" w:rsidRPr="00436637">
              <w:rPr>
                <w:rFonts w:ascii="Calibri Light" w:eastAsia="Times New Roman" w:hAnsi="Calibri Light" w:cs="Calibri Light"/>
              </w:rPr>
              <w:t>Međupredmetne</w:t>
            </w:r>
            <w:proofErr w:type="spellEnd"/>
            <w:r w:rsidR="00B076B8" w:rsidRPr="00436637">
              <w:rPr>
                <w:rFonts w:ascii="Calibri Light" w:eastAsia="Times New Roman" w:hAnsi="Calibri Light" w:cs="Calibri Light"/>
              </w:rPr>
              <w:t xml:space="preserve"> teme </w:t>
            </w:r>
            <w:proofErr w:type="spellStart"/>
            <w:r w:rsidR="00B076B8" w:rsidRPr="00436637">
              <w:rPr>
                <w:rFonts w:ascii="Calibri Light" w:eastAsia="Times New Roman" w:hAnsi="Calibri Light" w:cs="Calibri Light"/>
              </w:rPr>
              <w:t>kurikularne</w:t>
            </w:r>
            <w:proofErr w:type="spellEnd"/>
            <w:r w:rsidR="00B076B8" w:rsidRPr="00436637">
              <w:rPr>
                <w:rFonts w:ascii="Calibri Light" w:eastAsia="Times New Roman" w:hAnsi="Calibri Light" w:cs="Calibri Light"/>
              </w:rPr>
              <w:t xml:space="preserve"> reforme Škole za život</w:t>
            </w:r>
          </w:p>
          <w:p w14:paraId="556ACCCC"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 e – Škole, uključivanje u drugi dio projekta</w:t>
            </w:r>
            <w:r w:rsidR="00074537" w:rsidRPr="00436637">
              <w:rPr>
                <w:rFonts w:ascii="Calibri Light" w:eastAsia="Times New Roman" w:hAnsi="Calibri Light" w:cs="Calibri Light"/>
              </w:rPr>
              <w:t xml:space="preserve">  </w:t>
            </w:r>
          </w:p>
          <w:p w14:paraId="7D3FA33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Učenici s teškoćama u razvoju</w:t>
            </w:r>
          </w:p>
          <w:p w14:paraId="0D6597E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Novosti iz Ministarstva i Gradskog ureda (novi pravilnici</w:t>
            </w:r>
            <w:r w:rsidR="00B076B8" w:rsidRPr="00436637">
              <w:rPr>
                <w:rFonts w:ascii="Calibri Light" w:eastAsia="Times New Roman" w:hAnsi="Calibri Light" w:cs="Calibri Light"/>
              </w:rPr>
              <w:t xml:space="preserve"> koji podržavaju promjene donesene </w:t>
            </w:r>
            <w:proofErr w:type="spellStart"/>
            <w:r w:rsidR="00B076B8" w:rsidRPr="00436637">
              <w:rPr>
                <w:rFonts w:ascii="Calibri Light" w:eastAsia="Times New Roman" w:hAnsi="Calibri Light" w:cs="Calibri Light"/>
              </w:rPr>
              <w:t>kurikularnom</w:t>
            </w:r>
            <w:proofErr w:type="spellEnd"/>
            <w:r w:rsidR="00B076B8" w:rsidRPr="00436637">
              <w:rPr>
                <w:rFonts w:ascii="Calibri Light" w:eastAsia="Times New Roman" w:hAnsi="Calibri Light" w:cs="Calibri Light"/>
              </w:rPr>
              <w:t xml:space="preserve"> reformom</w:t>
            </w:r>
            <w:r w:rsidRPr="00436637">
              <w:rPr>
                <w:rFonts w:ascii="Calibri Light" w:eastAsia="Times New Roman" w:hAnsi="Calibri Light" w:cs="Calibri Light"/>
              </w:rPr>
              <w:t>)</w:t>
            </w:r>
          </w:p>
          <w:p w14:paraId="0D80420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-implementacija novog strukovnog kurikuluma za zanimanje tehničar za računalstvo</w:t>
            </w:r>
            <w:r w:rsidR="00B076B8" w:rsidRPr="00436637">
              <w:rPr>
                <w:rFonts w:ascii="Calibri Light" w:eastAsia="Times New Roman" w:hAnsi="Calibri Light" w:cs="Calibri Light"/>
              </w:rPr>
              <w:t xml:space="preserve"> (3.razredi – programerski i drugi novi predmeti – stručno usavršavanje i podrška nastavnicima)</w:t>
            </w:r>
          </w:p>
          <w:p w14:paraId="0C7184E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-imenovanje članova povjerenstva za povrat i raspodjelu udžbenika</w:t>
            </w:r>
            <w:r w:rsidR="00B076B8" w:rsidRPr="00436637">
              <w:rPr>
                <w:rFonts w:ascii="Calibri Light" w:eastAsia="Times New Roman" w:hAnsi="Calibri Light" w:cs="Calibri Light"/>
              </w:rPr>
              <w:t>/i koordinacija za procjenu kvalitete udžbenika</w:t>
            </w:r>
          </w:p>
        </w:tc>
        <w:tc>
          <w:tcPr>
            <w:tcW w:w="927" w:type="pct"/>
          </w:tcPr>
          <w:p w14:paraId="7A041F2D" w14:textId="77777777" w:rsidR="009E748D" w:rsidRPr="00436637" w:rsidRDefault="009E748D" w:rsidP="003A1150">
            <w:pPr>
              <w:rPr>
                <w:rFonts w:ascii="Calibri Light" w:eastAsia="Times New Roman" w:hAnsi="Calibri Light" w:cs="Calibri Light"/>
              </w:rPr>
            </w:pPr>
            <w:r w:rsidRPr="00436637">
              <w:rPr>
                <w:rFonts w:ascii="Calibri Light" w:eastAsia="Times New Roman" w:hAnsi="Calibri Light" w:cs="Calibri Light"/>
              </w:rPr>
              <w:t>Ravnatelj u suradnji sa stručnim suradnikom – psihologom – vanjski predavač (pročelnik za zdravstvo i Poliklinika)</w:t>
            </w:r>
          </w:p>
          <w:p w14:paraId="0B2D0753" w14:textId="77777777" w:rsidR="009E748D" w:rsidRPr="00436637" w:rsidRDefault="009E748D" w:rsidP="003A1150">
            <w:pPr>
              <w:rPr>
                <w:rFonts w:ascii="Calibri Light" w:eastAsia="Times New Roman" w:hAnsi="Calibri Light" w:cs="Calibri Light"/>
              </w:rPr>
            </w:pPr>
          </w:p>
          <w:p w14:paraId="597EA5EF" w14:textId="77777777" w:rsidR="009E748D" w:rsidRPr="00436637" w:rsidRDefault="009E748D" w:rsidP="003A1150">
            <w:pPr>
              <w:rPr>
                <w:rFonts w:ascii="Calibri Light" w:eastAsia="Times New Roman" w:hAnsi="Calibri Light" w:cs="Calibri Light"/>
              </w:rPr>
            </w:pPr>
          </w:p>
          <w:p w14:paraId="6AB0B729" w14:textId="77777777" w:rsidR="009E748D" w:rsidRPr="00436637" w:rsidRDefault="009E748D" w:rsidP="003A1150">
            <w:pPr>
              <w:rPr>
                <w:rFonts w:ascii="Calibri Light" w:eastAsia="Times New Roman" w:hAnsi="Calibri Light" w:cs="Calibri Light"/>
              </w:rPr>
            </w:pPr>
          </w:p>
          <w:p w14:paraId="186F8AF8" w14:textId="77777777" w:rsidR="009E748D" w:rsidRPr="00436637" w:rsidRDefault="009E748D" w:rsidP="003A1150">
            <w:pPr>
              <w:rPr>
                <w:rFonts w:ascii="Calibri Light" w:eastAsia="Times New Roman" w:hAnsi="Calibri Light" w:cs="Calibri Light"/>
              </w:rPr>
            </w:pPr>
          </w:p>
          <w:p w14:paraId="0A33153A" w14:textId="77777777" w:rsidR="009E748D" w:rsidRPr="00436637" w:rsidRDefault="009E748D" w:rsidP="003A1150">
            <w:pPr>
              <w:rPr>
                <w:rFonts w:ascii="Calibri Light" w:eastAsia="Times New Roman" w:hAnsi="Calibri Light" w:cs="Calibri Light"/>
              </w:rPr>
            </w:pPr>
          </w:p>
          <w:p w14:paraId="64C21055" w14:textId="77777777" w:rsidR="009E748D" w:rsidRPr="00436637" w:rsidRDefault="009E748D" w:rsidP="003A1150">
            <w:pPr>
              <w:rPr>
                <w:rFonts w:ascii="Calibri Light" w:eastAsia="Times New Roman" w:hAnsi="Calibri Light" w:cs="Calibri Light"/>
              </w:rPr>
            </w:pPr>
          </w:p>
          <w:p w14:paraId="03F98AEA" w14:textId="77777777" w:rsidR="009E748D" w:rsidRPr="00436637" w:rsidRDefault="009E748D" w:rsidP="003A1150">
            <w:pPr>
              <w:rPr>
                <w:rFonts w:ascii="Calibri Light" w:eastAsia="Times New Roman" w:hAnsi="Calibri Light" w:cs="Calibri Light"/>
              </w:rPr>
            </w:pPr>
          </w:p>
          <w:p w14:paraId="1752D40E"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ravnatelj, psiholog, pedagoginja, </w:t>
            </w:r>
            <w:proofErr w:type="spellStart"/>
            <w:r w:rsidRPr="00436637">
              <w:rPr>
                <w:rFonts w:ascii="Calibri Light" w:eastAsia="Times New Roman" w:hAnsi="Calibri Light" w:cs="Calibri Light"/>
              </w:rPr>
              <w:t>satničar</w:t>
            </w:r>
            <w:proofErr w:type="spellEnd"/>
            <w:r w:rsidRPr="00436637">
              <w:rPr>
                <w:rFonts w:ascii="Calibri Light" w:eastAsia="Times New Roman" w:hAnsi="Calibri Light" w:cs="Calibri Light"/>
              </w:rPr>
              <w:t xml:space="preserve">, nastavnici </w:t>
            </w:r>
          </w:p>
        </w:tc>
        <w:tc>
          <w:tcPr>
            <w:tcW w:w="927" w:type="pct"/>
          </w:tcPr>
          <w:p w14:paraId="5F9DD488"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rujan 2019</w:t>
            </w:r>
            <w:r w:rsidR="00074537" w:rsidRPr="00436637">
              <w:rPr>
                <w:rFonts w:ascii="Calibri Light" w:eastAsia="Times New Roman" w:hAnsi="Calibri Light" w:cs="Calibri Light"/>
              </w:rPr>
              <w:t>.</w:t>
            </w:r>
          </w:p>
        </w:tc>
      </w:tr>
      <w:tr w:rsidR="00E53BEA" w:rsidRPr="00436637" w14:paraId="3F1CCB75" w14:textId="77777777" w:rsidTr="001C3178">
        <w:trPr>
          <w:trHeight w:val="2114"/>
        </w:trPr>
        <w:tc>
          <w:tcPr>
            <w:tcW w:w="3145" w:type="pct"/>
          </w:tcPr>
          <w:p w14:paraId="2BBB8A2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državne mature u ljetnom i jesenskom roku 201</w:t>
            </w:r>
            <w:r w:rsidR="008718CA" w:rsidRPr="00436637">
              <w:rPr>
                <w:rFonts w:ascii="Calibri Light" w:eastAsia="Times New Roman" w:hAnsi="Calibri Light" w:cs="Calibri Light"/>
              </w:rPr>
              <w:t>8./2019</w:t>
            </w:r>
            <w:r w:rsidRPr="00436637">
              <w:rPr>
                <w:rFonts w:ascii="Calibri Light" w:eastAsia="Times New Roman" w:hAnsi="Calibri Light" w:cs="Calibri Light"/>
              </w:rPr>
              <w:t>.</w:t>
            </w:r>
          </w:p>
          <w:p w14:paraId="54AF692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Izbor članova za povjerenstvo za provedbu kvalitete obrazovanja</w:t>
            </w:r>
          </w:p>
          <w:p w14:paraId="68621AD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Tematska sjednica: </w:t>
            </w:r>
            <w:proofErr w:type="spellStart"/>
            <w:r w:rsidRPr="00436637">
              <w:rPr>
                <w:rFonts w:ascii="Calibri Light" w:eastAsia="Times New Roman" w:hAnsi="Calibri Light" w:cs="Calibri Light"/>
              </w:rPr>
              <w:t>Kurikularna</w:t>
            </w:r>
            <w:proofErr w:type="spellEnd"/>
            <w:r w:rsidRPr="00436637">
              <w:rPr>
                <w:rFonts w:ascii="Calibri Light" w:eastAsia="Times New Roman" w:hAnsi="Calibri Light" w:cs="Calibri Light"/>
              </w:rPr>
              <w:t xml:space="preserve"> reforma, promjene i novosti  </w:t>
            </w:r>
          </w:p>
          <w:p w14:paraId="16ABA45D"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w:t>
            </w:r>
            <w:proofErr w:type="spellStart"/>
            <w:r w:rsidRPr="00436637">
              <w:rPr>
                <w:rFonts w:ascii="Calibri Light" w:eastAsia="Times New Roman" w:hAnsi="Calibri Light" w:cs="Calibri Light"/>
              </w:rPr>
              <w:t>Samovrednovanje</w:t>
            </w:r>
            <w:proofErr w:type="spellEnd"/>
          </w:p>
          <w:p w14:paraId="51CD2E7E" w14:textId="77777777" w:rsidR="00074537" w:rsidRPr="00436637" w:rsidRDefault="00074537" w:rsidP="003A1150">
            <w:pPr>
              <w:rPr>
                <w:rFonts w:ascii="Calibri Light" w:eastAsia="Times New Roman" w:hAnsi="Calibri Light" w:cs="Calibri Light"/>
              </w:rPr>
            </w:pPr>
          </w:p>
          <w:p w14:paraId="477D8625" w14:textId="77777777" w:rsidR="00074537" w:rsidRPr="00436637" w:rsidRDefault="00074537" w:rsidP="003A1150">
            <w:pPr>
              <w:rPr>
                <w:rFonts w:ascii="Calibri Light" w:eastAsia="Times New Roman" w:hAnsi="Calibri Light" w:cs="Calibri Light"/>
              </w:rPr>
            </w:pPr>
          </w:p>
        </w:tc>
        <w:tc>
          <w:tcPr>
            <w:tcW w:w="927" w:type="pct"/>
          </w:tcPr>
          <w:p w14:paraId="3590024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ravnatelj,</w:t>
            </w:r>
          </w:p>
          <w:p w14:paraId="70B4002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ispitna koordinatorica,</w:t>
            </w:r>
          </w:p>
          <w:p w14:paraId="4477F33A"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pe</w:t>
            </w:r>
            <w:r w:rsidR="009E748D" w:rsidRPr="00436637">
              <w:rPr>
                <w:rFonts w:ascii="Calibri Light" w:eastAsia="Times New Roman" w:hAnsi="Calibri Light" w:cs="Calibri Light"/>
              </w:rPr>
              <w:t>dagoginja psiholog, razrednici</w:t>
            </w:r>
          </w:p>
        </w:tc>
        <w:tc>
          <w:tcPr>
            <w:tcW w:w="927" w:type="pct"/>
          </w:tcPr>
          <w:p w14:paraId="48BABE2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listopad, studeni, prosinac 201</w:t>
            </w:r>
            <w:r w:rsidR="008718CA" w:rsidRPr="00436637">
              <w:rPr>
                <w:rFonts w:ascii="Calibri Light" w:eastAsia="Times New Roman" w:hAnsi="Calibri Light" w:cs="Calibri Light"/>
              </w:rPr>
              <w:t>9</w:t>
            </w:r>
            <w:r w:rsidRPr="00436637">
              <w:rPr>
                <w:rFonts w:ascii="Calibri Light" w:eastAsia="Times New Roman" w:hAnsi="Calibri Light" w:cs="Calibri Light"/>
              </w:rPr>
              <w:t>.</w:t>
            </w:r>
          </w:p>
        </w:tc>
      </w:tr>
      <w:tr w:rsidR="00E53BEA" w:rsidRPr="00436637" w14:paraId="41B7216F" w14:textId="77777777" w:rsidTr="001C3178">
        <w:trPr>
          <w:trHeight w:val="2194"/>
        </w:trPr>
        <w:tc>
          <w:tcPr>
            <w:tcW w:w="3145" w:type="pct"/>
          </w:tcPr>
          <w:p w14:paraId="4EB62EAE"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praćenja, vrednovanja i ocjenjivanja učenika u prvom dijelu 1. polugodišta</w:t>
            </w:r>
          </w:p>
          <w:p w14:paraId="3E29A79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Oslobađanje nastave TZK-a</w:t>
            </w:r>
          </w:p>
          <w:p w14:paraId="5F10538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Aktualna problematika</w:t>
            </w:r>
          </w:p>
          <w:p w14:paraId="1060666A"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Tematska sjednica: Novi strukovni </w:t>
            </w:r>
            <w:proofErr w:type="spellStart"/>
            <w:r w:rsidRPr="00436637">
              <w:rPr>
                <w:rFonts w:ascii="Calibri Light" w:eastAsia="Times New Roman" w:hAnsi="Calibri Light" w:cs="Calibri Light"/>
              </w:rPr>
              <w:t>kurikulumi</w:t>
            </w:r>
            <w:proofErr w:type="spellEnd"/>
            <w:r w:rsidRPr="00436637">
              <w:rPr>
                <w:rFonts w:ascii="Calibri Light" w:eastAsia="Times New Roman" w:hAnsi="Calibri Light" w:cs="Calibri Light"/>
              </w:rPr>
              <w:t xml:space="preserve"> put ka bržem zapošljavanju</w:t>
            </w:r>
            <w:r w:rsidR="009E748D" w:rsidRPr="00436637">
              <w:rPr>
                <w:rFonts w:ascii="Calibri Light" w:eastAsia="Times New Roman" w:hAnsi="Calibri Light" w:cs="Calibri Light"/>
              </w:rPr>
              <w:t xml:space="preserve"> (pregled novog smjera Tehničar za elektroniku i povratne informacije nastavnika)</w:t>
            </w:r>
            <w:r w:rsidR="00B076B8" w:rsidRPr="00436637">
              <w:rPr>
                <w:rFonts w:ascii="Calibri Light" w:eastAsia="Times New Roman" w:hAnsi="Calibri Light" w:cs="Calibri Light"/>
              </w:rPr>
              <w:t xml:space="preserve"> Škola za život – kurikulum i promjene koje donosi (usporedno sa </w:t>
            </w:r>
            <w:proofErr w:type="spellStart"/>
            <w:r w:rsidR="00B076B8" w:rsidRPr="00436637">
              <w:rPr>
                <w:rFonts w:ascii="Calibri Light" w:eastAsia="Times New Roman" w:hAnsi="Calibri Light" w:cs="Calibri Light"/>
              </w:rPr>
              <w:t>kurikularnom</w:t>
            </w:r>
            <w:proofErr w:type="spellEnd"/>
            <w:r w:rsidR="00B076B8" w:rsidRPr="00436637">
              <w:rPr>
                <w:rFonts w:ascii="Calibri Light" w:eastAsia="Times New Roman" w:hAnsi="Calibri Light" w:cs="Calibri Light"/>
              </w:rPr>
              <w:t xml:space="preserve"> reformom strukovnog obrazovanja)</w:t>
            </w:r>
          </w:p>
          <w:p w14:paraId="5D45AF39" w14:textId="77777777" w:rsidR="00B076B8"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 školska liječnica – Predavanje o školskoj fobiji i rastućim dijagnozama ispitnih anksioznosti, školske fobije i sl. (stručna podrška Nastavničkom vijeću)</w:t>
            </w:r>
          </w:p>
          <w:p w14:paraId="555FF8D2" w14:textId="77777777" w:rsidR="00074537" w:rsidRPr="00436637" w:rsidRDefault="00074537" w:rsidP="003A1150">
            <w:pPr>
              <w:rPr>
                <w:rFonts w:ascii="Calibri Light" w:eastAsia="Times New Roman" w:hAnsi="Calibri Light" w:cs="Calibri Light"/>
              </w:rPr>
            </w:pPr>
          </w:p>
        </w:tc>
        <w:tc>
          <w:tcPr>
            <w:tcW w:w="927" w:type="pct"/>
          </w:tcPr>
          <w:p w14:paraId="5DD9655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ravnatelj,</w:t>
            </w:r>
          </w:p>
          <w:p w14:paraId="78114DE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razrednici,</w:t>
            </w:r>
          </w:p>
          <w:p w14:paraId="4AE7C4C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pedagoginja,</w:t>
            </w:r>
          </w:p>
          <w:p w14:paraId="3875095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vanjski suradnici</w:t>
            </w:r>
          </w:p>
        </w:tc>
        <w:tc>
          <w:tcPr>
            <w:tcW w:w="927" w:type="pct"/>
          </w:tcPr>
          <w:p w14:paraId="7CF442E4" w14:textId="77777777" w:rsidR="00074537" w:rsidRPr="00436637" w:rsidRDefault="008718CA" w:rsidP="003A1150">
            <w:pPr>
              <w:rPr>
                <w:rFonts w:ascii="Calibri Light" w:eastAsia="Times New Roman" w:hAnsi="Calibri Light" w:cs="Calibri Light"/>
              </w:rPr>
            </w:pPr>
            <w:r w:rsidRPr="00436637">
              <w:rPr>
                <w:rFonts w:ascii="Calibri Light" w:eastAsia="Times New Roman" w:hAnsi="Calibri Light" w:cs="Calibri Light"/>
              </w:rPr>
              <w:t>siječanj 2020</w:t>
            </w:r>
            <w:r w:rsidR="00074537" w:rsidRPr="00436637">
              <w:rPr>
                <w:rFonts w:ascii="Calibri Light" w:eastAsia="Times New Roman" w:hAnsi="Calibri Light" w:cs="Calibri Light"/>
              </w:rPr>
              <w:t>.</w:t>
            </w:r>
          </w:p>
        </w:tc>
      </w:tr>
      <w:tr w:rsidR="00E53BEA" w:rsidRPr="00436637" w14:paraId="5AE46515" w14:textId="77777777" w:rsidTr="001C3178">
        <w:trPr>
          <w:trHeight w:val="2163"/>
        </w:trPr>
        <w:tc>
          <w:tcPr>
            <w:tcW w:w="3145" w:type="pct"/>
          </w:tcPr>
          <w:p w14:paraId="298A7BDD"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lastRenderedPageBreak/>
              <w:t xml:space="preserve">- Tematska sjednica: Novi trendovi u poučavanju  </w:t>
            </w:r>
          </w:p>
          <w:p w14:paraId="40BE8D4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Priprema za obranu završnog ispita i za državnu maturu u ljetnom roku 201</w:t>
            </w:r>
            <w:r w:rsidR="00B076B8" w:rsidRPr="00436637">
              <w:rPr>
                <w:rFonts w:ascii="Calibri Light" w:eastAsia="Times New Roman" w:hAnsi="Calibri Light" w:cs="Calibri Light"/>
              </w:rPr>
              <w:t>9./2020</w:t>
            </w:r>
            <w:r w:rsidRPr="00436637">
              <w:rPr>
                <w:rFonts w:ascii="Calibri Light" w:eastAsia="Times New Roman" w:hAnsi="Calibri Light" w:cs="Calibri Light"/>
              </w:rPr>
              <w:t xml:space="preserve">. </w:t>
            </w:r>
          </w:p>
        </w:tc>
        <w:tc>
          <w:tcPr>
            <w:tcW w:w="927" w:type="pct"/>
          </w:tcPr>
          <w:p w14:paraId="693E94E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ravnatelj, psiholog, pedagoginja, ispitna koordinatorica</w:t>
            </w:r>
          </w:p>
        </w:tc>
        <w:tc>
          <w:tcPr>
            <w:tcW w:w="927" w:type="pct"/>
          </w:tcPr>
          <w:p w14:paraId="20E3B0B9"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veljača 2020</w:t>
            </w:r>
            <w:r w:rsidR="00074537" w:rsidRPr="00436637">
              <w:rPr>
                <w:rFonts w:ascii="Calibri Light" w:eastAsia="Times New Roman" w:hAnsi="Calibri Light" w:cs="Calibri Light"/>
              </w:rPr>
              <w:t>.</w:t>
            </w:r>
          </w:p>
          <w:p w14:paraId="59FF6945" w14:textId="77777777" w:rsidR="00074537" w:rsidRPr="00436637" w:rsidRDefault="00074537" w:rsidP="003A1150">
            <w:pPr>
              <w:rPr>
                <w:rFonts w:ascii="Calibri Light" w:eastAsia="Times New Roman" w:hAnsi="Calibri Light" w:cs="Calibri Light"/>
              </w:rPr>
            </w:pPr>
          </w:p>
          <w:p w14:paraId="36766185"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ožujak 2020</w:t>
            </w:r>
            <w:r w:rsidR="00074537" w:rsidRPr="00436637">
              <w:rPr>
                <w:rFonts w:ascii="Calibri Light" w:eastAsia="Times New Roman" w:hAnsi="Calibri Light" w:cs="Calibri Light"/>
              </w:rPr>
              <w:t>.</w:t>
            </w:r>
          </w:p>
          <w:p w14:paraId="768802E8" w14:textId="77777777" w:rsidR="00074537" w:rsidRPr="00436637" w:rsidRDefault="00074537" w:rsidP="003A1150">
            <w:pPr>
              <w:rPr>
                <w:rFonts w:ascii="Calibri Light" w:eastAsia="Times New Roman" w:hAnsi="Calibri Light" w:cs="Calibri Light"/>
              </w:rPr>
            </w:pPr>
          </w:p>
        </w:tc>
      </w:tr>
      <w:tr w:rsidR="00E53BEA" w:rsidRPr="00436637" w14:paraId="30CD20B8" w14:textId="77777777" w:rsidTr="001C3178">
        <w:trPr>
          <w:trHeight w:val="2958"/>
        </w:trPr>
        <w:tc>
          <w:tcPr>
            <w:tcW w:w="3145" w:type="pct"/>
          </w:tcPr>
          <w:p w14:paraId="0706B890"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uspjeha učenika na natjecanjima</w:t>
            </w:r>
          </w:p>
          <w:p w14:paraId="27E32F4D"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Pomoć učenicima sa slabijim uspjehom</w:t>
            </w:r>
          </w:p>
          <w:p w14:paraId="519A5F4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Završetak nastave učenika završnih razreda</w:t>
            </w:r>
          </w:p>
          <w:p w14:paraId="2A4643D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Trajanje i organizacija dopunskog rada po nastavnim predmetima za učenike završnih razreda koji nisu uspješno završili nastavu</w:t>
            </w:r>
          </w:p>
          <w:p w14:paraId="64A58484"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Državna matura, završni ispiti</w:t>
            </w:r>
          </w:p>
        </w:tc>
        <w:tc>
          <w:tcPr>
            <w:tcW w:w="927" w:type="pct"/>
          </w:tcPr>
          <w:p w14:paraId="3CD9ADF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ravnatelj, </w:t>
            </w:r>
          </w:p>
          <w:p w14:paraId="05F4D4A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ispitna koordinatorica, razrednici, predmetni nastavnici</w:t>
            </w:r>
          </w:p>
        </w:tc>
        <w:tc>
          <w:tcPr>
            <w:tcW w:w="927" w:type="pct"/>
          </w:tcPr>
          <w:p w14:paraId="1C8EA2F2"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travanj 2020</w:t>
            </w:r>
            <w:r w:rsidR="00074537" w:rsidRPr="00436637">
              <w:rPr>
                <w:rFonts w:ascii="Calibri Light" w:eastAsia="Times New Roman" w:hAnsi="Calibri Light" w:cs="Calibri Light"/>
              </w:rPr>
              <w:t>.</w:t>
            </w:r>
          </w:p>
          <w:p w14:paraId="270DF20F" w14:textId="77777777" w:rsidR="00074537" w:rsidRPr="00436637" w:rsidRDefault="00074537" w:rsidP="003A1150">
            <w:pPr>
              <w:rPr>
                <w:rFonts w:ascii="Calibri Light" w:eastAsia="Times New Roman" w:hAnsi="Calibri Light" w:cs="Calibri Light"/>
              </w:rPr>
            </w:pPr>
          </w:p>
          <w:p w14:paraId="5D0C029D"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svibanj 2020</w:t>
            </w:r>
            <w:r w:rsidR="00074537" w:rsidRPr="00436637">
              <w:rPr>
                <w:rFonts w:ascii="Calibri Light" w:eastAsia="Times New Roman" w:hAnsi="Calibri Light" w:cs="Calibri Light"/>
              </w:rPr>
              <w:t>.</w:t>
            </w:r>
          </w:p>
        </w:tc>
      </w:tr>
      <w:tr w:rsidR="00E53BEA" w:rsidRPr="00436637" w14:paraId="656F015E" w14:textId="77777777" w:rsidTr="001C3178">
        <w:trPr>
          <w:trHeight w:val="3033"/>
        </w:trPr>
        <w:tc>
          <w:tcPr>
            <w:tcW w:w="3145" w:type="pct"/>
          </w:tcPr>
          <w:p w14:paraId="486D0AF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Kalendar završetka školske godine</w:t>
            </w:r>
          </w:p>
          <w:p w14:paraId="1A4A4A3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Provedba državne mature i obrane završnih ispita</w:t>
            </w:r>
          </w:p>
          <w:p w14:paraId="2F0E31CB"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i vrednovanje uspjeha na kraju nastavne godine</w:t>
            </w:r>
          </w:p>
          <w:p w14:paraId="4E98FE5B"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Nagrade učenicima</w:t>
            </w:r>
          </w:p>
          <w:p w14:paraId="5E62B91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Izvješće o realizaciji nastavnog plana i programa</w:t>
            </w:r>
          </w:p>
          <w:p w14:paraId="0C63342C"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Napredovanje nastavnika</w:t>
            </w:r>
          </w:p>
          <w:p w14:paraId="54D531C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Trajanje i organizacija dodatnog rada </w:t>
            </w:r>
          </w:p>
          <w:p w14:paraId="11E3AF8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Podjela svjedodžbi </w:t>
            </w:r>
          </w:p>
          <w:p w14:paraId="66D1C12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Svečana podjela svjedodžbi završnim razredima </w:t>
            </w:r>
          </w:p>
          <w:p w14:paraId="17EB0F31" w14:textId="77777777" w:rsidR="00074537" w:rsidRPr="00436637" w:rsidRDefault="00074537" w:rsidP="003A1150">
            <w:pPr>
              <w:rPr>
                <w:rFonts w:ascii="Calibri Light" w:eastAsia="Times New Roman" w:hAnsi="Calibri Light" w:cs="Calibri Light"/>
              </w:rPr>
            </w:pPr>
          </w:p>
        </w:tc>
        <w:tc>
          <w:tcPr>
            <w:tcW w:w="927" w:type="pct"/>
          </w:tcPr>
          <w:p w14:paraId="2FB29C7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ravnatelj,  </w:t>
            </w:r>
          </w:p>
          <w:p w14:paraId="7229A75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ispitna koordinatorica,</w:t>
            </w:r>
          </w:p>
          <w:p w14:paraId="4305CF8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razrednici, predmetni nastavnici</w:t>
            </w:r>
          </w:p>
        </w:tc>
        <w:tc>
          <w:tcPr>
            <w:tcW w:w="927" w:type="pct"/>
          </w:tcPr>
          <w:p w14:paraId="50F86CB3"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lipanj 2020</w:t>
            </w:r>
            <w:r w:rsidR="00074537" w:rsidRPr="00436637">
              <w:rPr>
                <w:rFonts w:ascii="Calibri Light" w:eastAsia="Times New Roman" w:hAnsi="Calibri Light" w:cs="Calibri Light"/>
              </w:rPr>
              <w:t>.</w:t>
            </w:r>
          </w:p>
        </w:tc>
      </w:tr>
      <w:tr w:rsidR="00E53BEA" w:rsidRPr="00436637" w14:paraId="4BB3986F" w14:textId="77777777" w:rsidTr="001C3178">
        <w:trPr>
          <w:trHeight w:val="1604"/>
        </w:trPr>
        <w:tc>
          <w:tcPr>
            <w:tcW w:w="3145" w:type="pct"/>
          </w:tcPr>
          <w:p w14:paraId="6E945407"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E-upisi učenika pr</w:t>
            </w:r>
            <w:r w:rsidR="00B076B8" w:rsidRPr="00436637">
              <w:rPr>
                <w:rFonts w:ascii="Calibri Light" w:eastAsia="Times New Roman" w:hAnsi="Calibri Light" w:cs="Calibri Light"/>
              </w:rPr>
              <w:t>vih razreda u školsku godinu 2020./2021</w:t>
            </w:r>
            <w:r w:rsidRPr="00436637">
              <w:rPr>
                <w:rFonts w:ascii="Calibri Light" w:eastAsia="Times New Roman" w:hAnsi="Calibri Light" w:cs="Calibri Light"/>
              </w:rPr>
              <w:t>.</w:t>
            </w:r>
          </w:p>
          <w:p w14:paraId="4B688B6D"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Izvješće o uspjehu učenika nakon dodatnog rada</w:t>
            </w:r>
          </w:p>
          <w:p w14:paraId="04B9AA3F"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Izvješće povjerenstva za provedbu kvalitete obrazovanja </w:t>
            </w:r>
          </w:p>
        </w:tc>
        <w:tc>
          <w:tcPr>
            <w:tcW w:w="927" w:type="pct"/>
          </w:tcPr>
          <w:p w14:paraId="61C4D79A"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ravnatelj, pedagoginja, razrednici, povjerenstvo</w:t>
            </w:r>
          </w:p>
        </w:tc>
        <w:tc>
          <w:tcPr>
            <w:tcW w:w="927" w:type="pct"/>
          </w:tcPr>
          <w:p w14:paraId="579008EF"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srpanj 2020</w:t>
            </w:r>
            <w:r w:rsidR="00074537" w:rsidRPr="00436637">
              <w:rPr>
                <w:rFonts w:ascii="Calibri Light" w:eastAsia="Times New Roman" w:hAnsi="Calibri Light" w:cs="Calibri Light"/>
              </w:rPr>
              <w:t>.</w:t>
            </w:r>
          </w:p>
        </w:tc>
      </w:tr>
      <w:tr w:rsidR="00E53BEA" w:rsidRPr="00436637" w14:paraId="3D4447F6" w14:textId="77777777" w:rsidTr="001C3178">
        <w:trPr>
          <w:trHeight w:val="1825"/>
        </w:trPr>
        <w:tc>
          <w:tcPr>
            <w:tcW w:w="3145" w:type="pct"/>
          </w:tcPr>
          <w:p w14:paraId="43EBAB79"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Organizacija i provedba popravnih ispita</w:t>
            </w:r>
          </w:p>
          <w:p w14:paraId="431E0FEE"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Kalendar i organizacija obrane završnih ispita i državne mature u jesenskom roku Drugi rok popravnih ispita</w:t>
            </w:r>
          </w:p>
          <w:p w14:paraId="73560888"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realizacije godišnjeg plana i  programa te školskog kurikuluma</w:t>
            </w:r>
          </w:p>
          <w:p w14:paraId="469238E6"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Stajalište o postupku izbora i imenovanja ravnatelja </w:t>
            </w:r>
          </w:p>
          <w:p w14:paraId="729DB42E"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Analiza uspjeha u školskoj godini 201</w:t>
            </w:r>
            <w:r w:rsidR="00B076B8" w:rsidRPr="00436637">
              <w:rPr>
                <w:rFonts w:ascii="Calibri Light" w:eastAsia="Times New Roman" w:hAnsi="Calibri Light" w:cs="Calibri Light"/>
              </w:rPr>
              <w:t>9./2020</w:t>
            </w:r>
            <w:r w:rsidRPr="00436637">
              <w:rPr>
                <w:rFonts w:ascii="Calibri Light" w:eastAsia="Times New Roman" w:hAnsi="Calibri Light" w:cs="Calibri Light"/>
              </w:rPr>
              <w:t>. i usporedba s prošlim godinama</w:t>
            </w:r>
            <w:r w:rsidR="00B076B8" w:rsidRPr="00436637">
              <w:rPr>
                <w:rFonts w:ascii="Calibri Light" w:eastAsia="Times New Roman" w:hAnsi="Calibri Light" w:cs="Calibri Light"/>
              </w:rPr>
              <w:t xml:space="preserve"> ( Školski e – rudnik, usporedbe i projekcije u odnosu na škole sličnog usmjerenja, komunikacija s Povjerenstvom za kvalitetu)</w:t>
            </w:r>
          </w:p>
          <w:p w14:paraId="271646BE"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Pripre</w:t>
            </w:r>
            <w:r w:rsidR="00B076B8" w:rsidRPr="00436637">
              <w:rPr>
                <w:rFonts w:ascii="Calibri Light" w:eastAsia="Times New Roman" w:hAnsi="Calibri Light" w:cs="Calibri Light"/>
              </w:rPr>
              <w:t>me za početak školske godine 2020</w:t>
            </w:r>
            <w:r w:rsidRPr="00436637">
              <w:rPr>
                <w:rFonts w:ascii="Calibri Light" w:eastAsia="Times New Roman" w:hAnsi="Calibri Light" w:cs="Calibri Light"/>
              </w:rPr>
              <w:t>./20</w:t>
            </w:r>
            <w:r w:rsidR="00B076B8" w:rsidRPr="00436637">
              <w:rPr>
                <w:rFonts w:ascii="Calibri Light" w:eastAsia="Times New Roman" w:hAnsi="Calibri Light" w:cs="Calibri Light"/>
              </w:rPr>
              <w:t>21</w:t>
            </w:r>
            <w:r w:rsidRPr="00436637">
              <w:rPr>
                <w:rFonts w:ascii="Calibri Light" w:eastAsia="Times New Roman" w:hAnsi="Calibri Light" w:cs="Calibri Light"/>
              </w:rPr>
              <w:t>.</w:t>
            </w:r>
          </w:p>
        </w:tc>
        <w:tc>
          <w:tcPr>
            <w:tcW w:w="927" w:type="pct"/>
          </w:tcPr>
          <w:p w14:paraId="1CA4AE9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ravnatelj, </w:t>
            </w:r>
          </w:p>
          <w:p w14:paraId="74CA4F82"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ispitna koordinatorica, pedagoginja</w:t>
            </w:r>
          </w:p>
        </w:tc>
        <w:tc>
          <w:tcPr>
            <w:tcW w:w="927" w:type="pct"/>
          </w:tcPr>
          <w:p w14:paraId="10593613" w14:textId="77777777" w:rsidR="00074537" w:rsidRPr="00436637" w:rsidRDefault="00B076B8" w:rsidP="003A1150">
            <w:pPr>
              <w:rPr>
                <w:rFonts w:ascii="Calibri Light" w:eastAsia="Times New Roman" w:hAnsi="Calibri Light" w:cs="Calibri Light"/>
              </w:rPr>
            </w:pPr>
            <w:r w:rsidRPr="00436637">
              <w:rPr>
                <w:rFonts w:ascii="Calibri Light" w:eastAsia="Times New Roman" w:hAnsi="Calibri Light" w:cs="Calibri Light"/>
              </w:rPr>
              <w:t>kolovoz 2020</w:t>
            </w:r>
            <w:r w:rsidR="00074537" w:rsidRPr="00436637">
              <w:rPr>
                <w:rFonts w:ascii="Calibri Light" w:eastAsia="Times New Roman" w:hAnsi="Calibri Light" w:cs="Calibri Light"/>
              </w:rPr>
              <w:t>.</w:t>
            </w:r>
          </w:p>
          <w:p w14:paraId="497C3684" w14:textId="77777777" w:rsidR="00074537" w:rsidRPr="00436637" w:rsidRDefault="00074537" w:rsidP="003A1150">
            <w:pPr>
              <w:rPr>
                <w:rFonts w:ascii="Calibri Light" w:eastAsia="Times New Roman" w:hAnsi="Calibri Light" w:cs="Calibri Light"/>
              </w:rPr>
            </w:pPr>
          </w:p>
        </w:tc>
      </w:tr>
      <w:tr w:rsidR="00E53BEA" w:rsidRPr="00436637" w14:paraId="7237A44F" w14:textId="77777777" w:rsidTr="001C3178">
        <w:trPr>
          <w:trHeight w:val="1411"/>
        </w:trPr>
        <w:tc>
          <w:tcPr>
            <w:tcW w:w="3145" w:type="pct"/>
          </w:tcPr>
          <w:p w14:paraId="7F89725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lastRenderedPageBreak/>
              <w:t xml:space="preserve">  Ovaj plan i program dopušta promjenu tema i </w:t>
            </w:r>
          </w:p>
          <w:p w14:paraId="56F39857"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redoslijeda ovisno o mogućim odgojno-obrazovnim i drugim</w:t>
            </w:r>
          </w:p>
          <w:p w14:paraId="5A2838D1"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 xml:space="preserve">  okolnostima.</w:t>
            </w:r>
          </w:p>
        </w:tc>
        <w:tc>
          <w:tcPr>
            <w:tcW w:w="927" w:type="pct"/>
          </w:tcPr>
          <w:p w14:paraId="54188364" w14:textId="77777777" w:rsidR="00074537" w:rsidRPr="00436637" w:rsidRDefault="00074537" w:rsidP="003A1150">
            <w:pPr>
              <w:rPr>
                <w:rFonts w:ascii="Calibri Light" w:eastAsia="Times New Roman" w:hAnsi="Calibri Light" w:cs="Calibri Light"/>
              </w:rPr>
            </w:pPr>
          </w:p>
        </w:tc>
        <w:tc>
          <w:tcPr>
            <w:tcW w:w="927" w:type="pct"/>
          </w:tcPr>
          <w:p w14:paraId="4B756885" w14:textId="77777777" w:rsidR="00074537" w:rsidRPr="00436637" w:rsidRDefault="00074537" w:rsidP="003A1150">
            <w:pPr>
              <w:rPr>
                <w:rFonts w:ascii="Calibri Light" w:eastAsia="Times New Roman" w:hAnsi="Calibri Light" w:cs="Calibri Light"/>
              </w:rPr>
            </w:pPr>
            <w:r w:rsidRPr="00436637">
              <w:rPr>
                <w:rFonts w:ascii="Calibri Light" w:eastAsia="Times New Roman" w:hAnsi="Calibri Light" w:cs="Calibri Light"/>
              </w:rPr>
              <w:t>Kontinuirano</w:t>
            </w:r>
          </w:p>
        </w:tc>
      </w:tr>
    </w:tbl>
    <w:p w14:paraId="5BA75D6A" w14:textId="77777777" w:rsidR="000047C3" w:rsidRPr="00436637" w:rsidRDefault="000047C3" w:rsidP="003A1150">
      <w:pPr>
        <w:rPr>
          <w:rFonts w:ascii="Calibri Light" w:hAnsi="Calibri Light" w:cs="Calibri Light"/>
        </w:rPr>
      </w:pPr>
    </w:p>
    <w:p w14:paraId="3EB788F2" w14:textId="77777777" w:rsidR="00A757D4" w:rsidRPr="00436637" w:rsidRDefault="00673249" w:rsidP="003A1150">
      <w:pPr>
        <w:pStyle w:val="Naslov3"/>
        <w:rPr>
          <w:rFonts w:ascii="Calibri Light" w:hAnsi="Calibri Light" w:cs="Calibri Light"/>
          <w:sz w:val="24"/>
        </w:rPr>
      </w:pPr>
      <w:bookmarkStart w:id="199" w:name="_Toc525541498"/>
      <w:bookmarkStart w:id="200" w:name="_Toc525541776"/>
      <w:bookmarkStart w:id="201" w:name="_Toc20392243"/>
      <w:r w:rsidRPr="00436637">
        <w:rPr>
          <w:rFonts w:ascii="Calibri Light" w:hAnsi="Calibri Light" w:cs="Calibri Light"/>
          <w:sz w:val="24"/>
        </w:rPr>
        <w:t xml:space="preserve">3. </w:t>
      </w:r>
      <w:r w:rsidR="00AB5F93" w:rsidRPr="00436637">
        <w:rPr>
          <w:rFonts w:ascii="Calibri Light" w:hAnsi="Calibri Light" w:cs="Calibri Light"/>
          <w:sz w:val="24"/>
        </w:rPr>
        <w:t xml:space="preserve">GODIŠNJI PLAN I PROGRAM </w:t>
      </w:r>
      <w:r w:rsidR="00A757D4" w:rsidRPr="00436637">
        <w:rPr>
          <w:rFonts w:ascii="Calibri Light" w:hAnsi="Calibri Light" w:cs="Calibri Light"/>
          <w:sz w:val="24"/>
        </w:rPr>
        <w:t>STRUČNIH VIJEĆA</w:t>
      </w:r>
      <w:bookmarkEnd w:id="193"/>
      <w:bookmarkEnd w:id="194"/>
      <w:bookmarkEnd w:id="199"/>
      <w:bookmarkEnd w:id="200"/>
      <w:bookmarkEnd w:id="201"/>
    </w:p>
    <w:p w14:paraId="220D72CC" w14:textId="77777777" w:rsidR="008F7ABA" w:rsidRPr="00436637" w:rsidRDefault="008F7ABA" w:rsidP="003A1150">
      <w:pPr>
        <w:rPr>
          <w:rFonts w:ascii="Calibri Light" w:hAnsi="Calibri Light" w:cs="Calibri Light"/>
        </w:rPr>
      </w:pPr>
    </w:p>
    <w:p w14:paraId="78F9CF80" w14:textId="77777777" w:rsidR="00A757D4" w:rsidRPr="00436637" w:rsidRDefault="00A757D4" w:rsidP="003A1150">
      <w:pPr>
        <w:pStyle w:val="Podnaslov"/>
        <w:rPr>
          <w:rFonts w:ascii="Calibri Light" w:hAnsi="Calibri Light" w:cs="Calibri Light"/>
          <w:color w:val="auto"/>
        </w:rPr>
      </w:pPr>
      <w:bookmarkStart w:id="202" w:name="_Toc461536959"/>
      <w:bookmarkStart w:id="203" w:name="_Toc525541499"/>
      <w:bookmarkStart w:id="204" w:name="_Toc525541777"/>
      <w:r w:rsidRPr="00436637">
        <w:rPr>
          <w:rFonts w:ascii="Calibri Light" w:hAnsi="Calibri Light" w:cs="Calibri Light"/>
          <w:color w:val="auto"/>
        </w:rPr>
        <w:t>VODITELJI STRUČNIH VIJEĆA U 201</w:t>
      </w:r>
      <w:r w:rsidR="00DB175A" w:rsidRPr="00436637">
        <w:rPr>
          <w:rFonts w:ascii="Calibri Light" w:hAnsi="Calibri Light" w:cs="Calibri Light"/>
          <w:color w:val="auto"/>
        </w:rPr>
        <w:t>9./ 2020</w:t>
      </w:r>
      <w:r w:rsidRPr="00436637">
        <w:rPr>
          <w:rFonts w:ascii="Calibri Light" w:hAnsi="Calibri Light" w:cs="Calibri Light"/>
          <w:color w:val="auto"/>
        </w:rPr>
        <w:t>.</w:t>
      </w:r>
      <w:bookmarkEnd w:id="202"/>
      <w:bookmarkEnd w:id="203"/>
      <w:bookmarkEnd w:id="204"/>
    </w:p>
    <w:p w14:paraId="229A6813" w14:textId="77777777" w:rsidR="00A757D4" w:rsidRPr="00436637" w:rsidRDefault="00A757D4" w:rsidP="003A1150">
      <w:pPr>
        <w:rPr>
          <w:rFonts w:ascii="Calibri Light" w:eastAsia="Times New Roman" w:hAnsi="Calibri Light" w:cs="Calibri Light"/>
          <w:b/>
          <w:bCs/>
          <w:iCs/>
          <w:lang w:val="en-US" w:bidi="en-US"/>
        </w:rPr>
      </w:pPr>
    </w:p>
    <w:tbl>
      <w:tblPr>
        <w:tblStyle w:val="Srednjipopis2-Isticanje3"/>
        <w:tblW w:w="0" w:type="auto"/>
        <w:tblLook w:val="06A0" w:firstRow="1" w:lastRow="0" w:firstColumn="1" w:lastColumn="0" w:noHBand="1" w:noVBand="1"/>
      </w:tblPr>
      <w:tblGrid>
        <w:gridCol w:w="2748"/>
        <w:gridCol w:w="2923"/>
        <w:gridCol w:w="3117"/>
      </w:tblGrid>
      <w:tr w:rsidR="00E53BEA" w:rsidRPr="00436637" w14:paraId="21950105" w14:textId="77777777" w:rsidTr="001C31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37" w:type="dxa"/>
          </w:tcPr>
          <w:p w14:paraId="18975D13" w14:textId="77777777" w:rsidR="00B642BB" w:rsidRPr="00436637" w:rsidRDefault="00B642BB" w:rsidP="003A1150">
            <w:pPr>
              <w:rPr>
                <w:rFonts w:ascii="Calibri Light" w:eastAsia="Times New Roman" w:hAnsi="Calibri Light" w:cs="Calibri Light"/>
                <w:b/>
                <w:lang w:bidi="en-US"/>
              </w:rPr>
            </w:pPr>
            <w:r w:rsidRPr="00436637">
              <w:rPr>
                <w:rFonts w:ascii="Calibri Light" w:eastAsia="Times New Roman" w:hAnsi="Calibri Light" w:cs="Calibri Light"/>
                <w:b/>
                <w:lang w:bidi="en-US"/>
              </w:rPr>
              <w:t xml:space="preserve">Stručno vijeće </w:t>
            </w:r>
          </w:p>
        </w:tc>
        <w:tc>
          <w:tcPr>
            <w:tcW w:w="2982" w:type="dxa"/>
          </w:tcPr>
          <w:p w14:paraId="01DA4FEA" w14:textId="77777777" w:rsidR="00B642BB" w:rsidRPr="00436637" w:rsidRDefault="00B642BB" w:rsidP="003A1150">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lang w:bidi="en-US"/>
              </w:rPr>
            </w:pPr>
            <w:r w:rsidRPr="00436637">
              <w:rPr>
                <w:rFonts w:ascii="Calibri Light" w:eastAsia="Times New Roman" w:hAnsi="Calibri Light" w:cs="Calibri Light"/>
                <w:b/>
                <w:lang w:bidi="en-US"/>
              </w:rPr>
              <w:t>Ime i prezime predsjednika stručnog vijeća</w:t>
            </w:r>
          </w:p>
        </w:tc>
        <w:tc>
          <w:tcPr>
            <w:tcW w:w="2869" w:type="dxa"/>
          </w:tcPr>
          <w:p w14:paraId="2F38655A" w14:textId="77777777" w:rsidR="00B642BB" w:rsidRPr="00436637" w:rsidRDefault="00B642BB" w:rsidP="003A1150">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lang w:bidi="en-US"/>
              </w:rPr>
            </w:pPr>
            <w:r w:rsidRPr="00436637">
              <w:rPr>
                <w:rFonts w:ascii="Calibri Light" w:eastAsia="Times New Roman" w:hAnsi="Calibri Light" w:cs="Calibri Light"/>
                <w:b/>
                <w:lang w:bidi="en-US"/>
              </w:rPr>
              <w:t>Ime i prezime zamjenika predsjednika stručnog vijeća</w:t>
            </w:r>
          </w:p>
        </w:tc>
      </w:tr>
      <w:tr w:rsidR="00E53BEA" w:rsidRPr="00436637" w14:paraId="42857190" w14:textId="77777777" w:rsidTr="001C3178">
        <w:tc>
          <w:tcPr>
            <w:cnfStyle w:val="001000000000" w:firstRow="0" w:lastRow="0" w:firstColumn="1" w:lastColumn="0" w:oddVBand="0" w:evenVBand="0" w:oddHBand="0" w:evenHBand="0" w:firstRowFirstColumn="0" w:firstRowLastColumn="0" w:lastRowFirstColumn="0" w:lastRowLastColumn="0"/>
            <w:tcW w:w="2937" w:type="dxa"/>
          </w:tcPr>
          <w:p w14:paraId="6C54E6B1" w14:textId="77777777" w:rsidR="00B642BB" w:rsidRPr="00436637" w:rsidRDefault="00B642BB" w:rsidP="003A1150">
            <w:pPr>
              <w:rPr>
                <w:rFonts w:ascii="Calibri Light" w:eastAsia="Times New Roman" w:hAnsi="Calibri Light" w:cs="Calibri Light"/>
                <w:b/>
                <w:sz w:val="24"/>
                <w:lang w:bidi="en-US"/>
              </w:rPr>
            </w:pPr>
            <w:r w:rsidRPr="00436637">
              <w:rPr>
                <w:rFonts w:ascii="Calibri Light" w:eastAsia="Times New Roman" w:hAnsi="Calibri Light" w:cs="Calibri Light"/>
                <w:b/>
                <w:sz w:val="24"/>
                <w:lang w:bidi="en-US"/>
              </w:rPr>
              <w:t>Jezično stručno vijeće</w:t>
            </w:r>
          </w:p>
        </w:tc>
        <w:tc>
          <w:tcPr>
            <w:tcW w:w="2982" w:type="dxa"/>
          </w:tcPr>
          <w:p w14:paraId="10231841" w14:textId="77777777" w:rsidR="00B642BB" w:rsidRPr="00436637" w:rsidRDefault="00B642BB"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Branka Barić, dr.sc.</w:t>
            </w:r>
          </w:p>
        </w:tc>
        <w:tc>
          <w:tcPr>
            <w:tcW w:w="2869" w:type="dxa"/>
          </w:tcPr>
          <w:p w14:paraId="2D662425" w14:textId="77777777" w:rsidR="00B642BB" w:rsidRPr="00436637" w:rsidRDefault="00FD5AC4"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 xml:space="preserve">Lidija </w:t>
            </w:r>
            <w:proofErr w:type="spellStart"/>
            <w:r w:rsidRPr="00436637">
              <w:rPr>
                <w:rFonts w:ascii="Calibri Light" w:eastAsia="Times New Roman" w:hAnsi="Calibri Light" w:cs="Calibri Light"/>
                <w:sz w:val="24"/>
                <w:lang w:bidi="en-US"/>
              </w:rPr>
              <w:t>Klakočar</w:t>
            </w:r>
            <w:proofErr w:type="spellEnd"/>
            <w:r w:rsidRPr="00436637">
              <w:rPr>
                <w:rFonts w:ascii="Calibri Light" w:eastAsia="Times New Roman" w:hAnsi="Calibri Light" w:cs="Calibri Light"/>
                <w:sz w:val="24"/>
                <w:lang w:bidi="en-US"/>
              </w:rPr>
              <w:t>, prof.</w:t>
            </w:r>
          </w:p>
        </w:tc>
      </w:tr>
      <w:tr w:rsidR="00E53BEA" w:rsidRPr="00436637" w14:paraId="0561A37A" w14:textId="77777777" w:rsidTr="001C3178">
        <w:tc>
          <w:tcPr>
            <w:cnfStyle w:val="001000000000" w:firstRow="0" w:lastRow="0" w:firstColumn="1" w:lastColumn="0" w:oddVBand="0" w:evenVBand="0" w:oddHBand="0" w:evenHBand="0" w:firstRowFirstColumn="0" w:firstRowLastColumn="0" w:lastRowFirstColumn="0" w:lastRowLastColumn="0"/>
            <w:tcW w:w="2937" w:type="dxa"/>
          </w:tcPr>
          <w:p w14:paraId="14627E27" w14:textId="77777777" w:rsidR="00B642BB" w:rsidRPr="00436637" w:rsidRDefault="00B642BB" w:rsidP="003A1150">
            <w:pPr>
              <w:rPr>
                <w:rFonts w:ascii="Calibri Light" w:eastAsia="Times New Roman" w:hAnsi="Calibri Light" w:cs="Calibri Light"/>
                <w:b/>
                <w:sz w:val="24"/>
                <w:lang w:bidi="en-US"/>
              </w:rPr>
            </w:pPr>
            <w:r w:rsidRPr="00436637">
              <w:rPr>
                <w:rFonts w:ascii="Calibri Light" w:eastAsia="Times New Roman" w:hAnsi="Calibri Light" w:cs="Calibri Light"/>
                <w:b/>
                <w:sz w:val="24"/>
                <w:lang w:bidi="en-US"/>
              </w:rPr>
              <w:t>Stručno vijeće društvenih predmeta</w:t>
            </w:r>
          </w:p>
        </w:tc>
        <w:tc>
          <w:tcPr>
            <w:tcW w:w="2982" w:type="dxa"/>
          </w:tcPr>
          <w:p w14:paraId="218E53AB" w14:textId="77777777" w:rsidR="00B642BB" w:rsidRPr="00436637" w:rsidRDefault="00E4601B"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Josip Marić</w:t>
            </w:r>
            <w:r w:rsidR="00B642BB" w:rsidRPr="00436637">
              <w:rPr>
                <w:rFonts w:ascii="Calibri Light" w:eastAsia="Times New Roman" w:hAnsi="Calibri Light" w:cs="Calibri Light"/>
                <w:sz w:val="24"/>
                <w:lang w:bidi="en-US"/>
              </w:rPr>
              <w:t>, prof.</w:t>
            </w:r>
          </w:p>
        </w:tc>
        <w:tc>
          <w:tcPr>
            <w:tcW w:w="2869" w:type="dxa"/>
          </w:tcPr>
          <w:p w14:paraId="6C2C951E" w14:textId="77777777" w:rsidR="00B642BB" w:rsidRPr="00436637" w:rsidRDefault="00B642BB"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Lidija Prka, prof.</w:t>
            </w:r>
          </w:p>
        </w:tc>
      </w:tr>
      <w:tr w:rsidR="00E53BEA" w:rsidRPr="00436637" w14:paraId="76F8559A" w14:textId="77777777" w:rsidTr="001C3178">
        <w:tc>
          <w:tcPr>
            <w:cnfStyle w:val="001000000000" w:firstRow="0" w:lastRow="0" w:firstColumn="1" w:lastColumn="0" w:oddVBand="0" w:evenVBand="0" w:oddHBand="0" w:evenHBand="0" w:firstRowFirstColumn="0" w:firstRowLastColumn="0" w:lastRowFirstColumn="0" w:lastRowLastColumn="0"/>
            <w:tcW w:w="2937" w:type="dxa"/>
          </w:tcPr>
          <w:p w14:paraId="0DC9314D" w14:textId="77777777" w:rsidR="00B642BB" w:rsidRPr="00436637" w:rsidRDefault="00B642BB" w:rsidP="003A1150">
            <w:pPr>
              <w:rPr>
                <w:rFonts w:ascii="Calibri Light" w:eastAsia="Times New Roman" w:hAnsi="Calibri Light" w:cs="Calibri Light"/>
                <w:b/>
                <w:sz w:val="24"/>
                <w:lang w:bidi="en-US"/>
              </w:rPr>
            </w:pPr>
            <w:r w:rsidRPr="00436637">
              <w:rPr>
                <w:rFonts w:ascii="Calibri Light" w:eastAsia="Times New Roman" w:hAnsi="Calibri Light" w:cs="Calibri Light"/>
                <w:b/>
                <w:sz w:val="24"/>
                <w:lang w:bidi="en-US"/>
              </w:rPr>
              <w:t>Stručno vijeće prirodoslovnih predmeta</w:t>
            </w:r>
          </w:p>
        </w:tc>
        <w:tc>
          <w:tcPr>
            <w:tcW w:w="2982" w:type="dxa"/>
          </w:tcPr>
          <w:p w14:paraId="7A75105D" w14:textId="77777777" w:rsidR="00B642BB" w:rsidRPr="00436637" w:rsidRDefault="008367B3"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Maja Carević</w:t>
            </w:r>
            <w:r w:rsidR="00B642BB" w:rsidRPr="00436637">
              <w:rPr>
                <w:rFonts w:ascii="Calibri Light" w:eastAsia="Times New Roman" w:hAnsi="Calibri Light" w:cs="Calibri Light"/>
                <w:sz w:val="24"/>
                <w:lang w:bidi="en-US"/>
              </w:rPr>
              <w:t>, prof.</w:t>
            </w:r>
          </w:p>
        </w:tc>
        <w:tc>
          <w:tcPr>
            <w:tcW w:w="2869" w:type="dxa"/>
          </w:tcPr>
          <w:p w14:paraId="7801C53B" w14:textId="77777777" w:rsidR="00B642BB" w:rsidRPr="00436637" w:rsidRDefault="008367B3"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 xml:space="preserve">Vlatka </w:t>
            </w:r>
            <w:proofErr w:type="spellStart"/>
            <w:r w:rsidRPr="00436637">
              <w:rPr>
                <w:rFonts w:ascii="Calibri Light" w:eastAsia="Times New Roman" w:hAnsi="Calibri Light" w:cs="Calibri Light"/>
                <w:sz w:val="24"/>
                <w:lang w:bidi="en-US"/>
              </w:rPr>
              <w:t>Miketinac</w:t>
            </w:r>
            <w:proofErr w:type="spellEnd"/>
            <w:r w:rsidRPr="00436637">
              <w:rPr>
                <w:rFonts w:ascii="Calibri Light" w:eastAsia="Times New Roman" w:hAnsi="Calibri Light" w:cs="Calibri Light"/>
                <w:sz w:val="24"/>
                <w:lang w:bidi="en-US"/>
              </w:rPr>
              <w:t xml:space="preserve"> Vlašić</w:t>
            </w:r>
            <w:r w:rsidR="00B642BB" w:rsidRPr="00436637">
              <w:rPr>
                <w:rFonts w:ascii="Calibri Light" w:eastAsia="Times New Roman" w:hAnsi="Calibri Light" w:cs="Calibri Light"/>
                <w:sz w:val="24"/>
                <w:lang w:bidi="en-US"/>
              </w:rPr>
              <w:t>, prof.</w:t>
            </w:r>
          </w:p>
        </w:tc>
      </w:tr>
      <w:tr w:rsidR="00E53BEA" w:rsidRPr="00436637" w14:paraId="3F185B24" w14:textId="77777777" w:rsidTr="001C3178">
        <w:tc>
          <w:tcPr>
            <w:cnfStyle w:val="001000000000" w:firstRow="0" w:lastRow="0" w:firstColumn="1" w:lastColumn="0" w:oddVBand="0" w:evenVBand="0" w:oddHBand="0" w:evenHBand="0" w:firstRowFirstColumn="0" w:firstRowLastColumn="0" w:lastRowFirstColumn="0" w:lastRowLastColumn="0"/>
            <w:tcW w:w="2937" w:type="dxa"/>
          </w:tcPr>
          <w:p w14:paraId="2FF8E7D0" w14:textId="77777777" w:rsidR="00B642BB" w:rsidRPr="00436637" w:rsidRDefault="00B642BB" w:rsidP="003A1150">
            <w:pPr>
              <w:rPr>
                <w:rFonts w:ascii="Calibri Light" w:eastAsia="Times New Roman" w:hAnsi="Calibri Light" w:cs="Calibri Light"/>
                <w:b/>
                <w:sz w:val="24"/>
                <w:lang w:bidi="en-US"/>
              </w:rPr>
            </w:pPr>
            <w:r w:rsidRPr="00436637">
              <w:rPr>
                <w:rFonts w:ascii="Calibri Light" w:eastAsia="Times New Roman" w:hAnsi="Calibri Light" w:cs="Calibri Light"/>
                <w:b/>
                <w:sz w:val="24"/>
                <w:lang w:bidi="en-US"/>
              </w:rPr>
              <w:t>Stručno vijeće elektrotehničke grupe predmeta</w:t>
            </w:r>
          </w:p>
        </w:tc>
        <w:tc>
          <w:tcPr>
            <w:tcW w:w="2982" w:type="dxa"/>
          </w:tcPr>
          <w:p w14:paraId="7AE1DB91" w14:textId="77777777" w:rsidR="00B642BB" w:rsidRPr="00436637" w:rsidRDefault="008367B3"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 xml:space="preserve">Ivica </w:t>
            </w:r>
            <w:proofErr w:type="spellStart"/>
            <w:r w:rsidRPr="00436637">
              <w:rPr>
                <w:rFonts w:ascii="Calibri Light" w:eastAsia="Times New Roman" w:hAnsi="Calibri Light" w:cs="Calibri Light"/>
                <w:sz w:val="24"/>
                <w:lang w:bidi="en-US"/>
              </w:rPr>
              <w:t>Sambol</w:t>
            </w:r>
            <w:r w:rsidR="00FF138E" w:rsidRPr="00436637">
              <w:rPr>
                <w:rFonts w:ascii="Calibri Light" w:eastAsia="Times New Roman" w:hAnsi="Calibri Light" w:cs="Calibri Light"/>
                <w:sz w:val="24"/>
                <w:lang w:bidi="en-US"/>
              </w:rPr>
              <w:t>,struč.spec.ing.el</w:t>
            </w:r>
            <w:proofErr w:type="spellEnd"/>
            <w:r w:rsidR="00FF138E" w:rsidRPr="00436637">
              <w:rPr>
                <w:rFonts w:ascii="Calibri Light" w:eastAsia="Times New Roman" w:hAnsi="Calibri Light" w:cs="Calibri Light"/>
                <w:sz w:val="24"/>
                <w:lang w:bidi="en-US"/>
              </w:rPr>
              <w:t>.</w:t>
            </w:r>
          </w:p>
        </w:tc>
        <w:tc>
          <w:tcPr>
            <w:tcW w:w="2869" w:type="dxa"/>
          </w:tcPr>
          <w:p w14:paraId="45B1550B" w14:textId="77777777" w:rsidR="00B642BB" w:rsidRPr="00436637" w:rsidRDefault="00254934" w:rsidP="003A1150">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4"/>
                <w:lang w:bidi="en-US"/>
              </w:rPr>
            </w:pPr>
            <w:r w:rsidRPr="00436637">
              <w:rPr>
                <w:rFonts w:ascii="Calibri Light" w:eastAsia="Times New Roman" w:hAnsi="Calibri Light" w:cs="Calibri Light"/>
                <w:sz w:val="24"/>
                <w:lang w:bidi="en-US"/>
              </w:rPr>
              <w:t xml:space="preserve">Marko </w:t>
            </w:r>
            <w:proofErr w:type="spellStart"/>
            <w:r w:rsidRPr="00436637">
              <w:rPr>
                <w:rFonts w:ascii="Calibri Light" w:eastAsia="Times New Roman" w:hAnsi="Calibri Light" w:cs="Calibri Light"/>
                <w:sz w:val="24"/>
                <w:lang w:bidi="en-US"/>
              </w:rPr>
              <w:t>Gradiček,mag.ing.inf.kom.teh</w:t>
            </w:r>
            <w:proofErr w:type="spellEnd"/>
            <w:r w:rsidRPr="00436637">
              <w:rPr>
                <w:rFonts w:ascii="Calibri Light" w:eastAsia="Times New Roman" w:hAnsi="Calibri Light" w:cs="Calibri Light"/>
                <w:sz w:val="24"/>
                <w:lang w:bidi="en-US"/>
              </w:rPr>
              <w:t>.</w:t>
            </w:r>
          </w:p>
        </w:tc>
      </w:tr>
    </w:tbl>
    <w:p w14:paraId="246D4D3F" w14:textId="77777777" w:rsidR="00A757D4" w:rsidRPr="00436637" w:rsidRDefault="00A757D4" w:rsidP="003A1150">
      <w:pPr>
        <w:rPr>
          <w:rFonts w:ascii="Calibri Light" w:eastAsia="Times New Roman" w:hAnsi="Calibri Light" w:cs="Calibri Light"/>
          <w:lang w:bidi="en-US"/>
        </w:rPr>
      </w:pPr>
    </w:p>
    <w:p w14:paraId="10392336" w14:textId="77777777" w:rsidR="00A757D4" w:rsidRPr="00436637" w:rsidRDefault="00A757D4" w:rsidP="003A1150">
      <w:pPr>
        <w:rPr>
          <w:rFonts w:ascii="Calibri Light" w:eastAsia="Times New Roman" w:hAnsi="Calibri Light" w:cs="Calibri Light"/>
          <w:lang w:bidi="en-US"/>
        </w:rPr>
      </w:pPr>
    </w:p>
    <w:p w14:paraId="7B08805E" w14:textId="77777777" w:rsidR="00A757D4" w:rsidRPr="00436637" w:rsidRDefault="00A757D4" w:rsidP="003A1150">
      <w:pPr>
        <w:rPr>
          <w:rFonts w:ascii="Calibri Light" w:eastAsia="Times New Roman" w:hAnsi="Calibri Light" w:cs="Calibri Light"/>
          <w:lang w:bidi="en-US"/>
        </w:rPr>
      </w:pPr>
    </w:p>
    <w:p w14:paraId="1031875E" w14:textId="77777777" w:rsidR="00A757D4" w:rsidRPr="00436637" w:rsidRDefault="00A757D4" w:rsidP="003A1150">
      <w:pPr>
        <w:rPr>
          <w:rFonts w:ascii="Calibri Light" w:eastAsia="Times New Roman" w:hAnsi="Calibri Light" w:cs="Calibri Light"/>
          <w:lang w:bidi="en-US"/>
        </w:rPr>
      </w:pPr>
    </w:p>
    <w:p w14:paraId="5722E64E" w14:textId="77777777" w:rsidR="00A757D4" w:rsidRPr="00436637" w:rsidRDefault="00A757D4" w:rsidP="003A1150">
      <w:pPr>
        <w:rPr>
          <w:rFonts w:ascii="Calibri Light" w:eastAsia="Times New Roman" w:hAnsi="Calibri Light" w:cs="Calibri Light"/>
          <w:lang w:bidi="en-US"/>
        </w:rPr>
      </w:pPr>
    </w:p>
    <w:p w14:paraId="70EA3146" w14:textId="77777777" w:rsidR="00A757D4" w:rsidRPr="00436637" w:rsidRDefault="00A757D4" w:rsidP="003A1150">
      <w:pPr>
        <w:rPr>
          <w:rFonts w:ascii="Calibri Light" w:eastAsia="Times New Roman" w:hAnsi="Calibri Light" w:cs="Calibri Light"/>
          <w:lang w:bidi="en-US"/>
        </w:rPr>
      </w:pPr>
    </w:p>
    <w:p w14:paraId="63713CB2" w14:textId="77777777" w:rsidR="00A757D4" w:rsidRPr="00436637" w:rsidRDefault="00A757D4" w:rsidP="003A1150">
      <w:pPr>
        <w:rPr>
          <w:rFonts w:ascii="Calibri Light" w:eastAsia="Times New Roman" w:hAnsi="Calibri Light" w:cs="Calibri Light"/>
          <w:lang w:bidi="en-US"/>
        </w:rPr>
      </w:pPr>
    </w:p>
    <w:p w14:paraId="0A3252A8" w14:textId="77777777" w:rsidR="00A757D4" w:rsidRPr="00436637" w:rsidRDefault="00A757D4" w:rsidP="003A1150">
      <w:pPr>
        <w:rPr>
          <w:rFonts w:ascii="Calibri Light" w:eastAsia="Times New Roman" w:hAnsi="Calibri Light" w:cs="Calibri Light"/>
          <w:lang w:bidi="en-US"/>
        </w:rPr>
      </w:pPr>
    </w:p>
    <w:p w14:paraId="4799B047" w14:textId="77777777" w:rsidR="006C3E02" w:rsidRPr="00436637" w:rsidRDefault="006C3E02" w:rsidP="003A1150">
      <w:pPr>
        <w:rPr>
          <w:rFonts w:ascii="Calibri Light" w:eastAsiaTheme="majorEastAsia" w:hAnsi="Calibri Light" w:cs="Calibri Light"/>
          <w:b/>
          <w:lang w:val="en-US" w:bidi="en-US"/>
        </w:rPr>
      </w:pPr>
      <w:r w:rsidRPr="00436637">
        <w:rPr>
          <w:rFonts w:ascii="Calibri Light" w:eastAsiaTheme="majorEastAsia" w:hAnsi="Calibri Light" w:cs="Calibri Light"/>
          <w:b/>
          <w:lang w:val="en-US" w:bidi="en-US"/>
        </w:rPr>
        <w:br w:type="page"/>
      </w:r>
    </w:p>
    <w:p w14:paraId="6E0C64F0" w14:textId="77777777" w:rsidR="003133D9" w:rsidRPr="00436637" w:rsidRDefault="008F4298" w:rsidP="003A1150">
      <w:pPr>
        <w:pStyle w:val="Podnaslov"/>
        <w:rPr>
          <w:rStyle w:val="Neupadljivoisticanje"/>
          <w:rFonts w:ascii="Calibri Light" w:hAnsi="Calibri Light" w:cs="Calibri Light"/>
          <w:i w:val="0"/>
          <w:sz w:val="22"/>
          <w:szCs w:val="22"/>
        </w:rPr>
      </w:pPr>
      <w:bookmarkStart w:id="205" w:name="_Toc461536961"/>
      <w:bookmarkStart w:id="206" w:name="_Toc525541500"/>
      <w:bookmarkStart w:id="207" w:name="_Toc525541778"/>
      <w:r w:rsidRPr="00436637">
        <w:rPr>
          <w:rStyle w:val="Neupadljivoisticanje"/>
          <w:rFonts w:ascii="Calibri Light" w:hAnsi="Calibri Light" w:cs="Calibri Light"/>
          <w:i w:val="0"/>
          <w:sz w:val="22"/>
          <w:szCs w:val="22"/>
        </w:rPr>
        <w:lastRenderedPageBreak/>
        <w:t xml:space="preserve">3.1. </w:t>
      </w:r>
      <w:r w:rsidR="00A757D4" w:rsidRPr="00436637">
        <w:rPr>
          <w:rStyle w:val="Neupadljivoisticanje"/>
          <w:rFonts w:ascii="Calibri Light" w:hAnsi="Calibri Light" w:cs="Calibri Light"/>
          <w:i w:val="0"/>
          <w:sz w:val="22"/>
          <w:szCs w:val="22"/>
        </w:rPr>
        <w:t>GODIŠNJI PLAN I PROGRAM STRUČNOG VIJEĆA (Hrvatski jezik, Engleski jezik, Njemački jezik)</w:t>
      </w:r>
      <w:bookmarkEnd w:id="205"/>
      <w:bookmarkEnd w:id="206"/>
      <w:bookmarkEnd w:id="207"/>
    </w:p>
    <w:p w14:paraId="6C894086" w14:textId="77777777" w:rsidR="008551E1" w:rsidRPr="00436637" w:rsidRDefault="008551E1" w:rsidP="008551E1">
      <w:pPr>
        <w:jc w:val="center"/>
        <w:rPr>
          <w:rFonts w:ascii="Calibri Light" w:hAnsi="Calibri Light"/>
        </w:rPr>
      </w:pPr>
      <w:r w:rsidRPr="00436637">
        <w:rPr>
          <w:rFonts w:ascii="Calibri Light" w:hAnsi="Calibri Light"/>
        </w:rPr>
        <w:t>GODIŠNJI PLAN I PROGRAM STRUČNOG VIJEĆA</w:t>
      </w:r>
    </w:p>
    <w:p w14:paraId="687D3FE6" w14:textId="77777777" w:rsidR="008551E1" w:rsidRPr="00436637" w:rsidRDefault="008551E1" w:rsidP="008551E1">
      <w:pPr>
        <w:jc w:val="center"/>
        <w:rPr>
          <w:rFonts w:ascii="Calibri Light" w:hAnsi="Calibri Light"/>
        </w:rPr>
      </w:pPr>
      <w:r w:rsidRPr="00436637">
        <w:rPr>
          <w:rFonts w:ascii="Calibri Light" w:hAnsi="Calibri Light"/>
        </w:rPr>
        <w:t>(Hrvatski jezik, Engleski jezik, Njemački jezik)</w:t>
      </w:r>
    </w:p>
    <w:p w14:paraId="28095810" w14:textId="77777777" w:rsidR="008551E1" w:rsidRPr="00436637" w:rsidRDefault="008551E1" w:rsidP="008551E1">
      <w:pPr>
        <w:jc w:val="center"/>
        <w:rPr>
          <w:rFonts w:ascii="Calibri Light" w:hAnsi="Calibri Light"/>
        </w:rPr>
      </w:pPr>
      <w:r w:rsidRPr="00436637">
        <w:rPr>
          <w:rFonts w:ascii="Calibri Light" w:hAnsi="Calibri Light"/>
        </w:rPr>
        <w:t>2019./2020. GODINE</w:t>
      </w:r>
    </w:p>
    <w:p w14:paraId="09841ACF" w14:textId="77777777" w:rsidR="008551E1" w:rsidRPr="00436637" w:rsidRDefault="008551E1" w:rsidP="008551E1">
      <w:pPr>
        <w:rPr>
          <w:rFonts w:ascii="Calibri Light" w:hAnsi="Calibri Light"/>
        </w:rPr>
      </w:pPr>
    </w:p>
    <w:p w14:paraId="2C052522" w14:textId="77777777" w:rsidR="008551E1" w:rsidRPr="00436637" w:rsidRDefault="008551E1" w:rsidP="008551E1">
      <w:pPr>
        <w:jc w:val="both"/>
        <w:rPr>
          <w:rFonts w:ascii="Calibri Light" w:hAnsi="Calibri Light"/>
        </w:rPr>
      </w:pPr>
      <w:r w:rsidRPr="00436637">
        <w:rPr>
          <w:rFonts w:ascii="Calibri Light" w:hAnsi="Calibri Light"/>
        </w:rPr>
        <w:t>Stručno vijeće raspravlja i odlučuje o rasporedu predmeta i sati te ostalim zaduženjima nastavnika, članova stručnog vijeća; skrbe o permanentnom stručnom usavršavanju, nabavi nastavnih sredstava i pomagala, čuvanju zbirki učila, uređenju učionica i kabineta te oglasnih panoa; sudjeluju u ustroju i provođenju učeničkih natjecanja i smotri te priredaba u školi i izvan nje.</w:t>
      </w:r>
    </w:p>
    <w:p w14:paraId="5C6E4A17" w14:textId="77777777" w:rsidR="008551E1" w:rsidRPr="00436637" w:rsidRDefault="008551E1" w:rsidP="008551E1">
      <w:pPr>
        <w:jc w:val="both"/>
        <w:rPr>
          <w:rFonts w:ascii="Calibri Light" w:hAnsi="Calibri Light"/>
        </w:rPr>
      </w:pPr>
      <w:r w:rsidRPr="00436637">
        <w:rPr>
          <w:rFonts w:ascii="Calibri Light" w:hAnsi="Calibri Light"/>
        </w:rPr>
        <w:t>Stručno vijeće usklađuje ostvarivanje izvedbenog plana i programa u nastavnim programima i izvannastavnim aktivnostima, dogovora i usklađuje kriterije ocjenjivanja i potiče ostvarivanje programskih veza (korelacija) srodnih i ostalih predmeta; stručno razrađuje i provodi stručne i metodičke inovacij</w:t>
      </w:r>
      <w:r w:rsidR="00A639A9" w:rsidRPr="00436637">
        <w:rPr>
          <w:rFonts w:ascii="Calibri Light" w:hAnsi="Calibri Light"/>
        </w:rPr>
        <w:t>e u odgojno-obrazovnom procesu.</w:t>
      </w:r>
    </w:p>
    <w:tbl>
      <w:tblPr>
        <w:tblStyle w:val="Srednjipopis2-Isticanje3"/>
        <w:tblW w:w="0" w:type="auto"/>
        <w:tblLook w:val="06A0" w:firstRow="1" w:lastRow="0" w:firstColumn="1" w:lastColumn="0" w:noHBand="1" w:noVBand="1"/>
      </w:tblPr>
      <w:tblGrid>
        <w:gridCol w:w="1545"/>
        <w:gridCol w:w="1661"/>
        <w:gridCol w:w="5582"/>
      </w:tblGrid>
      <w:tr w:rsidR="008551E1" w:rsidRPr="00436637" w14:paraId="6A822C16" w14:textId="77777777" w:rsidTr="001C31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0E1D2BCD" w14:textId="77777777" w:rsidR="008551E1" w:rsidRPr="00436637" w:rsidRDefault="008551E1" w:rsidP="00230809">
            <w:pPr>
              <w:rPr>
                <w:rFonts w:ascii="Calibri Light" w:hAnsi="Calibri Light"/>
                <w:b/>
              </w:rPr>
            </w:pPr>
            <w:r w:rsidRPr="00436637">
              <w:rPr>
                <w:rFonts w:ascii="Calibri Light" w:hAnsi="Calibri Light"/>
                <w:b/>
              </w:rPr>
              <w:t>NOSITELJ AKTIVNOSTI</w:t>
            </w:r>
          </w:p>
        </w:tc>
        <w:tc>
          <w:tcPr>
            <w:tcW w:w="1701" w:type="dxa"/>
          </w:tcPr>
          <w:p w14:paraId="102609FA" w14:textId="77777777" w:rsidR="008551E1" w:rsidRPr="00436637" w:rsidRDefault="008551E1" w:rsidP="00230809">
            <w:pPr>
              <w:cnfStyle w:val="100000000000" w:firstRow="1" w:lastRow="0" w:firstColumn="0" w:lastColumn="0" w:oddVBand="0" w:evenVBand="0" w:oddHBand="0" w:evenHBand="0" w:firstRowFirstColumn="0" w:firstRowLastColumn="0" w:lastRowFirstColumn="0" w:lastRowLastColumn="0"/>
              <w:rPr>
                <w:rFonts w:ascii="Calibri Light" w:hAnsi="Calibri Light"/>
                <w:b/>
              </w:rPr>
            </w:pPr>
            <w:r w:rsidRPr="00436637">
              <w:rPr>
                <w:rFonts w:ascii="Calibri Light" w:hAnsi="Calibri Light"/>
                <w:b/>
              </w:rPr>
              <w:t>MJESEC</w:t>
            </w:r>
          </w:p>
        </w:tc>
        <w:tc>
          <w:tcPr>
            <w:tcW w:w="5806" w:type="dxa"/>
          </w:tcPr>
          <w:p w14:paraId="1E597FA2" w14:textId="77777777" w:rsidR="008551E1" w:rsidRPr="00436637" w:rsidRDefault="008551E1" w:rsidP="00230809">
            <w:pPr>
              <w:cnfStyle w:val="100000000000" w:firstRow="1" w:lastRow="0" w:firstColumn="0" w:lastColumn="0" w:oddVBand="0" w:evenVBand="0" w:oddHBand="0" w:evenHBand="0" w:firstRowFirstColumn="0" w:firstRowLastColumn="0" w:lastRowFirstColumn="0" w:lastRowLastColumn="0"/>
              <w:rPr>
                <w:rFonts w:ascii="Calibri Light" w:hAnsi="Calibri Light"/>
                <w:b/>
              </w:rPr>
            </w:pPr>
            <w:r w:rsidRPr="00436637">
              <w:rPr>
                <w:rFonts w:ascii="Calibri Light" w:hAnsi="Calibri Light"/>
                <w:b/>
              </w:rPr>
              <w:t>SADRŽAJ</w:t>
            </w:r>
          </w:p>
        </w:tc>
      </w:tr>
      <w:tr w:rsidR="008551E1" w:rsidRPr="00436637" w14:paraId="67729ADD"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1EE237B6"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67801449"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Kolovoz / rujan</w:t>
            </w:r>
          </w:p>
        </w:tc>
        <w:tc>
          <w:tcPr>
            <w:tcW w:w="5806" w:type="dxa"/>
          </w:tcPr>
          <w:p w14:paraId="37972630"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usavršavanje na seminarima Škole za život (HJ i strani jezici)</w:t>
            </w:r>
          </w:p>
          <w:p w14:paraId="3CA0C7F8"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formiranje skupina dodatne nastave (pripreme za državnu maturu)</w:t>
            </w:r>
          </w:p>
          <w:p w14:paraId="7F244856"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 formiranje grupe </w:t>
            </w:r>
            <w:r w:rsidRPr="00436637">
              <w:rPr>
                <w:rFonts w:ascii="Calibri Light" w:hAnsi="Calibri Light"/>
                <w:i/>
              </w:rPr>
              <w:t>Američke kulture i civilizacije</w:t>
            </w:r>
            <w:r w:rsidRPr="00436637">
              <w:rPr>
                <w:rFonts w:ascii="Calibri Light" w:hAnsi="Calibri Light"/>
              </w:rPr>
              <w:t xml:space="preserve"> i izvješće o aktivnostima u protekloj godini </w:t>
            </w:r>
          </w:p>
          <w:p w14:paraId="2DF803E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opremanje i uređivanje kabineta i učionica</w:t>
            </w:r>
          </w:p>
          <w:p w14:paraId="1EB9934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usvajanje plana i programa</w:t>
            </w:r>
          </w:p>
          <w:p w14:paraId="5054AC2A"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nabavljanje novih udžbenika, priručnika, didaktičkih sredstava i pomagala te ostalog potrošnog materijala</w:t>
            </w:r>
          </w:p>
          <w:p w14:paraId="5B5DB42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izrada izvedbenih i operativnih te godišnjih planova i programa</w:t>
            </w:r>
          </w:p>
          <w:p w14:paraId="34D42CE8"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izrada kurikuluma</w:t>
            </w:r>
          </w:p>
          <w:p w14:paraId="4ACB8EBB"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usvajanje kriterija ocjenjivanja</w:t>
            </w:r>
          </w:p>
          <w:p w14:paraId="7E2F7C96"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 načini implementacije </w:t>
            </w:r>
            <w:proofErr w:type="spellStart"/>
            <w:r w:rsidRPr="00436637">
              <w:rPr>
                <w:rFonts w:ascii="Calibri Light" w:hAnsi="Calibri Light"/>
              </w:rPr>
              <w:t>Međupredmetnih</w:t>
            </w:r>
            <w:proofErr w:type="spellEnd"/>
            <w:r w:rsidRPr="00436637">
              <w:rPr>
                <w:rFonts w:ascii="Calibri Light" w:hAnsi="Calibri Light"/>
              </w:rPr>
              <w:t xml:space="preserve"> tema u nastavni sadržaj</w:t>
            </w:r>
          </w:p>
          <w:p w14:paraId="7ECB92D4"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analiza uspjeha učenika na državnoj maturi 2018./2019.</w:t>
            </w:r>
          </w:p>
          <w:p w14:paraId="62CCD77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1987C76B"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32ABF7B0"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0A49E7E4"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Listopad</w:t>
            </w:r>
          </w:p>
        </w:tc>
        <w:tc>
          <w:tcPr>
            <w:tcW w:w="5806" w:type="dxa"/>
          </w:tcPr>
          <w:p w14:paraId="5051DE3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stručno usavršavanje prema planu i programu AZOO-a</w:t>
            </w:r>
          </w:p>
          <w:p w14:paraId="6FC682EC"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suradnja s pedagoškom službom škole</w:t>
            </w:r>
          </w:p>
          <w:p w14:paraId="2D99989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izmjena iskustava u radu razgovorom i kolegijalnim hospitiranjem nastavi, prijedlozi za poboljšanje i inovacije kolega mentora</w:t>
            </w:r>
          </w:p>
          <w:p w14:paraId="788082B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obilježavanje Mjeseca hrvatske knjige</w:t>
            </w:r>
          </w:p>
          <w:p w14:paraId="7522C153"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ujednačavanje i usvajanje izvedbenih programa</w:t>
            </w:r>
          </w:p>
          <w:p w14:paraId="515F8543"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 posjet manifestaciji u </w:t>
            </w:r>
            <w:proofErr w:type="spellStart"/>
            <w:r w:rsidRPr="00436637">
              <w:rPr>
                <w:rFonts w:ascii="Calibri Light" w:hAnsi="Calibri Light"/>
              </w:rPr>
              <w:t>Adamovcu</w:t>
            </w:r>
            <w:proofErr w:type="spellEnd"/>
            <w:r w:rsidRPr="00436637">
              <w:rPr>
                <w:rFonts w:ascii="Calibri Light" w:hAnsi="Calibri Light"/>
              </w:rPr>
              <w:t xml:space="preserve"> </w:t>
            </w:r>
            <w:proofErr w:type="spellStart"/>
            <w:r w:rsidRPr="00436637">
              <w:rPr>
                <w:rFonts w:ascii="Calibri Light" w:hAnsi="Calibri Light"/>
                <w:i/>
              </w:rPr>
              <w:t>Domjanićeve</w:t>
            </w:r>
            <w:proofErr w:type="spellEnd"/>
            <w:r w:rsidRPr="00436637">
              <w:rPr>
                <w:rFonts w:ascii="Calibri Light" w:hAnsi="Calibri Light"/>
                <w:i/>
              </w:rPr>
              <w:t xml:space="preserve"> noći</w:t>
            </w:r>
            <w:r w:rsidRPr="00436637">
              <w:rPr>
                <w:rFonts w:ascii="Calibri Light" w:hAnsi="Calibri Light"/>
              </w:rPr>
              <w:t xml:space="preserve"> - Večer poezije (8.10.)</w:t>
            </w:r>
          </w:p>
          <w:p w14:paraId="58883BC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 posjet arheološkom nalazištu </w:t>
            </w:r>
            <w:proofErr w:type="spellStart"/>
            <w:r w:rsidRPr="00436637">
              <w:rPr>
                <w:rFonts w:ascii="Calibri Light" w:hAnsi="Calibri Light"/>
              </w:rPr>
              <w:t>Kuzelin</w:t>
            </w:r>
            <w:proofErr w:type="spellEnd"/>
            <w:r w:rsidRPr="00436637">
              <w:rPr>
                <w:rFonts w:ascii="Calibri Light" w:hAnsi="Calibri Light"/>
              </w:rPr>
              <w:t xml:space="preserve"> 22. rujna</w:t>
            </w:r>
          </w:p>
          <w:p w14:paraId="7D69EC00"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posjet muzejima ili kazalištima</w:t>
            </w:r>
          </w:p>
          <w:p w14:paraId="638FAA5E"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201B693D"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08FA2399" w14:textId="77777777" w:rsidR="008551E1" w:rsidRPr="00436637" w:rsidRDefault="008551E1" w:rsidP="00230809">
            <w:pPr>
              <w:rPr>
                <w:rFonts w:ascii="Calibri Light" w:hAnsi="Calibri Light"/>
              </w:rPr>
            </w:pPr>
            <w:r w:rsidRPr="00436637">
              <w:rPr>
                <w:rFonts w:ascii="Calibri Light" w:hAnsi="Calibri Light"/>
              </w:rPr>
              <w:lastRenderedPageBreak/>
              <w:t>Profesori hrvatskog i stranih jezika</w:t>
            </w:r>
          </w:p>
        </w:tc>
        <w:tc>
          <w:tcPr>
            <w:tcW w:w="1701" w:type="dxa"/>
          </w:tcPr>
          <w:p w14:paraId="7F34623F"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Studeni</w:t>
            </w:r>
          </w:p>
        </w:tc>
        <w:tc>
          <w:tcPr>
            <w:tcW w:w="5806" w:type="dxa"/>
          </w:tcPr>
          <w:p w14:paraId="17A9F789"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kriterija i dinamika provjeravanja znanja učenika i pismenih provjera znanja</w:t>
            </w:r>
          </w:p>
          <w:p w14:paraId="6E8A04EE"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individualna stručna usavršavanja</w:t>
            </w:r>
          </w:p>
          <w:p w14:paraId="3FEC0736"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posjet kazalištu</w:t>
            </w:r>
          </w:p>
          <w:p w14:paraId="5CDD7A0F"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rad dodatne grupe (pripreme za maturu)</w:t>
            </w:r>
          </w:p>
          <w:p w14:paraId="37A06A5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izmjena iskustava u radu razgovorom i kolegijalnim hospitiranjem nastavi, prijedlozi za poboljšanje i inovacije kolega mentora</w:t>
            </w:r>
          </w:p>
        </w:tc>
      </w:tr>
      <w:tr w:rsidR="008551E1" w:rsidRPr="00436637" w14:paraId="3F49523B"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56A10B65"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7B3F1168"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Prosinac</w:t>
            </w:r>
          </w:p>
        </w:tc>
        <w:tc>
          <w:tcPr>
            <w:tcW w:w="5806" w:type="dxa"/>
          </w:tcPr>
          <w:p w14:paraId="3D8BBC5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kraj prvog polugodišta: analiza uspjeha i realizacija plana i programa</w:t>
            </w:r>
          </w:p>
          <w:p w14:paraId="34C43AE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usporedba kriterija ocjenjivanja</w:t>
            </w:r>
          </w:p>
          <w:p w14:paraId="6713A034"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izvješća sa Županijskih stručnih vijeća i seminara</w:t>
            </w:r>
          </w:p>
          <w:p w14:paraId="76F5DC4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obilježavanje prigodnih datuma</w:t>
            </w:r>
          </w:p>
          <w:p w14:paraId="510FA2FF"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pripreme za natjecanja, dopunska i dodatna nastava</w:t>
            </w:r>
          </w:p>
          <w:p w14:paraId="5FECF45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planovi za drugo polugodište</w:t>
            </w:r>
          </w:p>
          <w:p w14:paraId="20678AEC"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259FD305"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7AE47ABF"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2A45DF02"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Siječanj / veljača</w:t>
            </w:r>
          </w:p>
        </w:tc>
        <w:tc>
          <w:tcPr>
            <w:tcW w:w="5806" w:type="dxa"/>
          </w:tcPr>
          <w:p w14:paraId="55891FA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stručno usavršavanje u organizaciji AZOO-a</w:t>
            </w:r>
          </w:p>
          <w:p w14:paraId="0891026C"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izvješća sa stručnih seminara</w:t>
            </w:r>
          </w:p>
          <w:p w14:paraId="3E16A328"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organizacija i provođenje školskih natjecanja iz hrvatskog i stranih jezika</w:t>
            </w:r>
          </w:p>
          <w:p w14:paraId="057DF8AC"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pripreme za sudjelovanje na županijskim natjecanjima</w:t>
            </w:r>
          </w:p>
          <w:p w14:paraId="4CB9885E"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provođenje probne državne mature za učenike 3. i 4. razreda iz hrvatskog i stranih jezika (prema interesu) te analiza uspjeha probnog testiranja učenika</w:t>
            </w:r>
          </w:p>
          <w:p w14:paraId="04B16C99"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7031444F" w14:textId="77777777" w:rsidTr="001C3178">
        <w:tc>
          <w:tcPr>
            <w:cnfStyle w:val="001000000000" w:firstRow="0" w:lastRow="0" w:firstColumn="1" w:lastColumn="0" w:oddVBand="0" w:evenVBand="0" w:oddHBand="0" w:evenHBand="0" w:firstRowFirstColumn="0" w:firstRowLastColumn="0" w:lastRowFirstColumn="0" w:lastRowLastColumn="0"/>
            <w:tcW w:w="1555" w:type="dxa"/>
          </w:tcPr>
          <w:p w14:paraId="7F6F2B72"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66E2C34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Ožujak</w:t>
            </w:r>
          </w:p>
        </w:tc>
        <w:tc>
          <w:tcPr>
            <w:tcW w:w="5806" w:type="dxa"/>
          </w:tcPr>
          <w:p w14:paraId="246B49C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Županijsko natjecanje iz hrvatskog jezika i stranih jezika</w:t>
            </w:r>
          </w:p>
          <w:p w14:paraId="42FAF55F"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organizacija i provođenje ispita za Njemačku jezičnu diplomu (DSD)</w:t>
            </w:r>
          </w:p>
          <w:p w14:paraId="30A40452"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organiziran posjet kazalištu</w:t>
            </w:r>
          </w:p>
          <w:p w14:paraId="1F468A38"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1EA5EBBA" w14:textId="77777777" w:rsidTr="001C3178">
        <w:trPr>
          <w:trHeight w:val="251"/>
        </w:trPr>
        <w:tc>
          <w:tcPr>
            <w:cnfStyle w:val="001000000000" w:firstRow="0" w:lastRow="0" w:firstColumn="1" w:lastColumn="0" w:oddVBand="0" w:evenVBand="0" w:oddHBand="0" w:evenHBand="0" w:firstRowFirstColumn="0" w:firstRowLastColumn="0" w:lastRowFirstColumn="0" w:lastRowLastColumn="0"/>
            <w:tcW w:w="1555" w:type="dxa"/>
          </w:tcPr>
          <w:p w14:paraId="2D166CDB"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505AE599"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Travanj</w:t>
            </w:r>
          </w:p>
        </w:tc>
        <w:tc>
          <w:tcPr>
            <w:tcW w:w="5806" w:type="dxa"/>
          </w:tcPr>
          <w:p w14:paraId="4A2708D4"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analiza uspjeha učenika na županijskim natjecanjima te ovisno o uspjehu priprema za državna natjecanja</w:t>
            </w:r>
          </w:p>
          <w:p w14:paraId="568A9C9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6FC1415E" w14:textId="77777777" w:rsidTr="001C3178">
        <w:trPr>
          <w:trHeight w:val="275"/>
        </w:trPr>
        <w:tc>
          <w:tcPr>
            <w:cnfStyle w:val="001000000000" w:firstRow="0" w:lastRow="0" w:firstColumn="1" w:lastColumn="0" w:oddVBand="0" w:evenVBand="0" w:oddHBand="0" w:evenHBand="0" w:firstRowFirstColumn="0" w:firstRowLastColumn="0" w:lastRowFirstColumn="0" w:lastRowLastColumn="0"/>
            <w:tcW w:w="1555" w:type="dxa"/>
          </w:tcPr>
          <w:p w14:paraId="5E51121D"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6730D0A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Svibanj</w:t>
            </w:r>
          </w:p>
        </w:tc>
        <w:tc>
          <w:tcPr>
            <w:tcW w:w="5806" w:type="dxa"/>
          </w:tcPr>
          <w:p w14:paraId="56C27D80"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razgovor o uspjesima i problemima u nastavi</w:t>
            </w:r>
          </w:p>
          <w:p w14:paraId="7E556C9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pripremanje radionica vezanih za Otvorene dane škole</w:t>
            </w:r>
          </w:p>
          <w:p w14:paraId="2E34D06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kolegijalna suradnja, savjeti, preporuke</w:t>
            </w:r>
          </w:p>
          <w:p w14:paraId="3B2CB62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sudjelovanja na državnim natjecanjima</w:t>
            </w:r>
          </w:p>
          <w:p w14:paraId="3D548D65"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r w:rsidR="008551E1" w:rsidRPr="00436637" w14:paraId="7AF96C11" w14:textId="77777777" w:rsidTr="001C3178">
        <w:trPr>
          <w:trHeight w:val="100"/>
        </w:trPr>
        <w:tc>
          <w:tcPr>
            <w:cnfStyle w:val="001000000000" w:firstRow="0" w:lastRow="0" w:firstColumn="1" w:lastColumn="0" w:oddVBand="0" w:evenVBand="0" w:oddHBand="0" w:evenHBand="0" w:firstRowFirstColumn="0" w:firstRowLastColumn="0" w:lastRowFirstColumn="0" w:lastRowLastColumn="0"/>
            <w:tcW w:w="1555" w:type="dxa"/>
          </w:tcPr>
          <w:p w14:paraId="63F59FA5" w14:textId="77777777" w:rsidR="008551E1" w:rsidRPr="00436637" w:rsidRDefault="008551E1" w:rsidP="00230809">
            <w:pPr>
              <w:rPr>
                <w:rFonts w:ascii="Calibri Light" w:hAnsi="Calibri Light"/>
              </w:rPr>
            </w:pPr>
            <w:r w:rsidRPr="00436637">
              <w:rPr>
                <w:rFonts w:ascii="Calibri Light" w:hAnsi="Calibri Light"/>
              </w:rPr>
              <w:t>Profesori hrvatskog i stranih jezika</w:t>
            </w:r>
          </w:p>
        </w:tc>
        <w:tc>
          <w:tcPr>
            <w:tcW w:w="1701" w:type="dxa"/>
          </w:tcPr>
          <w:p w14:paraId="60FA5761"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Lipanj</w:t>
            </w:r>
          </w:p>
        </w:tc>
        <w:tc>
          <w:tcPr>
            <w:tcW w:w="5806" w:type="dxa"/>
          </w:tcPr>
          <w:p w14:paraId="7EF7074A"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xml:space="preserve">- analiza uspjeha učenika prvih razreda </w:t>
            </w:r>
            <w:r w:rsidRPr="00436637">
              <w:rPr>
                <w:rFonts w:ascii="Calibri Light" w:hAnsi="Calibri Light"/>
                <w:i/>
              </w:rPr>
              <w:t>Škole za život</w:t>
            </w:r>
          </w:p>
          <w:p w14:paraId="65DFA707"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analiza uspjeha s državnih natjecanja</w:t>
            </w:r>
          </w:p>
          <w:p w14:paraId="5017AF34"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analiza sudjelovanja u radu županijskih vijeća, seminara, konferencija i simpozija tijekom školske godine</w:t>
            </w:r>
          </w:p>
          <w:p w14:paraId="37A93AC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osvrt na realizaciju nastavnog plana i programa te uspjeh učenika na kraju nastavne godine</w:t>
            </w:r>
          </w:p>
          <w:p w14:paraId="7241AD4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pripremanje školske priredbe za maturante</w:t>
            </w:r>
          </w:p>
          <w:p w14:paraId="5CA25337"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pripremanje godišnjeg izvješća</w:t>
            </w:r>
          </w:p>
          <w:p w14:paraId="5A5F42B7"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436637">
              <w:rPr>
                <w:rFonts w:ascii="Calibri Light" w:hAnsi="Calibri Light"/>
              </w:rPr>
              <w:t>- prijedlog satnice za 2020./2021. godinu</w:t>
            </w:r>
          </w:p>
          <w:p w14:paraId="138F493D" w14:textId="77777777" w:rsidR="008551E1" w:rsidRPr="00436637" w:rsidRDefault="008551E1" w:rsidP="00230809">
            <w:pPr>
              <w:cnfStyle w:val="000000000000" w:firstRow="0" w:lastRow="0" w:firstColumn="0" w:lastColumn="0" w:oddVBand="0" w:evenVBand="0" w:oddHBand="0" w:evenHBand="0" w:firstRowFirstColumn="0" w:firstRowLastColumn="0" w:lastRowFirstColumn="0" w:lastRowLastColumn="0"/>
              <w:rPr>
                <w:rFonts w:ascii="Calibri Light" w:hAnsi="Calibri Light"/>
              </w:rPr>
            </w:pPr>
          </w:p>
        </w:tc>
      </w:tr>
    </w:tbl>
    <w:p w14:paraId="4DB3D03F" w14:textId="77777777" w:rsidR="00E1761A" w:rsidRDefault="00E1761A" w:rsidP="003A1150">
      <w:pPr>
        <w:rPr>
          <w:rFonts w:ascii="Calibri Light" w:hAnsi="Calibri Light" w:cs="Calibri Light"/>
        </w:rPr>
      </w:pPr>
      <w:bookmarkStart w:id="208" w:name="_Toc461536962"/>
    </w:p>
    <w:p w14:paraId="0648D556" w14:textId="77777777" w:rsidR="001C3178" w:rsidRPr="00436637" w:rsidRDefault="001C3178" w:rsidP="003A1150">
      <w:pPr>
        <w:rPr>
          <w:rFonts w:ascii="Calibri Light" w:hAnsi="Calibri Light" w:cs="Calibri Light"/>
        </w:rPr>
      </w:pPr>
    </w:p>
    <w:p w14:paraId="332CEC8E" w14:textId="77777777" w:rsidR="00F777B9" w:rsidRPr="00436637" w:rsidRDefault="00F777B9" w:rsidP="003A1150">
      <w:pPr>
        <w:rPr>
          <w:rFonts w:ascii="Calibri Light" w:hAnsi="Calibri Light" w:cs="Calibri Light"/>
        </w:rPr>
      </w:pPr>
    </w:p>
    <w:p w14:paraId="5D7BD2C9" w14:textId="77777777" w:rsidR="008551E1" w:rsidRPr="00436637" w:rsidRDefault="008F4298" w:rsidP="008551E1">
      <w:pPr>
        <w:rPr>
          <w:rFonts w:ascii="Calibri Light" w:eastAsiaTheme="majorEastAsia" w:hAnsi="Calibri Light" w:cs="Calibri Light"/>
          <w:b/>
          <w:lang w:val="en-US" w:bidi="en-US"/>
        </w:rPr>
      </w:pPr>
      <w:r w:rsidRPr="00436637">
        <w:rPr>
          <w:rStyle w:val="Neupadljivoisticanje"/>
          <w:rFonts w:ascii="Calibri Light" w:hAnsi="Calibri Light" w:cs="Calibri Light"/>
          <w:i w:val="0"/>
          <w:iCs w:val="0"/>
        </w:rPr>
        <w:lastRenderedPageBreak/>
        <w:t xml:space="preserve">3.2. </w:t>
      </w:r>
      <w:r w:rsidR="00A757D4" w:rsidRPr="00436637">
        <w:rPr>
          <w:rStyle w:val="Neupadljivoisticanje"/>
          <w:rFonts w:ascii="Calibri Light" w:hAnsi="Calibri Light" w:cs="Calibri Light"/>
          <w:i w:val="0"/>
          <w:iCs w:val="0"/>
        </w:rPr>
        <w:t>GODIŠNJI PLAN I PROGRAM RADA STRUČNOG VIJEĆA PRIRODOSLOVNE GRUPE PREDMET</w:t>
      </w:r>
      <w:bookmarkEnd w:id="208"/>
      <w:r w:rsidR="00D372C9" w:rsidRPr="00436637">
        <w:rPr>
          <w:rStyle w:val="Neupadljivoisticanje"/>
          <w:rFonts w:ascii="Calibri Light" w:hAnsi="Calibri Light" w:cs="Calibri Light"/>
          <w:i w:val="0"/>
          <w:iCs w:val="0"/>
        </w:rPr>
        <w:t>A</w:t>
      </w:r>
    </w:p>
    <w:tbl>
      <w:tblPr>
        <w:tblStyle w:val="Srednjipopis2-Isticanje3"/>
        <w:tblW w:w="5000" w:type="pct"/>
        <w:tblLook w:val="0620" w:firstRow="1" w:lastRow="0" w:firstColumn="0" w:lastColumn="0" w:noHBand="1" w:noVBand="1"/>
      </w:tblPr>
      <w:tblGrid>
        <w:gridCol w:w="5418"/>
        <w:gridCol w:w="1758"/>
        <w:gridCol w:w="1612"/>
      </w:tblGrid>
      <w:tr w:rsidR="008551E1" w:rsidRPr="00436637" w14:paraId="37765929" w14:textId="77777777" w:rsidTr="001C3178">
        <w:trPr>
          <w:cnfStyle w:val="100000000000" w:firstRow="1" w:lastRow="0" w:firstColumn="0" w:lastColumn="0" w:oddVBand="0" w:evenVBand="0" w:oddHBand="0" w:evenHBand="0" w:firstRowFirstColumn="0" w:firstRowLastColumn="0" w:lastRowFirstColumn="0" w:lastRowLastColumn="0"/>
          <w:trHeight w:val="825"/>
        </w:trPr>
        <w:tc>
          <w:tcPr>
            <w:tcW w:w="3083" w:type="pct"/>
          </w:tcPr>
          <w:p w14:paraId="725242A2" w14:textId="77777777" w:rsidR="008551E1" w:rsidRPr="00436637" w:rsidRDefault="008551E1" w:rsidP="00230809">
            <w:pPr>
              <w:jc w:val="center"/>
              <w:rPr>
                <w:rFonts w:ascii="Calibri Light" w:hAnsi="Calibri Light"/>
                <w:b/>
              </w:rPr>
            </w:pPr>
            <w:r w:rsidRPr="00436637">
              <w:rPr>
                <w:rFonts w:ascii="Calibri Light" w:hAnsi="Calibri Light"/>
                <w:b/>
              </w:rPr>
              <w:t>AKTIVNOSTI</w:t>
            </w:r>
          </w:p>
        </w:tc>
        <w:tc>
          <w:tcPr>
            <w:tcW w:w="1000" w:type="pct"/>
          </w:tcPr>
          <w:p w14:paraId="58D323FB" w14:textId="77777777" w:rsidR="008551E1" w:rsidRPr="00436637" w:rsidRDefault="008551E1" w:rsidP="00230809">
            <w:pPr>
              <w:jc w:val="center"/>
              <w:rPr>
                <w:rFonts w:ascii="Calibri Light" w:hAnsi="Calibri Light"/>
                <w:b/>
              </w:rPr>
            </w:pPr>
            <w:r w:rsidRPr="00436637">
              <w:rPr>
                <w:rFonts w:ascii="Calibri Light" w:hAnsi="Calibri Light"/>
                <w:b/>
              </w:rPr>
              <w:t>NOSITELJI AKTIVNOSTI</w:t>
            </w:r>
          </w:p>
        </w:tc>
        <w:tc>
          <w:tcPr>
            <w:tcW w:w="917" w:type="pct"/>
          </w:tcPr>
          <w:p w14:paraId="37183A03" w14:textId="77777777" w:rsidR="008551E1" w:rsidRPr="00436637" w:rsidRDefault="008551E1" w:rsidP="00230809">
            <w:pPr>
              <w:jc w:val="center"/>
              <w:rPr>
                <w:rFonts w:ascii="Calibri Light" w:hAnsi="Calibri Light"/>
                <w:b/>
              </w:rPr>
            </w:pPr>
            <w:r w:rsidRPr="00436637">
              <w:rPr>
                <w:rFonts w:ascii="Calibri Light" w:hAnsi="Calibri Light"/>
                <w:b/>
              </w:rPr>
              <w:t>VRIJEME REALIZACIJE</w:t>
            </w:r>
          </w:p>
        </w:tc>
      </w:tr>
      <w:tr w:rsidR="008551E1" w:rsidRPr="00436637" w14:paraId="2006E918" w14:textId="77777777" w:rsidTr="001C3178">
        <w:trPr>
          <w:trHeight w:val="2404"/>
        </w:trPr>
        <w:tc>
          <w:tcPr>
            <w:tcW w:w="3083" w:type="pct"/>
          </w:tcPr>
          <w:p w14:paraId="52474C17" w14:textId="77777777" w:rsidR="008551E1" w:rsidRPr="00436637" w:rsidRDefault="008551E1" w:rsidP="00230809">
            <w:pPr>
              <w:rPr>
                <w:rFonts w:ascii="Calibri Light" w:hAnsi="Calibri Light"/>
                <w:i/>
                <w:sz w:val="23"/>
                <w:szCs w:val="23"/>
              </w:rPr>
            </w:pPr>
          </w:p>
          <w:p w14:paraId="143EF22A"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Komentar realizacije prošlogodišnjeg plana i programa za </w:t>
            </w:r>
            <w:r w:rsidRPr="00436637">
              <w:rPr>
                <w:rFonts w:ascii="Calibri Light" w:hAnsi="Calibri Light"/>
                <w:i/>
                <w:sz w:val="23"/>
                <w:szCs w:val="23"/>
              </w:rPr>
              <w:br/>
              <w:t xml:space="preserve">  svakog nastavnika ponaosob</w:t>
            </w:r>
          </w:p>
          <w:p w14:paraId="4DDCE6A3"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Izrada godišnjeg plana i programa rada vijeća</w:t>
            </w:r>
          </w:p>
          <w:p w14:paraId="2E88C997"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Izrada i usklađivanje izvedbenih planova i programa nastave te izrada godišnjeg izvedbenog kurikuluma (GIK)</w:t>
            </w:r>
          </w:p>
          <w:p w14:paraId="50AA7F8B"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Formiranje grupa za fakultativnu nastavu</w:t>
            </w:r>
          </w:p>
          <w:p w14:paraId="37EBE198"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Dogovor o elementima ocjenjivanja</w:t>
            </w:r>
          </w:p>
          <w:p w14:paraId="6F3A65D9"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Kriteriji ocjenjivanja</w:t>
            </w:r>
          </w:p>
          <w:p w14:paraId="2E6229AC"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Stručno usavršavanje</w:t>
            </w:r>
          </w:p>
          <w:p w14:paraId="06E57E6F"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Dogovor o sudjelovanju na 8. znanstvenom pikniku </w:t>
            </w:r>
          </w:p>
          <w:p w14:paraId="2D301EB9"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Formiranje ekipa za natjecanje Matematička liga</w:t>
            </w:r>
          </w:p>
          <w:p w14:paraId="2A17741A" w14:textId="77777777" w:rsidR="008551E1" w:rsidRPr="00436637" w:rsidRDefault="008551E1" w:rsidP="00230809">
            <w:pPr>
              <w:rPr>
                <w:rFonts w:ascii="Calibri Light" w:hAnsi="Calibri Light"/>
                <w:i/>
                <w:sz w:val="23"/>
                <w:szCs w:val="23"/>
              </w:rPr>
            </w:pPr>
          </w:p>
          <w:p w14:paraId="60CDDB91" w14:textId="77777777" w:rsidR="008551E1" w:rsidRPr="00436637" w:rsidRDefault="008551E1" w:rsidP="00230809">
            <w:pPr>
              <w:rPr>
                <w:rFonts w:ascii="Calibri Light" w:hAnsi="Calibri Light"/>
                <w:i/>
                <w:sz w:val="23"/>
                <w:szCs w:val="23"/>
              </w:rPr>
            </w:pPr>
          </w:p>
        </w:tc>
        <w:tc>
          <w:tcPr>
            <w:tcW w:w="1000" w:type="pct"/>
          </w:tcPr>
          <w:p w14:paraId="546D2683" w14:textId="77777777" w:rsidR="008551E1" w:rsidRPr="00436637" w:rsidRDefault="008551E1" w:rsidP="00230809">
            <w:pPr>
              <w:jc w:val="center"/>
              <w:rPr>
                <w:rFonts w:ascii="Calibri Light" w:hAnsi="Calibri Light"/>
                <w:i/>
                <w:sz w:val="23"/>
                <w:szCs w:val="23"/>
              </w:rPr>
            </w:pPr>
          </w:p>
          <w:p w14:paraId="7A6B4B73"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013A6F25" w14:textId="77777777" w:rsidR="008551E1" w:rsidRPr="00436637" w:rsidRDefault="008551E1" w:rsidP="00230809">
            <w:pPr>
              <w:jc w:val="center"/>
              <w:rPr>
                <w:rFonts w:ascii="Calibri Light" w:hAnsi="Calibri Light"/>
                <w:i/>
                <w:sz w:val="23"/>
                <w:szCs w:val="23"/>
              </w:rPr>
            </w:pPr>
          </w:p>
          <w:p w14:paraId="39C6955D"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 xml:space="preserve">voditelj vijeća   </w:t>
            </w:r>
          </w:p>
          <w:p w14:paraId="125CF019"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1273AFD3" w14:textId="77777777" w:rsidR="008551E1" w:rsidRPr="00436637" w:rsidRDefault="008551E1" w:rsidP="00230809">
            <w:pPr>
              <w:jc w:val="center"/>
              <w:rPr>
                <w:rFonts w:ascii="Calibri Light" w:hAnsi="Calibri Light"/>
                <w:i/>
                <w:sz w:val="23"/>
                <w:szCs w:val="23"/>
              </w:rPr>
            </w:pPr>
          </w:p>
          <w:p w14:paraId="7B2CE2BA" w14:textId="77777777" w:rsidR="008551E1" w:rsidRPr="00436637" w:rsidRDefault="008551E1" w:rsidP="00230809">
            <w:pPr>
              <w:jc w:val="center"/>
              <w:rPr>
                <w:rFonts w:ascii="Calibri Light" w:hAnsi="Calibri Light"/>
                <w:i/>
                <w:sz w:val="23"/>
                <w:szCs w:val="23"/>
              </w:rPr>
            </w:pPr>
          </w:p>
          <w:p w14:paraId="0402F8CD" w14:textId="77777777" w:rsidR="008551E1" w:rsidRPr="00436637" w:rsidRDefault="008551E1" w:rsidP="00230809">
            <w:pPr>
              <w:jc w:val="center"/>
              <w:rPr>
                <w:rFonts w:ascii="Calibri Light" w:hAnsi="Calibri Light"/>
                <w:i/>
                <w:sz w:val="23"/>
                <w:szCs w:val="23"/>
              </w:rPr>
            </w:pPr>
          </w:p>
          <w:p w14:paraId="010F9470" w14:textId="77777777" w:rsidR="008551E1" w:rsidRPr="00436637" w:rsidRDefault="008551E1" w:rsidP="00230809">
            <w:pPr>
              <w:jc w:val="center"/>
              <w:rPr>
                <w:rFonts w:ascii="Calibri Light" w:hAnsi="Calibri Light"/>
                <w:i/>
                <w:sz w:val="23"/>
                <w:szCs w:val="23"/>
              </w:rPr>
            </w:pPr>
          </w:p>
          <w:p w14:paraId="4DBE367F" w14:textId="77777777" w:rsidR="008551E1" w:rsidRPr="00436637" w:rsidRDefault="008551E1" w:rsidP="00230809">
            <w:pPr>
              <w:jc w:val="center"/>
              <w:rPr>
                <w:rFonts w:ascii="Calibri Light" w:hAnsi="Calibri Light"/>
                <w:i/>
                <w:sz w:val="23"/>
                <w:szCs w:val="23"/>
              </w:rPr>
            </w:pPr>
          </w:p>
          <w:p w14:paraId="153D8D9E" w14:textId="77777777" w:rsidR="008551E1" w:rsidRPr="00436637" w:rsidRDefault="008551E1" w:rsidP="00230809">
            <w:pPr>
              <w:jc w:val="center"/>
              <w:rPr>
                <w:rFonts w:ascii="Calibri Light" w:hAnsi="Calibri Light"/>
                <w:i/>
                <w:sz w:val="23"/>
                <w:szCs w:val="23"/>
              </w:rPr>
            </w:pPr>
          </w:p>
          <w:p w14:paraId="756E9F6A"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nastavnici matematike</w:t>
            </w:r>
          </w:p>
        </w:tc>
        <w:tc>
          <w:tcPr>
            <w:tcW w:w="917" w:type="pct"/>
          </w:tcPr>
          <w:p w14:paraId="2FE6AE7A" w14:textId="77777777" w:rsidR="008551E1" w:rsidRPr="00436637" w:rsidRDefault="008551E1" w:rsidP="00230809">
            <w:pPr>
              <w:jc w:val="center"/>
              <w:rPr>
                <w:rFonts w:ascii="Calibri Light" w:hAnsi="Calibri Light"/>
                <w:b/>
                <w:sz w:val="23"/>
                <w:szCs w:val="23"/>
              </w:rPr>
            </w:pPr>
          </w:p>
          <w:p w14:paraId="3FC059A9"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rujan</w:t>
            </w:r>
          </w:p>
          <w:p w14:paraId="513C6BFB" w14:textId="77777777" w:rsidR="008551E1" w:rsidRPr="00436637" w:rsidRDefault="008551E1" w:rsidP="00230809">
            <w:pPr>
              <w:rPr>
                <w:rFonts w:ascii="Calibri Light" w:hAnsi="Calibri Light"/>
                <w:b/>
                <w:sz w:val="23"/>
                <w:szCs w:val="23"/>
              </w:rPr>
            </w:pPr>
          </w:p>
          <w:p w14:paraId="16074FE2" w14:textId="77777777" w:rsidR="008551E1" w:rsidRPr="00436637" w:rsidRDefault="008551E1" w:rsidP="00230809">
            <w:pPr>
              <w:rPr>
                <w:rFonts w:ascii="Calibri Light" w:hAnsi="Calibri Light"/>
                <w:b/>
                <w:sz w:val="23"/>
                <w:szCs w:val="23"/>
              </w:rPr>
            </w:pPr>
          </w:p>
          <w:p w14:paraId="31904075" w14:textId="77777777" w:rsidR="008551E1" w:rsidRPr="00436637" w:rsidRDefault="008551E1" w:rsidP="00230809">
            <w:pPr>
              <w:rPr>
                <w:rFonts w:ascii="Calibri Light" w:hAnsi="Calibri Light"/>
                <w:b/>
                <w:sz w:val="23"/>
                <w:szCs w:val="23"/>
              </w:rPr>
            </w:pPr>
          </w:p>
          <w:p w14:paraId="06059A8E" w14:textId="77777777" w:rsidR="008551E1" w:rsidRPr="00436637" w:rsidRDefault="008551E1" w:rsidP="00230809">
            <w:pPr>
              <w:rPr>
                <w:rFonts w:ascii="Calibri Light" w:hAnsi="Calibri Light"/>
                <w:b/>
                <w:sz w:val="23"/>
                <w:szCs w:val="23"/>
              </w:rPr>
            </w:pPr>
          </w:p>
        </w:tc>
      </w:tr>
      <w:tr w:rsidR="008551E1" w:rsidRPr="00436637" w14:paraId="55D68332" w14:textId="77777777" w:rsidTr="001C3178">
        <w:trPr>
          <w:trHeight w:val="1574"/>
        </w:trPr>
        <w:tc>
          <w:tcPr>
            <w:tcW w:w="3083" w:type="pct"/>
          </w:tcPr>
          <w:p w14:paraId="4428F757"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Narudžba novije stručne literature i potrebnog pribora</w:t>
            </w:r>
          </w:p>
          <w:p w14:paraId="72A5923A"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Priprema vježbi i pokusa </w:t>
            </w:r>
          </w:p>
          <w:p w14:paraId="54E7C22A"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Suradnja između članova vijeća, s učenicima, roditeljima i</w:t>
            </w:r>
          </w:p>
          <w:p w14:paraId="5A10B247"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institucijama</w:t>
            </w:r>
          </w:p>
        </w:tc>
        <w:tc>
          <w:tcPr>
            <w:tcW w:w="1000" w:type="pct"/>
          </w:tcPr>
          <w:p w14:paraId="4D9432A5"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4967D083" w14:textId="77777777" w:rsidR="008551E1" w:rsidRPr="00436637" w:rsidRDefault="008551E1" w:rsidP="00230809">
            <w:pPr>
              <w:jc w:val="center"/>
              <w:rPr>
                <w:rFonts w:ascii="Calibri Light" w:hAnsi="Calibri Light"/>
                <w:i/>
                <w:sz w:val="23"/>
                <w:szCs w:val="23"/>
              </w:rPr>
            </w:pPr>
          </w:p>
          <w:p w14:paraId="2EB712FF"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po dogovoru</w:t>
            </w:r>
          </w:p>
        </w:tc>
        <w:tc>
          <w:tcPr>
            <w:tcW w:w="917" w:type="pct"/>
          </w:tcPr>
          <w:p w14:paraId="40609F92"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listopad</w:t>
            </w:r>
          </w:p>
        </w:tc>
      </w:tr>
      <w:tr w:rsidR="008551E1" w:rsidRPr="00436637" w14:paraId="16F8D814" w14:textId="77777777" w:rsidTr="001C3178">
        <w:trPr>
          <w:trHeight w:val="831"/>
        </w:trPr>
        <w:tc>
          <w:tcPr>
            <w:tcW w:w="3083" w:type="pct"/>
          </w:tcPr>
          <w:p w14:paraId="2174093B"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Prijedlozi i primjedbe</w:t>
            </w:r>
          </w:p>
          <w:p w14:paraId="7B92DDC5" w14:textId="77777777" w:rsidR="008551E1" w:rsidRPr="00436637" w:rsidRDefault="008551E1" w:rsidP="00230809">
            <w:pPr>
              <w:rPr>
                <w:rFonts w:ascii="Calibri Light" w:hAnsi="Calibri Light"/>
                <w:i/>
                <w:sz w:val="23"/>
                <w:szCs w:val="23"/>
              </w:rPr>
            </w:pPr>
          </w:p>
        </w:tc>
        <w:tc>
          <w:tcPr>
            <w:tcW w:w="1000" w:type="pct"/>
          </w:tcPr>
          <w:p w14:paraId="4C52B764"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1C5255AA" w14:textId="77777777" w:rsidR="008551E1" w:rsidRPr="00436637" w:rsidRDefault="008551E1" w:rsidP="00230809">
            <w:pPr>
              <w:jc w:val="center"/>
              <w:rPr>
                <w:rFonts w:ascii="Calibri Light" w:hAnsi="Calibri Light"/>
                <w:i/>
                <w:sz w:val="23"/>
                <w:szCs w:val="23"/>
              </w:rPr>
            </w:pPr>
          </w:p>
        </w:tc>
        <w:tc>
          <w:tcPr>
            <w:tcW w:w="917" w:type="pct"/>
          </w:tcPr>
          <w:p w14:paraId="1DAD2889"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studeni</w:t>
            </w:r>
          </w:p>
        </w:tc>
      </w:tr>
      <w:tr w:rsidR="008551E1" w:rsidRPr="00436637" w14:paraId="702296A7" w14:textId="77777777" w:rsidTr="001C3178">
        <w:trPr>
          <w:trHeight w:val="1257"/>
        </w:trPr>
        <w:tc>
          <w:tcPr>
            <w:tcW w:w="3083" w:type="pct"/>
          </w:tcPr>
          <w:p w14:paraId="6386359B"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-Organizacija i provedba Večeri matematike</w:t>
            </w:r>
          </w:p>
          <w:p w14:paraId="2EC359F2" w14:textId="77777777" w:rsidR="008551E1" w:rsidRPr="00436637" w:rsidRDefault="008551E1" w:rsidP="00230809">
            <w:pPr>
              <w:rPr>
                <w:rFonts w:ascii="Calibri Light" w:hAnsi="Calibri Light"/>
                <w:i/>
                <w:sz w:val="23"/>
                <w:szCs w:val="23"/>
              </w:rPr>
            </w:pPr>
          </w:p>
          <w:p w14:paraId="175E5C34"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-Razgovor o:</w:t>
            </w:r>
          </w:p>
          <w:p w14:paraId="1A03EEB7"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frekvenciji ocjenjivanja, </w:t>
            </w:r>
          </w:p>
          <w:p w14:paraId="23E9A252"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kriterijima ocjenjivanja, </w:t>
            </w:r>
          </w:p>
          <w:p w14:paraId="5504F456"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realizaciji nastave i nastavnih planova i programa, GIK-a</w:t>
            </w:r>
          </w:p>
          <w:p w14:paraId="3A1E6B32" w14:textId="77777777" w:rsidR="008551E1" w:rsidRPr="00436637" w:rsidRDefault="008551E1" w:rsidP="00230809">
            <w:pPr>
              <w:rPr>
                <w:rFonts w:ascii="Calibri Light" w:hAnsi="Calibri Light"/>
                <w:i/>
                <w:sz w:val="23"/>
                <w:szCs w:val="23"/>
              </w:rPr>
            </w:pPr>
          </w:p>
        </w:tc>
        <w:tc>
          <w:tcPr>
            <w:tcW w:w="1000" w:type="pct"/>
          </w:tcPr>
          <w:p w14:paraId="3C0342D8"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nastavnici matematike</w:t>
            </w:r>
          </w:p>
          <w:p w14:paraId="64281E9A"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tc>
        <w:tc>
          <w:tcPr>
            <w:tcW w:w="917" w:type="pct"/>
          </w:tcPr>
          <w:p w14:paraId="722AD462"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prosinac</w:t>
            </w:r>
          </w:p>
        </w:tc>
      </w:tr>
      <w:tr w:rsidR="008551E1" w:rsidRPr="00436637" w14:paraId="49DA1AE0" w14:textId="77777777" w:rsidTr="001C3178">
        <w:trPr>
          <w:trHeight w:val="1544"/>
        </w:trPr>
        <w:tc>
          <w:tcPr>
            <w:tcW w:w="3083" w:type="pct"/>
          </w:tcPr>
          <w:p w14:paraId="79FA89F6"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Analiza rada (uspjeh, elementi i kriteriji ocjenjivanja, </w:t>
            </w:r>
          </w:p>
          <w:p w14:paraId="1B8BA7F8"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realizacija nastavnog plana i programa, realizacija GIK-a)</w:t>
            </w:r>
          </w:p>
          <w:p w14:paraId="57B78379"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Organizacija školskih natjecanja </w:t>
            </w:r>
          </w:p>
          <w:p w14:paraId="363BA382"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prijava za natjecanje Klokan bez granica</w:t>
            </w:r>
          </w:p>
          <w:p w14:paraId="28FC70F1"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prijava učenika na općinska natjecanja</w:t>
            </w:r>
          </w:p>
          <w:p w14:paraId="7785A8A9"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Stručno usavršavanje</w:t>
            </w:r>
          </w:p>
        </w:tc>
        <w:tc>
          <w:tcPr>
            <w:tcW w:w="1000" w:type="pct"/>
          </w:tcPr>
          <w:p w14:paraId="5DA456CD"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tc>
        <w:tc>
          <w:tcPr>
            <w:tcW w:w="917" w:type="pct"/>
          </w:tcPr>
          <w:p w14:paraId="04A2D69C"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siječanj</w:t>
            </w:r>
          </w:p>
          <w:p w14:paraId="760FD3DE" w14:textId="77777777" w:rsidR="008551E1" w:rsidRPr="00436637" w:rsidRDefault="008551E1" w:rsidP="00230809">
            <w:pPr>
              <w:jc w:val="center"/>
              <w:rPr>
                <w:rFonts w:ascii="Calibri Light" w:hAnsi="Calibri Light"/>
                <w:b/>
                <w:sz w:val="23"/>
                <w:szCs w:val="23"/>
              </w:rPr>
            </w:pPr>
          </w:p>
          <w:p w14:paraId="583FEA80" w14:textId="77777777" w:rsidR="008551E1" w:rsidRPr="00436637" w:rsidRDefault="008551E1" w:rsidP="00230809">
            <w:pPr>
              <w:jc w:val="center"/>
              <w:rPr>
                <w:rFonts w:ascii="Calibri Light" w:hAnsi="Calibri Light"/>
                <w:b/>
                <w:sz w:val="23"/>
                <w:szCs w:val="23"/>
              </w:rPr>
            </w:pPr>
          </w:p>
          <w:p w14:paraId="27141E46"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veljača</w:t>
            </w:r>
          </w:p>
        </w:tc>
      </w:tr>
      <w:tr w:rsidR="008551E1" w:rsidRPr="00436637" w14:paraId="1AE4F0AA" w14:textId="77777777" w:rsidTr="001C3178">
        <w:trPr>
          <w:trHeight w:val="653"/>
        </w:trPr>
        <w:tc>
          <w:tcPr>
            <w:tcW w:w="3083" w:type="pct"/>
          </w:tcPr>
          <w:p w14:paraId="4F45ED19" w14:textId="77777777" w:rsidR="008551E1" w:rsidRPr="00436637" w:rsidRDefault="008551E1" w:rsidP="00230809">
            <w:pPr>
              <w:rPr>
                <w:rFonts w:ascii="Calibri Light" w:hAnsi="Calibri Light"/>
                <w:i/>
                <w:sz w:val="23"/>
                <w:szCs w:val="23"/>
              </w:rPr>
            </w:pPr>
          </w:p>
        </w:tc>
        <w:tc>
          <w:tcPr>
            <w:tcW w:w="1000" w:type="pct"/>
          </w:tcPr>
          <w:p w14:paraId="48A5BD3C" w14:textId="77777777" w:rsidR="008551E1" w:rsidRPr="00436637" w:rsidRDefault="008551E1" w:rsidP="00230809">
            <w:pPr>
              <w:jc w:val="center"/>
              <w:rPr>
                <w:rFonts w:ascii="Calibri Light" w:hAnsi="Calibri Light"/>
                <w:i/>
                <w:sz w:val="23"/>
                <w:szCs w:val="23"/>
              </w:rPr>
            </w:pPr>
          </w:p>
        </w:tc>
        <w:tc>
          <w:tcPr>
            <w:tcW w:w="917" w:type="pct"/>
          </w:tcPr>
          <w:p w14:paraId="195988E1" w14:textId="77777777" w:rsidR="008551E1" w:rsidRPr="00436637" w:rsidRDefault="008551E1" w:rsidP="00230809">
            <w:pPr>
              <w:jc w:val="center"/>
              <w:rPr>
                <w:rFonts w:ascii="Calibri Light" w:hAnsi="Calibri Light"/>
                <w:b/>
                <w:sz w:val="23"/>
                <w:szCs w:val="23"/>
              </w:rPr>
            </w:pPr>
          </w:p>
        </w:tc>
      </w:tr>
      <w:tr w:rsidR="008551E1" w:rsidRPr="00436637" w14:paraId="5176D0A4" w14:textId="77777777" w:rsidTr="001C3178">
        <w:trPr>
          <w:trHeight w:val="1365"/>
        </w:trPr>
        <w:tc>
          <w:tcPr>
            <w:tcW w:w="3083" w:type="pct"/>
          </w:tcPr>
          <w:p w14:paraId="5BF163D3"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lastRenderedPageBreak/>
              <w:t>- Ogledna predavanja – posjet nastavi unutar vijeća</w:t>
            </w:r>
          </w:p>
          <w:p w14:paraId="568F8D16"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Ogledne vježbe – posjet nastavi unutar vijeća</w:t>
            </w:r>
          </w:p>
          <w:p w14:paraId="5C24735C"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Analiza (prijedlozi i primjedbe)</w:t>
            </w:r>
          </w:p>
          <w:p w14:paraId="7D6A7F9D" w14:textId="77777777" w:rsidR="008551E1" w:rsidRPr="00436637" w:rsidRDefault="008551E1" w:rsidP="00230809">
            <w:pPr>
              <w:rPr>
                <w:rFonts w:ascii="Calibri Light" w:hAnsi="Calibri Light"/>
                <w:i/>
                <w:sz w:val="23"/>
                <w:szCs w:val="23"/>
              </w:rPr>
            </w:pPr>
          </w:p>
        </w:tc>
        <w:tc>
          <w:tcPr>
            <w:tcW w:w="1000" w:type="pct"/>
          </w:tcPr>
          <w:p w14:paraId="79AE9927"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po dogovoru</w:t>
            </w:r>
          </w:p>
        </w:tc>
        <w:tc>
          <w:tcPr>
            <w:tcW w:w="917" w:type="pct"/>
          </w:tcPr>
          <w:p w14:paraId="3A365565"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ožujak</w:t>
            </w:r>
          </w:p>
        </w:tc>
      </w:tr>
      <w:tr w:rsidR="008551E1" w:rsidRPr="00436637" w14:paraId="7A240FF5" w14:textId="77777777" w:rsidTr="001C3178">
        <w:trPr>
          <w:trHeight w:val="1403"/>
        </w:trPr>
        <w:tc>
          <w:tcPr>
            <w:tcW w:w="3083" w:type="pct"/>
          </w:tcPr>
          <w:p w14:paraId="562F1252"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Analiza odgojno-obrazovnih postignuća učenika i realizacije </w:t>
            </w:r>
            <w:r w:rsidRPr="00436637">
              <w:rPr>
                <w:rFonts w:ascii="Calibri Light" w:hAnsi="Calibri Light"/>
                <w:i/>
                <w:sz w:val="23"/>
                <w:szCs w:val="23"/>
              </w:rPr>
              <w:br/>
              <w:t xml:space="preserve">  nastave</w:t>
            </w:r>
          </w:p>
          <w:p w14:paraId="66DEBF75"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Suradnja između članova vijeća, s učenicima, roditeljima i</w:t>
            </w:r>
          </w:p>
          <w:p w14:paraId="0A63EC62"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institucijama</w:t>
            </w:r>
          </w:p>
        </w:tc>
        <w:tc>
          <w:tcPr>
            <w:tcW w:w="1000" w:type="pct"/>
          </w:tcPr>
          <w:p w14:paraId="36702F43"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tc>
        <w:tc>
          <w:tcPr>
            <w:tcW w:w="917" w:type="pct"/>
          </w:tcPr>
          <w:p w14:paraId="08D1F802"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travanj</w:t>
            </w:r>
          </w:p>
        </w:tc>
      </w:tr>
      <w:tr w:rsidR="008551E1" w:rsidRPr="00436637" w14:paraId="7DF3CD6F" w14:textId="77777777" w:rsidTr="001C3178">
        <w:trPr>
          <w:trHeight w:val="822"/>
        </w:trPr>
        <w:tc>
          <w:tcPr>
            <w:tcW w:w="3083" w:type="pct"/>
          </w:tcPr>
          <w:p w14:paraId="548522CA"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Kriteriji ocjenjivanja, ujednačenost, frekvencija ocjenjivanja</w:t>
            </w:r>
          </w:p>
          <w:p w14:paraId="129471BB" w14:textId="77777777" w:rsidR="008551E1" w:rsidRPr="00436637" w:rsidRDefault="008551E1" w:rsidP="00230809">
            <w:pPr>
              <w:rPr>
                <w:rFonts w:ascii="Calibri Light" w:hAnsi="Calibri Light"/>
                <w:i/>
                <w:sz w:val="23"/>
                <w:szCs w:val="23"/>
              </w:rPr>
            </w:pPr>
          </w:p>
        </w:tc>
        <w:tc>
          <w:tcPr>
            <w:tcW w:w="1000" w:type="pct"/>
          </w:tcPr>
          <w:p w14:paraId="63DBDE4F"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tc>
        <w:tc>
          <w:tcPr>
            <w:tcW w:w="917" w:type="pct"/>
          </w:tcPr>
          <w:p w14:paraId="04EC7291"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svibanj</w:t>
            </w:r>
          </w:p>
        </w:tc>
      </w:tr>
      <w:tr w:rsidR="008551E1" w:rsidRPr="00436637" w14:paraId="419B99AA" w14:textId="77777777" w:rsidTr="001C3178">
        <w:trPr>
          <w:trHeight w:val="1392"/>
        </w:trPr>
        <w:tc>
          <w:tcPr>
            <w:tcW w:w="3083" w:type="pct"/>
          </w:tcPr>
          <w:p w14:paraId="0D1D1456"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Dopunski rad i popravni ispiti (konzultacije, pitanja, kriteriji                      </w:t>
            </w:r>
            <w:r w:rsidRPr="00436637">
              <w:rPr>
                <w:rFonts w:ascii="Calibri Light" w:hAnsi="Calibri Light"/>
                <w:i/>
                <w:sz w:val="23"/>
                <w:szCs w:val="23"/>
              </w:rPr>
              <w:br/>
              <w:t xml:space="preserve">  ocjenjivanja)</w:t>
            </w:r>
          </w:p>
          <w:p w14:paraId="2FA1E835" w14:textId="77777777" w:rsidR="008551E1" w:rsidRPr="00436637" w:rsidRDefault="008551E1" w:rsidP="00230809">
            <w:pPr>
              <w:rPr>
                <w:rFonts w:ascii="Calibri Light" w:hAnsi="Calibri Light"/>
                <w:i/>
                <w:sz w:val="23"/>
                <w:szCs w:val="23"/>
              </w:rPr>
            </w:pPr>
          </w:p>
          <w:p w14:paraId="7155FF3C"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Slaganje zaduženja nastavnika </w:t>
            </w:r>
          </w:p>
          <w:p w14:paraId="0B2D93AA" w14:textId="77777777" w:rsidR="008551E1" w:rsidRPr="00436637" w:rsidRDefault="008551E1" w:rsidP="00230809">
            <w:pPr>
              <w:rPr>
                <w:rFonts w:ascii="Calibri Light" w:hAnsi="Calibri Light"/>
                <w:i/>
                <w:sz w:val="23"/>
                <w:szCs w:val="23"/>
              </w:rPr>
            </w:pPr>
          </w:p>
          <w:p w14:paraId="6E86A5C4" w14:textId="77777777" w:rsidR="008551E1" w:rsidRPr="00436637" w:rsidRDefault="008551E1" w:rsidP="00230809">
            <w:pPr>
              <w:rPr>
                <w:rFonts w:ascii="Calibri Light" w:hAnsi="Calibri Light"/>
                <w:i/>
                <w:sz w:val="23"/>
                <w:szCs w:val="23"/>
              </w:rPr>
            </w:pPr>
          </w:p>
          <w:p w14:paraId="3E923535"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Analiza rada (uspjeh, elementi i kriteriji ocjenjivanja, </w:t>
            </w:r>
          </w:p>
          <w:p w14:paraId="0A100667" w14:textId="77777777" w:rsidR="008551E1" w:rsidRPr="00436637" w:rsidRDefault="008551E1" w:rsidP="00230809">
            <w:pPr>
              <w:rPr>
                <w:rFonts w:ascii="Calibri Light" w:hAnsi="Calibri Light"/>
                <w:i/>
                <w:sz w:val="23"/>
                <w:szCs w:val="23"/>
              </w:rPr>
            </w:pPr>
            <w:r w:rsidRPr="00436637">
              <w:rPr>
                <w:rFonts w:ascii="Calibri Light" w:hAnsi="Calibri Light"/>
                <w:i/>
                <w:sz w:val="23"/>
                <w:szCs w:val="23"/>
              </w:rPr>
              <w:t xml:space="preserve">  realizacija nastavnog plana i programa, natjecanja)</w:t>
            </w:r>
          </w:p>
        </w:tc>
        <w:tc>
          <w:tcPr>
            <w:tcW w:w="1000" w:type="pct"/>
          </w:tcPr>
          <w:p w14:paraId="23D25039"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565C5407" w14:textId="77777777" w:rsidR="008551E1" w:rsidRPr="00436637" w:rsidRDefault="008551E1" w:rsidP="00230809">
            <w:pPr>
              <w:rPr>
                <w:rFonts w:ascii="Calibri Light" w:hAnsi="Calibri Light"/>
                <w:i/>
                <w:sz w:val="23"/>
                <w:szCs w:val="23"/>
              </w:rPr>
            </w:pPr>
          </w:p>
          <w:p w14:paraId="2F1068A9" w14:textId="77777777" w:rsidR="008551E1" w:rsidRPr="00436637" w:rsidRDefault="008551E1" w:rsidP="00230809">
            <w:pPr>
              <w:jc w:val="center"/>
              <w:rPr>
                <w:rFonts w:ascii="Calibri Light" w:hAnsi="Calibri Light"/>
                <w:i/>
                <w:sz w:val="23"/>
                <w:szCs w:val="23"/>
              </w:rPr>
            </w:pPr>
          </w:p>
          <w:p w14:paraId="238BE640"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490CEA55" w14:textId="77777777" w:rsidR="008551E1" w:rsidRPr="00436637" w:rsidRDefault="008551E1" w:rsidP="00230809">
            <w:pPr>
              <w:jc w:val="center"/>
              <w:rPr>
                <w:rFonts w:ascii="Calibri Light" w:hAnsi="Calibri Light"/>
                <w:i/>
                <w:sz w:val="23"/>
                <w:szCs w:val="23"/>
              </w:rPr>
            </w:pPr>
          </w:p>
          <w:p w14:paraId="0F86AADB" w14:textId="77777777" w:rsidR="008551E1" w:rsidRPr="00436637" w:rsidRDefault="008551E1" w:rsidP="00230809">
            <w:pPr>
              <w:jc w:val="center"/>
              <w:rPr>
                <w:rFonts w:ascii="Calibri Light" w:hAnsi="Calibri Light"/>
                <w:i/>
                <w:sz w:val="23"/>
                <w:szCs w:val="23"/>
              </w:rPr>
            </w:pPr>
          </w:p>
          <w:p w14:paraId="3C553D38" w14:textId="77777777" w:rsidR="008551E1" w:rsidRPr="00436637" w:rsidRDefault="008551E1" w:rsidP="00230809">
            <w:pPr>
              <w:jc w:val="center"/>
              <w:rPr>
                <w:rFonts w:ascii="Calibri Light" w:hAnsi="Calibri Light"/>
                <w:i/>
                <w:sz w:val="23"/>
                <w:szCs w:val="23"/>
              </w:rPr>
            </w:pPr>
            <w:r w:rsidRPr="00436637">
              <w:rPr>
                <w:rFonts w:ascii="Calibri Light" w:hAnsi="Calibri Light"/>
                <w:i/>
                <w:sz w:val="23"/>
                <w:szCs w:val="23"/>
              </w:rPr>
              <w:t>svi članovi vijeća</w:t>
            </w:r>
          </w:p>
          <w:p w14:paraId="2D1A66E2" w14:textId="77777777" w:rsidR="008551E1" w:rsidRPr="00436637" w:rsidRDefault="008551E1" w:rsidP="00230809">
            <w:pPr>
              <w:jc w:val="center"/>
              <w:rPr>
                <w:rFonts w:ascii="Calibri Light" w:hAnsi="Calibri Light"/>
                <w:i/>
                <w:sz w:val="23"/>
                <w:szCs w:val="23"/>
              </w:rPr>
            </w:pPr>
          </w:p>
        </w:tc>
        <w:tc>
          <w:tcPr>
            <w:tcW w:w="917" w:type="pct"/>
          </w:tcPr>
          <w:p w14:paraId="68E9C843"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lipanj</w:t>
            </w:r>
          </w:p>
          <w:p w14:paraId="6BB49C36" w14:textId="77777777" w:rsidR="008551E1" w:rsidRPr="00436637" w:rsidRDefault="008551E1" w:rsidP="00230809">
            <w:pPr>
              <w:jc w:val="center"/>
              <w:rPr>
                <w:rFonts w:ascii="Calibri Light" w:hAnsi="Calibri Light"/>
                <w:b/>
                <w:sz w:val="23"/>
                <w:szCs w:val="23"/>
              </w:rPr>
            </w:pPr>
          </w:p>
          <w:p w14:paraId="0AD9B6B6" w14:textId="77777777" w:rsidR="008551E1" w:rsidRPr="00436637" w:rsidRDefault="008551E1" w:rsidP="00230809">
            <w:pPr>
              <w:jc w:val="center"/>
              <w:rPr>
                <w:rFonts w:ascii="Calibri Light" w:hAnsi="Calibri Light"/>
                <w:b/>
                <w:sz w:val="23"/>
                <w:szCs w:val="23"/>
              </w:rPr>
            </w:pPr>
          </w:p>
          <w:p w14:paraId="5D431797"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srpanj</w:t>
            </w:r>
          </w:p>
          <w:p w14:paraId="71ECF3E3" w14:textId="77777777" w:rsidR="008551E1" w:rsidRPr="00436637" w:rsidRDefault="008551E1" w:rsidP="00230809">
            <w:pPr>
              <w:rPr>
                <w:rFonts w:ascii="Calibri Light" w:hAnsi="Calibri Light"/>
                <w:b/>
                <w:sz w:val="23"/>
                <w:szCs w:val="23"/>
              </w:rPr>
            </w:pPr>
          </w:p>
          <w:p w14:paraId="2A554B38" w14:textId="77777777" w:rsidR="008551E1" w:rsidRPr="00436637" w:rsidRDefault="008551E1" w:rsidP="00230809">
            <w:pPr>
              <w:jc w:val="center"/>
              <w:rPr>
                <w:rFonts w:ascii="Calibri Light" w:hAnsi="Calibri Light"/>
                <w:b/>
                <w:sz w:val="23"/>
                <w:szCs w:val="23"/>
              </w:rPr>
            </w:pPr>
          </w:p>
          <w:p w14:paraId="253371A5" w14:textId="77777777" w:rsidR="008551E1" w:rsidRPr="00436637" w:rsidRDefault="008551E1" w:rsidP="00230809">
            <w:pPr>
              <w:jc w:val="center"/>
              <w:rPr>
                <w:rFonts w:ascii="Calibri Light" w:hAnsi="Calibri Light"/>
                <w:b/>
                <w:sz w:val="23"/>
                <w:szCs w:val="23"/>
              </w:rPr>
            </w:pPr>
            <w:r w:rsidRPr="00436637">
              <w:rPr>
                <w:rFonts w:ascii="Calibri Light" w:hAnsi="Calibri Light"/>
                <w:b/>
                <w:sz w:val="23"/>
                <w:szCs w:val="23"/>
              </w:rPr>
              <w:t>kolovoz</w:t>
            </w:r>
          </w:p>
        </w:tc>
      </w:tr>
    </w:tbl>
    <w:p w14:paraId="0962D69E" w14:textId="77777777" w:rsidR="008551E1" w:rsidRPr="00436637" w:rsidRDefault="008551E1" w:rsidP="008551E1">
      <w:pPr>
        <w:rPr>
          <w:rFonts w:ascii="Calibri Light" w:hAnsi="Calibri Light"/>
          <w:b/>
        </w:rPr>
      </w:pPr>
    </w:p>
    <w:p w14:paraId="2FD0264B" w14:textId="77777777" w:rsidR="008551E1" w:rsidRPr="00436637" w:rsidRDefault="008551E1" w:rsidP="008551E1">
      <w:pPr>
        <w:rPr>
          <w:rFonts w:ascii="Calibri Light" w:hAnsi="Calibri Light"/>
          <w:b/>
        </w:rPr>
      </w:pPr>
      <w:r w:rsidRPr="00436637">
        <w:rPr>
          <w:rFonts w:ascii="Calibri Light" w:hAnsi="Calibri Light"/>
          <w:b/>
        </w:rPr>
        <w:t xml:space="preserve">Voditeljica stručnog vijeća prirodoslovne grupe predmeta: </w:t>
      </w:r>
    </w:p>
    <w:p w14:paraId="5F59DC3E" w14:textId="77777777" w:rsidR="008551E1" w:rsidRPr="00436637" w:rsidRDefault="008551E1" w:rsidP="008551E1">
      <w:pPr>
        <w:rPr>
          <w:rFonts w:ascii="Calibri Light" w:hAnsi="Calibri Light"/>
          <w:b/>
        </w:rPr>
      </w:pPr>
    </w:p>
    <w:p w14:paraId="15631DED" w14:textId="77777777" w:rsidR="008551E1" w:rsidRPr="00436637" w:rsidRDefault="008551E1" w:rsidP="008551E1">
      <w:pPr>
        <w:rPr>
          <w:rFonts w:ascii="Calibri Light" w:hAnsi="Calibri Light"/>
          <w:b/>
        </w:rPr>
      </w:pPr>
      <w:r w:rsidRPr="00436637">
        <w:rPr>
          <w:rFonts w:ascii="Calibri Light" w:hAnsi="Calibri Light"/>
          <w:b/>
        </w:rPr>
        <w:t>Maja Carević, dipl. ing.</w:t>
      </w:r>
    </w:p>
    <w:p w14:paraId="167FDA0D" w14:textId="77777777" w:rsidR="008551E1" w:rsidRPr="00436637" w:rsidRDefault="008551E1" w:rsidP="008551E1">
      <w:pPr>
        <w:rPr>
          <w:rFonts w:ascii="Calibri Light" w:hAnsi="Calibri Light"/>
          <w:b/>
        </w:rPr>
      </w:pPr>
    </w:p>
    <w:p w14:paraId="41DCED1B" w14:textId="77777777" w:rsidR="008551E1" w:rsidRPr="00436637" w:rsidRDefault="008551E1" w:rsidP="008551E1">
      <w:pPr>
        <w:rPr>
          <w:rFonts w:ascii="Calibri Light" w:hAnsi="Calibri Light"/>
          <w:b/>
        </w:rPr>
      </w:pPr>
    </w:p>
    <w:p w14:paraId="5380EA1E" w14:textId="77777777" w:rsidR="008551E1" w:rsidRPr="00436637" w:rsidRDefault="008551E1" w:rsidP="008551E1">
      <w:pPr>
        <w:rPr>
          <w:rFonts w:ascii="Calibri Light" w:hAnsi="Calibri Light"/>
          <w:b/>
        </w:rPr>
      </w:pPr>
    </w:p>
    <w:p w14:paraId="13A25B6A" w14:textId="77777777" w:rsidR="00C76104" w:rsidRPr="00436637" w:rsidRDefault="00C76104" w:rsidP="008551E1">
      <w:pPr>
        <w:rPr>
          <w:rFonts w:ascii="Calibri Light" w:hAnsi="Calibri Light"/>
          <w:b/>
        </w:rPr>
      </w:pPr>
    </w:p>
    <w:p w14:paraId="5699B52B" w14:textId="77777777" w:rsidR="00C76104" w:rsidRPr="00436637" w:rsidRDefault="00C76104" w:rsidP="008551E1">
      <w:pPr>
        <w:rPr>
          <w:rFonts w:ascii="Calibri Light" w:hAnsi="Calibri Light"/>
          <w:b/>
        </w:rPr>
      </w:pPr>
    </w:p>
    <w:p w14:paraId="61C80D48" w14:textId="77777777" w:rsidR="00C76104" w:rsidRPr="00436637" w:rsidRDefault="00C76104" w:rsidP="008551E1">
      <w:pPr>
        <w:rPr>
          <w:rFonts w:ascii="Calibri Light" w:hAnsi="Calibri Light"/>
          <w:b/>
        </w:rPr>
      </w:pPr>
    </w:p>
    <w:p w14:paraId="52B27B1E" w14:textId="77777777" w:rsidR="00C76104" w:rsidRPr="00436637" w:rsidRDefault="00C76104" w:rsidP="008551E1">
      <w:pPr>
        <w:rPr>
          <w:rFonts w:ascii="Calibri Light" w:hAnsi="Calibri Light"/>
          <w:b/>
        </w:rPr>
      </w:pPr>
    </w:p>
    <w:p w14:paraId="242A0052" w14:textId="77777777" w:rsidR="00C76104" w:rsidRPr="00436637" w:rsidRDefault="00C76104" w:rsidP="008551E1">
      <w:pPr>
        <w:rPr>
          <w:rFonts w:ascii="Calibri Light" w:hAnsi="Calibri Light"/>
          <w:b/>
        </w:rPr>
      </w:pPr>
    </w:p>
    <w:p w14:paraId="7A5B1C22" w14:textId="77777777" w:rsidR="00C76104" w:rsidRPr="00436637" w:rsidRDefault="00C76104" w:rsidP="008551E1">
      <w:pPr>
        <w:rPr>
          <w:rFonts w:ascii="Calibri Light" w:hAnsi="Calibri Light"/>
          <w:b/>
        </w:rPr>
      </w:pPr>
    </w:p>
    <w:p w14:paraId="14533619" w14:textId="77777777" w:rsidR="008551E1" w:rsidRPr="00436637" w:rsidRDefault="008551E1" w:rsidP="008551E1">
      <w:pPr>
        <w:spacing w:after="0" w:line="240" w:lineRule="auto"/>
        <w:rPr>
          <w:rFonts w:ascii="Calibri Light" w:hAnsi="Calibri Light"/>
          <w:b/>
        </w:rPr>
      </w:pPr>
    </w:p>
    <w:p w14:paraId="574F065E" w14:textId="77777777" w:rsidR="00F777B9" w:rsidRPr="00436637" w:rsidRDefault="00F777B9" w:rsidP="008551E1">
      <w:pPr>
        <w:spacing w:after="0" w:line="240" w:lineRule="auto"/>
        <w:rPr>
          <w:rFonts w:ascii="Calibri Light" w:hAnsi="Calibri Light"/>
          <w:b/>
        </w:rPr>
      </w:pPr>
    </w:p>
    <w:p w14:paraId="0DB42136" w14:textId="77777777" w:rsidR="00CC25C1" w:rsidRPr="00436637" w:rsidRDefault="00CC25C1" w:rsidP="008551E1">
      <w:pPr>
        <w:spacing w:after="0" w:line="240" w:lineRule="auto"/>
        <w:rPr>
          <w:rFonts w:ascii="Calibri Light" w:eastAsia="Times New Roman" w:hAnsi="Calibri Light" w:cs="Times New Roman"/>
          <w:b/>
          <w:sz w:val="24"/>
          <w:szCs w:val="24"/>
          <w:lang w:val="en-US"/>
        </w:rPr>
      </w:pPr>
    </w:p>
    <w:p w14:paraId="526ADF05" w14:textId="77777777" w:rsidR="008551E1" w:rsidRPr="00436637" w:rsidRDefault="008551E1" w:rsidP="008551E1">
      <w:pPr>
        <w:spacing w:after="0" w:line="240" w:lineRule="auto"/>
        <w:rPr>
          <w:rFonts w:ascii="Calibri Light" w:eastAsia="Times New Roman" w:hAnsi="Calibri Light" w:cs="Times New Roman"/>
          <w:b/>
          <w:sz w:val="24"/>
          <w:szCs w:val="24"/>
          <w:lang w:val="en-US"/>
        </w:rPr>
      </w:pPr>
    </w:p>
    <w:p w14:paraId="68FAAAD1" w14:textId="77777777" w:rsidR="003133D9" w:rsidRPr="00436637" w:rsidRDefault="008F4298" w:rsidP="000047C3">
      <w:pPr>
        <w:rPr>
          <w:rStyle w:val="Neupadljivoisticanje"/>
          <w:rFonts w:ascii="Calibri Light" w:hAnsi="Calibri Light" w:cs="Calibri Light"/>
          <w:b/>
          <w:i w:val="0"/>
          <w:iCs w:val="0"/>
        </w:rPr>
      </w:pPr>
      <w:bookmarkStart w:id="209" w:name="_Toc461536963"/>
      <w:bookmarkStart w:id="210" w:name="_Toc525541501"/>
      <w:bookmarkStart w:id="211" w:name="_Toc525541779"/>
      <w:r w:rsidRPr="00436637">
        <w:rPr>
          <w:rStyle w:val="Neupadljivoisticanje"/>
          <w:rFonts w:ascii="Calibri Light" w:hAnsi="Calibri Light" w:cs="Calibri Light"/>
          <w:i w:val="0"/>
          <w:sz w:val="22"/>
          <w:szCs w:val="22"/>
        </w:rPr>
        <w:lastRenderedPageBreak/>
        <w:t xml:space="preserve">3.3. </w:t>
      </w:r>
      <w:r w:rsidR="00A757D4" w:rsidRPr="00436637">
        <w:rPr>
          <w:rStyle w:val="Neupadljivoisticanje"/>
          <w:rFonts w:ascii="Calibri Light" w:hAnsi="Calibri Light" w:cs="Calibri Light"/>
          <w:i w:val="0"/>
          <w:sz w:val="22"/>
          <w:szCs w:val="22"/>
        </w:rPr>
        <w:t>GODIŠNJI PLAN I PROGRAM RADA STRUČNOG VIJEĆA DRUŠTVENIH PREDMETA</w:t>
      </w:r>
      <w:bookmarkEnd w:id="209"/>
      <w:bookmarkEnd w:id="210"/>
      <w:bookmarkEnd w:id="211"/>
    </w:p>
    <w:tbl>
      <w:tblPr>
        <w:tblStyle w:val="Srednjipopis2-Isticanje3"/>
        <w:tblW w:w="0" w:type="auto"/>
        <w:tblLook w:val="06A0" w:firstRow="1" w:lastRow="0" w:firstColumn="1" w:lastColumn="0" w:noHBand="1" w:noVBand="1"/>
      </w:tblPr>
      <w:tblGrid>
        <w:gridCol w:w="4258"/>
        <w:gridCol w:w="2403"/>
        <w:gridCol w:w="2127"/>
      </w:tblGrid>
      <w:tr w:rsidR="008551E1" w:rsidRPr="00436637" w14:paraId="5B95C21D" w14:textId="77777777" w:rsidTr="001C31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8" w:type="dxa"/>
            <w:gridSpan w:val="3"/>
            <w:hideMark/>
          </w:tcPr>
          <w:p w14:paraId="7377F242" w14:textId="77777777" w:rsidR="008551E1" w:rsidRPr="00436637" w:rsidRDefault="008551E1">
            <w:pPr>
              <w:jc w:val="center"/>
              <w:rPr>
                <w:rFonts w:ascii="Calibri Light" w:hAnsi="Calibri Light" w:cs="Times New Roman"/>
              </w:rPr>
            </w:pPr>
            <w:r w:rsidRPr="00436637">
              <w:rPr>
                <w:rFonts w:ascii="Calibri Light" w:hAnsi="Calibri Light" w:cs="Times New Roman"/>
              </w:rPr>
              <w:t>GODIŠNJI PLAN I PROGRAM RADA STRUČNOG VIJEĆA DRUŠTVENIH PREDMETA SREDNJE ŠKOLE JELKOVEC ZA ŠKOLSKU GODINU 2019./2020.</w:t>
            </w:r>
          </w:p>
        </w:tc>
      </w:tr>
      <w:tr w:rsidR="001C3178" w:rsidRPr="00436637" w14:paraId="37BA8C56" w14:textId="77777777" w:rsidTr="001C3178">
        <w:tc>
          <w:tcPr>
            <w:cnfStyle w:val="001000000000" w:firstRow="0" w:lastRow="0" w:firstColumn="1" w:lastColumn="0" w:oddVBand="0" w:evenVBand="0" w:oddHBand="0" w:evenHBand="0" w:firstRowFirstColumn="0" w:firstRowLastColumn="0" w:lastRowFirstColumn="0" w:lastRowLastColumn="0"/>
            <w:tcW w:w="8788" w:type="dxa"/>
            <w:gridSpan w:val="3"/>
          </w:tcPr>
          <w:p w14:paraId="1B44C15B" w14:textId="77777777" w:rsidR="001C3178" w:rsidRPr="00436637" w:rsidRDefault="001C3178">
            <w:pPr>
              <w:jc w:val="center"/>
              <w:rPr>
                <w:rFonts w:ascii="Calibri Light" w:hAnsi="Calibri Light" w:cs="Times New Roman"/>
                <w:sz w:val="24"/>
                <w:szCs w:val="24"/>
              </w:rPr>
            </w:pPr>
          </w:p>
        </w:tc>
      </w:tr>
      <w:tr w:rsidR="008551E1" w:rsidRPr="00436637" w14:paraId="439F37AF" w14:textId="77777777" w:rsidTr="001C3178">
        <w:tc>
          <w:tcPr>
            <w:cnfStyle w:val="001000000000" w:firstRow="0" w:lastRow="0" w:firstColumn="1" w:lastColumn="0" w:oddVBand="0" w:evenVBand="0" w:oddHBand="0" w:evenHBand="0" w:firstRowFirstColumn="0" w:firstRowLastColumn="0" w:lastRowFirstColumn="0" w:lastRowLastColumn="0"/>
            <w:tcW w:w="4258" w:type="dxa"/>
            <w:hideMark/>
          </w:tcPr>
          <w:p w14:paraId="0AA695A3" w14:textId="77777777" w:rsidR="008551E1" w:rsidRPr="00436637" w:rsidRDefault="008551E1">
            <w:pPr>
              <w:jc w:val="center"/>
              <w:rPr>
                <w:rFonts w:ascii="Calibri Light" w:hAnsi="Calibri Light" w:cs="Times New Roman"/>
                <w:sz w:val="24"/>
                <w:szCs w:val="24"/>
              </w:rPr>
            </w:pPr>
            <w:r w:rsidRPr="00436637">
              <w:rPr>
                <w:rFonts w:ascii="Calibri Light" w:hAnsi="Calibri Light" w:cs="Times New Roman"/>
                <w:sz w:val="24"/>
                <w:szCs w:val="24"/>
              </w:rPr>
              <w:t>AKTIVNOSTI</w:t>
            </w:r>
          </w:p>
        </w:tc>
        <w:tc>
          <w:tcPr>
            <w:tcW w:w="2403" w:type="dxa"/>
            <w:hideMark/>
          </w:tcPr>
          <w:p w14:paraId="33C75240"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NOSITELJI AKTIVNOSTI</w:t>
            </w:r>
          </w:p>
        </w:tc>
        <w:tc>
          <w:tcPr>
            <w:tcW w:w="2127" w:type="dxa"/>
            <w:hideMark/>
          </w:tcPr>
          <w:p w14:paraId="00AB3865"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VRIJEME REALIZACIJE</w:t>
            </w:r>
          </w:p>
        </w:tc>
      </w:tr>
      <w:tr w:rsidR="008551E1" w:rsidRPr="00436637" w14:paraId="2F83BE55"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4E2808DF"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izrada godišnjeg plana i programa rada Vijeća</w:t>
            </w:r>
          </w:p>
          <w:p w14:paraId="70E91F36" w14:textId="77777777" w:rsidR="008551E1" w:rsidRPr="00436637" w:rsidRDefault="008551E1">
            <w:pPr>
              <w:pStyle w:val="Odlomakpopisa"/>
              <w:rPr>
                <w:rFonts w:ascii="Calibri Light" w:hAnsi="Calibri Light" w:cs="Times New Roman"/>
                <w:sz w:val="24"/>
                <w:szCs w:val="24"/>
              </w:rPr>
            </w:pPr>
          </w:p>
          <w:p w14:paraId="3A5F5068"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usklađivanje elemenata ocjenjivanja po predmetima</w:t>
            </w:r>
          </w:p>
          <w:p w14:paraId="759C6DEF" w14:textId="77777777" w:rsidR="008551E1" w:rsidRPr="00436637" w:rsidRDefault="008551E1">
            <w:pPr>
              <w:pStyle w:val="Odlomakpopisa"/>
              <w:rPr>
                <w:rFonts w:ascii="Calibri Light" w:hAnsi="Calibri Light" w:cs="Times New Roman"/>
                <w:sz w:val="24"/>
                <w:szCs w:val="24"/>
              </w:rPr>
            </w:pPr>
          </w:p>
          <w:p w14:paraId="0D3266F5"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usklađivanje kriterija ocjenjivanja po predmetima</w:t>
            </w:r>
          </w:p>
          <w:p w14:paraId="61A485AA" w14:textId="77777777" w:rsidR="008551E1" w:rsidRPr="00436637" w:rsidRDefault="008551E1">
            <w:pPr>
              <w:pStyle w:val="Odlomakpopisa"/>
              <w:rPr>
                <w:rFonts w:ascii="Calibri Light" w:hAnsi="Calibri Light" w:cs="Times New Roman"/>
                <w:sz w:val="24"/>
                <w:szCs w:val="24"/>
              </w:rPr>
            </w:pPr>
          </w:p>
          <w:p w14:paraId="7FA8C197"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izrada i usklađivanje izvedbenih godišnjih planova i programa</w:t>
            </w:r>
          </w:p>
          <w:p w14:paraId="0817C135" w14:textId="77777777" w:rsidR="008551E1" w:rsidRPr="00436637" w:rsidRDefault="008551E1">
            <w:pPr>
              <w:pStyle w:val="Odlomakpopisa"/>
              <w:rPr>
                <w:rFonts w:ascii="Calibri Light" w:hAnsi="Calibri Light" w:cs="Times New Roman"/>
                <w:sz w:val="24"/>
                <w:szCs w:val="24"/>
              </w:rPr>
            </w:pPr>
          </w:p>
          <w:p w14:paraId="125BD1C4"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izrada individualnih planova stručnog usavršavanja</w:t>
            </w:r>
          </w:p>
          <w:p w14:paraId="678B18ED" w14:textId="77777777" w:rsidR="008551E1" w:rsidRPr="00436637" w:rsidRDefault="008551E1">
            <w:pPr>
              <w:rPr>
                <w:rFonts w:ascii="Calibri Light" w:hAnsi="Calibri Light" w:cs="Times New Roman"/>
                <w:sz w:val="24"/>
                <w:szCs w:val="24"/>
              </w:rPr>
            </w:pPr>
          </w:p>
        </w:tc>
        <w:tc>
          <w:tcPr>
            <w:tcW w:w="2403" w:type="dxa"/>
            <w:hideMark/>
          </w:tcPr>
          <w:p w14:paraId="5E483C4C"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tc>
        <w:tc>
          <w:tcPr>
            <w:tcW w:w="2127" w:type="dxa"/>
            <w:hideMark/>
          </w:tcPr>
          <w:p w14:paraId="143E27A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rujan</w:t>
            </w:r>
          </w:p>
        </w:tc>
      </w:tr>
      <w:tr w:rsidR="008551E1" w:rsidRPr="00436637" w14:paraId="25F16F2C"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6C29911A"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prigodno obilježavanje značajnih datuma</w:t>
            </w:r>
          </w:p>
          <w:p w14:paraId="11B08490" w14:textId="77777777" w:rsidR="008551E1" w:rsidRPr="00436637" w:rsidRDefault="008551E1" w:rsidP="008551E1">
            <w:pPr>
              <w:pStyle w:val="Odlomakpopisa"/>
              <w:numPr>
                <w:ilvl w:val="1"/>
                <w:numId w:val="16"/>
              </w:numPr>
              <w:rPr>
                <w:rFonts w:ascii="Calibri Light" w:hAnsi="Calibri Light" w:cs="Times New Roman"/>
                <w:sz w:val="24"/>
                <w:szCs w:val="24"/>
              </w:rPr>
            </w:pPr>
            <w:r w:rsidRPr="00436637">
              <w:rPr>
                <w:rFonts w:ascii="Calibri Light" w:hAnsi="Calibri Light" w:cs="Times New Roman"/>
                <w:sz w:val="24"/>
                <w:szCs w:val="24"/>
              </w:rPr>
              <w:t>dan sjećanja na žrtve Vukovara 18. 11.</w:t>
            </w:r>
          </w:p>
          <w:p w14:paraId="3BDA545E" w14:textId="77777777" w:rsidR="008551E1" w:rsidRPr="00436637" w:rsidRDefault="008551E1">
            <w:pPr>
              <w:pStyle w:val="Odlomakpopisa"/>
              <w:rPr>
                <w:rFonts w:ascii="Calibri Light" w:hAnsi="Calibri Light" w:cs="Times New Roman"/>
                <w:sz w:val="24"/>
                <w:szCs w:val="24"/>
              </w:rPr>
            </w:pPr>
          </w:p>
          <w:p w14:paraId="41E35BA3" w14:textId="77777777" w:rsidR="008551E1" w:rsidRPr="00436637" w:rsidRDefault="008551E1">
            <w:pPr>
              <w:pStyle w:val="Odlomakpopisa"/>
              <w:rPr>
                <w:rFonts w:ascii="Calibri Light" w:hAnsi="Calibri Light" w:cs="Times New Roman"/>
                <w:sz w:val="24"/>
                <w:szCs w:val="24"/>
              </w:rPr>
            </w:pPr>
          </w:p>
          <w:p w14:paraId="4A3F4C9D"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posjet Islamskom centru u Zagrebu za učenike prvih razreda</w:t>
            </w:r>
          </w:p>
          <w:p w14:paraId="796AF90D" w14:textId="77777777" w:rsidR="008551E1" w:rsidRPr="00436637" w:rsidRDefault="008551E1">
            <w:pPr>
              <w:pStyle w:val="Odlomakpopisa"/>
              <w:rPr>
                <w:rFonts w:ascii="Calibri Light" w:hAnsi="Calibri Light" w:cs="Times New Roman"/>
                <w:sz w:val="24"/>
                <w:szCs w:val="24"/>
              </w:rPr>
            </w:pPr>
          </w:p>
          <w:p w14:paraId="17E155A5"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suradnja s Caritasom za učenike drugih, trećih i četvrtih razreda</w:t>
            </w:r>
          </w:p>
          <w:p w14:paraId="3A9F6067" w14:textId="77777777" w:rsidR="008551E1" w:rsidRPr="00436637" w:rsidRDefault="008551E1">
            <w:pPr>
              <w:pStyle w:val="Odlomakpopisa"/>
              <w:rPr>
                <w:rFonts w:ascii="Calibri Light" w:hAnsi="Calibri Light" w:cs="Times New Roman"/>
                <w:sz w:val="24"/>
                <w:szCs w:val="24"/>
              </w:rPr>
            </w:pPr>
          </w:p>
          <w:p w14:paraId="0F421182" w14:textId="77777777" w:rsidR="008551E1" w:rsidRPr="00436637" w:rsidRDefault="008551E1">
            <w:pPr>
              <w:pStyle w:val="Odlomakpopisa"/>
              <w:rPr>
                <w:rFonts w:ascii="Calibri Light" w:hAnsi="Calibri Light" w:cs="Times New Roman"/>
                <w:sz w:val="24"/>
                <w:szCs w:val="24"/>
              </w:rPr>
            </w:pPr>
          </w:p>
          <w:p w14:paraId="74A663A4"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sudjelovanje u natjecanjima prema redovnom planu i programu Školskog sportskog saveza Grada Zagreba</w:t>
            </w:r>
          </w:p>
          <w:p w14:paraId="2E498C5B" w14:textId="77777777" w:rsidR="008551E1" w:rsidRPr="00436637" w:rsidRDefault="008551E1">
            <w:pPr>
              <w:pStyle w:val="Odlomakpopisa"/>
              <w:rPr>
                <w:rFonts w:ascii="Calibri Light" w:hAnsi="Calibri Light" w:cs="Times New Roman"/>
                <w:sz w:val="24"/>
                <w:szCs w:val="24"/>
              </w:rPr>
            </w:pPr>
          </w:p>
          <w:p w14:paraId="569A499C"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kontinuirano usklađivanje nastavne djelatnosti</w:t>
            </w:r>
          </w:p>
          <w:p w14:paraId="7806DB9B" w14:textId="77777777" w:rsidR="008551E1" w:rsidRPr="00436637" w:rsidRDefault="008551E1">
            <w:pPr>
              <w:pStyle w:val="Odlomakpopisa"/>
              <w:rPr>
                <w:rFonts w:ascii="Calibri Light" w:hAnsi="Calibri Light" w:cs="Times New Roman"/>
                <w:sz w:val="24"/>
                <w:szCs w:val="24"/>
              </w:rPr>
            </w:pPr>
          </w:p>
          <w:p w14:paraId="3A23C5C4"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individualno stručno usavršavanje (pohađanje stručnih seminara i ostalih relevantnih događanja)</w:t>
            </w:r>
          </w:p>
          <w:p w14:paraId="0966BECE" w14:textId="77777777" w:rsidR="008551E1" w:rsidRPr="00436637" w:rsidRDefault="008551E1">
            <w:pPr>
              <w:pStyle w:val="Odlomakpopisa"/>
              <w:rPr>
                <w:rFonts w:ascii="Calibri Light" w:hAnsi="Calibri Light" w:cs="Times New Roman"/>
                <w:sz w:val="24"/>
                <w:szCs w:val="24"/>
              </w:rPr>
            </w:pPr>
          </w:p>
        </w:tc>
        <w:tc>
          <w:tcPr>
            <w:tcW w:w="2403" w:type="dxa"/>
          </w:tcPr>
          <w:p w14:paraId="45B2AD1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 povijesti</w:t>
            </w:r>
          </w:p>
          <w:p w14:paraId="72A642E9"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F61C76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2B7D7B"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79A10A"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23CFCE"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9E7DD2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nastavnik katoličkog vjeronauka</w:t>
            </w:r>
          </w:p>
          <w:p w14:paraId="6F1B769B"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BA211EC"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39636B7"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4BDFC39"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781E63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D694E6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 TZK</w:t>
            </w:r>
          </w:p>
          <w:p w14:paraId="3BF0B1E2"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BE5125B"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FDEC13"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56658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81B099"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p w14:paraId="5C60E580"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c>
          <w:tcPr>
            <w:tcW w:w="2127" w:type="dxa"/>
            <w:hideMark/>
          </w:tcPr>
          <w:p w14:paraId="0C514C8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tijekom prvog polugodišta</w:t>
            </w:r>
          </w:p>
        </w:tc>
      </w:tr>
      <w:tr w:rsidR="008551E1" w:rsidRPr="00436637" w14:paraId="31BFF8F6"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3A42B131" w14:textId="77777777" w:rsidR="008551E1" w:rsidRPr="00436637" w:rsidRDefault="008551E1" w:rsidP="008551E1">
            <w:pPr>
              <w:pStyle w:val="Odlomakpopisa"/>
              <w:numPr>
                <w:ilvl w:val="0"/>
                <w:numId w:val="17"/>
              </w:numPr>
              <w:rPr>
                <w:rFonts w:ascii="Calibri Light" w:hAnsi="Calibri Light" w:cs="Times New Roman"/>
                <w:sz w:val="24"/>
                <w:szCs w:val="24"/>
              </w:rPr>
            </w:pPr>
            <w:r w:rsidRPr="00436637">
              <w:rPr>
                <w:rFonts w:ascii="Calibri Light" w:hAnsi="Calibri Light" w:cs="Times New Roman"/>
                <w:sz w:val="24"/>
                <w:szCs w:val="24"/>
              </w:rPr>
              <w:lastRenderedPageBreak/>
              <w:t>zaključna sjednica stručnog vijeća za prvo polugodište</w:t>
            </w:r>
          </w:p>
          <w:p w14:paraId="2B948636" w14:textId="77777777" w:rsidR="008551E1" w:rsidRPr="00436637" w:rsidRDefault="008551E1">
            <w:pPr>
              <w:pStyle w:val="Odlomakpopisa"/>
              <w:rPr>
                <w:rFonts w:ascii="Calibri Light" w:hAnsi="Calibri Light" w:cs="Times New Roman"/>
                <w:sz w:val="24"/>
                <w:szCs w:val="24"/>
              </w:rPr>
            </w:pPr>
          </w:p>
          <w:p w14:paraId="7BED7E2F" w14:textId="77777777" w:rsidR="008551E1" w:rsidRPr="00436637" w:rsidRDefault="008551E1" w:rsidP="008551E1">
            <w:pPr>
              <w:pStyle w:val="Odlomakpopisa"/>
              <w:numPr>
                <w:ilvl w:val="0"/>
                <w:numId w:val="17"/>
              </w:numPr>
              <w:rPr>
                <w:rFonts w:ascii="Calibri Light" w:hAnsi="Calibri Light" w:cs="Times New Roman"/>
                <w:sz w:val="24"/>
                <w:szCs w:val="24"/>
              </w:rPr>
            </w:pPr>
            <w:r w:rsidRPr="00436637">
              <w:rPr>
                <w:rFonts w:ascii="Calibri Light" w:hAnsi="Calibri Light" w:cs="Times New Roman"/>
                <w:sz w:val="24"/>
                <w:szCs w:val="24"/>
              </w:rPr>
              <w:t>analiza realizacije godišnjih planova i programa</w:t>
            </w:r>
          </w:p>
          <w:p w14:paraId="610ED698" w14:textId="77777777" w:rsidR="008551E1" w:rsidRPr="00436637" w:rsidRDefault="008551E1">
            <w:pPr>
              <w:pStyle w:val="Odlomakpopisa"/>
              <w:rPr>
                <w:rFonts w:ascii="Calibri Light" w:hAnsi="Calibri Light" w:cs="Times New Roman"/>
                <w:sz w:val="24"/>
                <w:szCs w:val="24"/>
              </w:rPr>
            </w:pPr>
          </w:p>
          <w:p w14:paraId="114B7970" w14:textId="77777777" w:rsidR="008551E1" w:rsidRPr="00436637" w:rsidRDefault="008551E1" w:rsidP="008551E1">
            <w:pPr>
              <w:pStyle w:val="Odlomakpopisa"/>
              <w:numPr>
                <w:ilvl w:val="0"/>
                <w:numId w:val="17"/>
              </w:numPr>
              <w:rPr>
                <w:rFonts w:ascii="Calibri Light" w:hAnsi="Calibri Light" w:cs="Times New Roman"/>
                <w:sz w:val="24"/>
                <w:szCs w:val="24"/>
              </w:rPr>
            </w:pPr>
            <w:r w:rsidRPr="00436637">
              <w:rPr>
                <w:rFonts w:ascii="Calibri Light" w:hAnsi="Calibri Light" w:cs="Times New Roman"/>
                <w:sz w:val="24"/>
                <w:szCs w:val="24"/>
              </w:rPr>
              <w:t>analiza odgojno-obrazovnih postignuća učenika na kraju prvoga polugodišta</w:t>
            </w:r>
          </w:p>
          <w:p w14:paraId="177E669A" w14:textId="77777777" w:rsidR="008551E1" w:rsidRPr="00436637" w:rsidRDefault="008551E1">
            <w:pPr>
              <w:pStyle w:val="Odlomakpopisa"/>
              <w:rPr>
                <w:rFonts w:ascii="Calibri Light" w:hAnsi="Calibri Light" w:cs="Times New Roman"/>
                <w:sz w:val="24"/>
                <w:szCs w:val="24"/>
              </w:rPr>
            </w:pPr>
          </w:p>
          <w:p w14:paraId="6732DC2A"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individualno stručno usavršavanje (pohađanje stručnih seminara i ostalih relevantnih događanja)</w:t>
            </w:r>
          </w:p>
        </w:tc>
        <w:tc>
          <w:tcPr>
            <w:tcW w:w="2403" w:type="dxa"/>
            <w:hideMark/>
          </w:tcPr>
          <w:p w14:paraId="25351645"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tc>
        <w:tc>
          <w:tcPr>
            <w:tcW w:w="2127" w:type="dxa"/>
            <w:hideMark/>
          </w:tcPr>
          <w:p w14:paraId="00A414D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prosinac</w:t>
            </w:r>
          </w:p>
        </w:tc>
      </w:tr>
      <w:tr w:rsidR="008551E1" w:rsidRPr="00436637" w14:paraId="0F11725B"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2CBEB715"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priprema učenika za školska i ina natjecanja (ako bude zainteresiranih)</w:t>
            </w:r>
          </w:p>
          <w:p w14:paraId="2B826B12" w14:textId="77777777" w:rsidR="008551E1" w:rsidRPr="00436637" w:rsidRDefault="008551E1">
            <w:pPr>
              <w:pStyle w:val="Odlomakpopisa"/>
              <w:rPr>
                <w:rFonts w:ascii="Calibri Light" w:hAnsi="Calibri Light" w:cs="Times New Roman"/>
                <w:sz w:val="24"/>
                <w:szCs w:val="24"/>
              </w:rPr>
            </w:pPr>
          </w:p>
          <w:p w14:paraId="455269D8"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organizacija i provođenje školskih i inih natjecanja (ako bude zainteresiranih)</w:t>
            </w:r>
          </w:p>
          <w:p w14:paraId="05B34C91" w14:textId="77777777" w:rsidR="008551E1" w:rsidRPr="00436637" w:rsidRDefault="008551E1">
            <w:pPr>
              <w:pStyle w:val="Odlomakpopisa"/>
              <w:rPr>
                <w:rFonts w:ascii="Calibri Light" w:hAnsi="Calibri Light" w:cs="Times New Roman"/>
                <w:sz w:val="24"/>
                <w:szCs w:val="24"/>
              </w:rPr>
            </w:pPr>
          </w:p>
          <w:p w14:paraId="4A8CFE3D" w14:textId="77777777" w:rsidR="008551E1" w:rsidRPr="00436637" w:rsidRDefault="008551E1">
            <w:pPr>
              <w:pStyle w:val="Odlomakpopisa"/>
              <w:rPr>
                <w:rFonts w:ascii="Calibri Light" w:hAnsi="Calibri Light" w:cs="Times New Roman"/>
                <w:sz w:val="24"/>
                <w:szCs w:val="24"/>
              </w:rPr>
            </w:pPr>
          </w:p>
          <w:p w14:paraId="1E024068"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 xml:space="preserve">sudjelovanje učenika povijesti prvih i drugih razreda na natjecanju </w:t>
            </w:r>
            <w:r w:rsidRPr="00436637">
              <w:rPr>
                <w:rFonts w:ascii="Calibri Light" w:hAnsi="Calibri Light" w:cs="Times New Roman"/>
                <w:i/>
                <w:sz w:val="24"/>
                <w:szCs w:val="24"/>
              </w:rPr>
              <w:t>Ponos domovine</w:t>
            </w:r>
          </w:p>
          <w:p w14:paraId="576D8BE1" w14:textId="77777777" w:rsidR="008551E1" w:rsidRPr="00436637" w:rsidRDefault="008551E1">
            <w:pPr>
              <w:pStyle w:val="Odlomakpopisa"/>
              <w:rPr>
                <w:rFonts w:ascii="Calibri Light" w:hAnsi="Calibri Light" w:cs="Times New Roman"/>
                <w:i/>
                <w:sz w:val="24"/>
                <w:szCs w:val="24"/>
              </w:rPr>
            </w:pPr>
          </w:p>
          <w:p w14:paraId="209C1620" w14:textId="77777777" w:rsidR="008551E1" w:rsidRPr="00436637" w:rsidRDefault="008551E1">
            <w:pPr>
              <w:pStyle w:val="Odlomakpopisa"/>
              <w:rPr>
                <w:rFonts w:ascii="Calibri Light" w:hAnsi="Calibri Light" w:cs="Times New Roman"/>
                <w:sz w:val="24"/>
                <w:szCs w:val="24"/>
              </w:rPr>
            </w:pPr>
          </w:p>
          <w:p w14:paraId="1F0985DF" w14:textId="77777777" w:rsidR="008551E1" w:rsidRPr="00436637" w:rsidRDefault="008551E1" w:rsidP="008551E1">
            <w:pPr>
              <w:pStyle w:val="Odlomakpopisa"/>
              <w:numPr>
                <w:ilvl w:val="0"/>
                <w:numId w:val="16"/>
              </w:numPr>
              <w:rPr>
                <w:rFonts w:ascii="Calibri Light" w:hAnsi="Calibri Light" w:cs="Times New Roman"/>
                <w:i/>
                <w:sz w:val="24"/>
                <w:szCs w:val="24"/>
              </w:rPr>
            </w:pPr>
            <w:r w:rsidRPr="00436637">
              <w:rPr>
                <w:rFonts w:ascii="Calibri Light" w:hAnsi="Calibri Light" w:cs="Times New Roman"/>
                <w:sz w:val="24"/>
                <w:szCs w:val="24"/>
              </w:rPr>
              <w:t>posjet Hrvatskom saboru za učenike</w:t>
            </w:r>
          </w:p>
          <w:p w14:paraId="4B6170FC" w14:textId="77777777" w:rsidR="008551E1" w:rsidRPr="00436637" w:rsidRDefault="008551E1">
            <w:pPr>
              <w:pStyle w:val="Odlomakpopisa"/>
              <w:rPr>
                <w:rFonts w:ascii="Calibri Light" w:hAnsi="Calibri Light" w:cs="Times New Roman"/>
                <w:i/>
                <w:sz w:val="24"/>
                <w:szCs w:val="24"/>
              </w:rPr>
            </w:pPr>
          </w:p>
          <w:p w14:paraId="74385D7E" w14:textId="77777777" w:rsidR="008551E1" w:rsidRPr="00436637" w:rsidRDefault="008551E1">
            <w:pPr>
              <w:pStyle w:val="Odlomakpopisa"/>
              <w:rPr>
                <w:rFonts w:ascii="Calibri Light" w:hAnsi="Calibri Light" w:cs="Times New Roman"/>
                <w:sz w:val="24"/>
                <w:szCs w:val="24"/>
              </w:rPr>
            </w:pPr>
          </w:p>
          <w:p w14:paraId="3167A4D5" w14:textId="77777777" w:rsidR="008551E1" w:rsidRPr="00436637" w:rsidRDefault="008551E1">
            <w:pPr>
              <w:pStyle w:val="Odlomakpopisa"/>
              <w:rPr>
                <w:rFonts w:ascii="Calibri Light" w:hAnsi="Calibri Light" w:cs="Times New Roman"/>
                <w:sz w:val="24"/>
                <w:szCs w:val="24"/>
              </w:rPr>
            </w:pPr>
          </w:p>
          <w:p w14:paraId="702B552B" w14:textId="77777777" w:rsidR="008551E1" w:rsidRPr="00436637" w:rsidRDefault="008551E1">
            <w:pPr>
              <w:pStyle w:val="Odlomakpopisa"/>
              <w:rPr>
                <w:rFonts w:ascii="Calibri Light" w:hAnsi="Calibri Light" w:cs="Times New Roman"/>
                <w:sz w:val="24"/>
                <w:szCs w:val="24"/>
              </w:rPr>
            </w:pPr>
          </w:p>
          <w:p w14:paraId="496F5200"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suradnja s Caritasom za učenike drugih, trećih i četvrtih razreda</w:t>
            </w:r>
          </w:p>
          <w:p w14:paraId="4EA99BBF" w14:textId="77777777" w:rsidR="008551E1" w:rsidRPr="00436637" w:rsidRDefault="008551E1">
            <w:pPr>
              <w:pStyle w:val="Odlomakpopisa"/>
              <w:rPr>
                <w:rFonts w:ascii="Calibri Light" w:hAnsi="Calibri Light" w:cs="Times New Roman"/>
                <w:sz w:val="24"/>
                <w:szCs w:val="24"/>
              </w:rPr>
            </w:pPr>
          </w:p>
          <w:p w14:paraId="5BC8CEBE" w14:textId="77777777" w:rsidR="008551E1" w:rsidRPr="00436637" w:rsidRDefault="008551E1">
            <w:pPr>
              <w:pStyle w:val="Odlomakpopisa"/>
              <w:rPr>
                <w:rFonts w:ascii="Calibri Light" w:hAnsi="Calibri Light" w:cs="Times New Roman"/>
                <w:sz w:val="24"/>
                <w:szCs w:val="24"/>
              </w:rPr>
            </w:pPr>
          </w:p>
          <w:p w14:paraId="41B03F7E"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sudjelovanje u natjecanjima prema redovnom planu i programu Školskog sportskog saveza Grada Zagreba</w:t>
            </w:r>
          </w:p>
          <w:p w14:paraId="218090E7" w14:textId="77777777" w:rsidR="008551E1" w:rsidRPr="00436637" w:rsidRDefault="008551E1">
            <w:pPr>
              <w:pStyle w:val="Odlomakpopisa"/>
              <w:rPr>
                <w:rFonts w:ascii="Calibri Light" w:hAnsi="Calibri Light" w:cs="Times New Roman"/>
                <w:sz w:val="24"/>
                <w:szCs w:val="24"/>
              </w:rPr>
            </w:pPr>
          </w:p>
          <w:p w14:paraId="5C43B65F" w14:textId="77777777" w:rsidR="008551E1" w:rsidRPr="00436637" w:rsidRDefault="008551E1">
            <w:pPr>
              <w:pStyle w:val="Odlomakpopisa"/>
              <w:rPr>
                <w:rFonts w:ascii="Calibri Light" w:hAnsi="Calibri Light" w:cs="Times New Roman"/>
                <w:sz w:val="24"/>
                <w:szCs w:val="24"/>
              </w:rPr>
            </w:pPr>
          </w:p>
          <w:p w14:paraId="2CB84D27"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t>kontinuirano usklađivanje nastavne djelatnosti</w:t>
            </w:r>
          </w:p>
          <w:p w14:paraId="3574A790" w14:textId="77777777" w:rsidR="008551E1" w:rsidRPr="00436637" w:rsidRDefault="008551E1">
            <w:pPr>
              <w:pStyle w:val="Odlomakpopisa"/>
              <w:rPr>
                <w:rFonts w:ascii="Calibri Light" w:hAnsi="Calibri Light" w:cs="Times New Roman"/>
                <w:sz w:val="24"/>
                <w:szCs w:val="24"/>
              </w:rPr>
            </w:pPr>
          </w:p>
          <w:p w14:paraId="574D0359" w14:textId="77777777" w:rsidR="008551E1" w:rsidRPr="00436637" w:rsidRDefault="008551E1" w:rsidP="008551E1">
            <w:pPr>
              <w:pStyle w:val="Odlomakpopisa"/>
              <w:numPr>
                <w:ilvl w:val="0"/>
                <w:numId w:val="16"/>
              </w:numPr>
              <w:rPr>
                <w:rFonts w:ascii="Calibri Light" w:hAnsi="Calibri Light" w:cs="Times New Roman"/>
                <w:sz w:val="24"/>
                <w:szCs w:val="24"/>
              </w:rPr>
            </w:pPr>
            <w:r w:rsidRPr="00436637">
              <w:rPr>
                <w:rFonts w:ascii="Calibri Light" w:hAnsi="Calibri Light" w:cs="Times New Roman"/>
                <w:sz w:val="24"/>
                <w:szCs w:val="24"/>
              </w:rPr>
              <w:lastRenderedPageBreak/>
              <w:t>individualno stručno usavršavanje (pohađanje stručnih seminara i ostalih relevantnih događanja)</w:t>
            </w:r>
          </w:p>
        </w:tc>
        <w:tc>
          <w:tcPr>
            <w:tcW w:w="2403" w:type="dxa"/>
          </w:tcPr>
          <w:p w14:paraId="40864479"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lastRenderedPageBreak/>
              <w:t>svi članovi vijeća</w:t>
            </w:r>
          </w:p>
          <w:p w14:paraId="79FDB94F"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5BB065C"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2EFB83C"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7BB43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1BD2A00"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101062F"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2F5729A7"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E5BE77"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 povijesti</w:t>
            </w:r>
          </w:p>
          <w:p w14:paraId="31C8AA0E"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A30B838"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A18341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D92C74B"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12F474E5"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 xml:space="preserve">nastavnici povijesti i </w:t>
            </w:r>
            <w:proofErr w:type="spellStart"/>
            <w:r w:rsidRPr="00436637">
              <w:rPr>
                <w:rFonts w:ascii="Calibri Light" w:hAnsi="Calibri Light" w:cs="Times New Roman"/>
                <w:sz w:val="24"/>
                <w:szCs w:val="24"/>
              </w:rPr>
              <w:t>PiG</w:t>
            </w:r>
            <w:proofErr w:type="spellEnd"/>
            <w:r w:rsidRPr="00436637">
              <w:rPr>
                <w:rFonts w:ascii="Calibri Light" w:hAnsi="Calibri Light" w:cs="Times New Roman"/>
                <w:sz w:val="24"/>
                <w:szCs w:val="24"/>
              </w:rPr>
              <w:t>-a</w:t>
            </w:r>
          </w:p>
          <w:p w14:paraId="4735373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93A0B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D88F8ED"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AC26647"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nastavnik katoličkog vjeronauka</w:t>
            </w:r>
          </w:p>
          <w:p w14:paraId="1EDA84E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028E32A"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7B9F8EE8"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33A5384"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5FA2C4E5"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2686C2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nastavnici TZK</w:t>
            </w:r>
          </w:p>
          <w:p w14:paraId="7B0990F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390A750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6138415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462EADF9"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7D4F25E"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p w14:paraId="0F62A983"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p w14:paraId="570DC44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p>
        </w:tc>
        <w:tc>
          <w:tcPr>
            <w:tcW w:w="2127" w:type="dxa"/>
            <w:hideMark/>
          </w:tcPr>
          <w:p w14:paraId="462EDE42"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tijekom drugog polugodišta</w:t>
            </w:r>
          </w:p>
        </w:tc>
      </w:tr>
      <w:tr w:rsidR="008551E1" w:rsidRPr="00436637" w14:paraId="378BE7A2"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2B5CC183" w14:textId="77777777" w:rsidR="008551E1" w:rsidRPr="00436637" w:rsidRDefault="008551E1" w:rsidP="008551E1">
            <w:pPr>
              <w:pStyle w:val="Odlomakpopisa"/>
              <w:numPr>
                <w:ilvl w:val="0"/>
                <w:numId w:val="18"/>
              </w:numPr>
              <w:rPr>
                <w:rFonts w:ascii="Calibri Light" w:hAnsi="Calibri Light" w:cs="Times New Roman"/>
                <w:sz w:val="24"/>
                <w:szCs w:val="24"/>
              </w:rPr>
            </w:pPr>
            <w:r w:rsidRPr="00436637">
              <w:rPr>
                <w:rFonts w:ascii="Calibri Light" w:hAnsi="Calibri Light" w:cs="Times New Roman"/>
                <w:sz w:val="24"/>
                <w:szCs w:val="24"/>
              </w:rPr>
              <w:t>usklađivanje aktivnosti za eventualne popravne ispite (konzultacije, pitanja, kriteriji ocjenjivanja)</w:t>
            </w:r>
          </w:p>
          <w:p w14:paraId="207877C3" w14:textId="77777777" w:rsidR="008551E1" w:rsidRPr="00436637" w:rsidRDefault="008551E1">
            <w:pPr>
              <w:pStyle w:val="Odlomakpopisa"/>
              <w:rPr>
                <w:rFonts w:ascii="Calibri Light" w:hAnsi="Calibri Light" w:cs="Times New Roman"/>
                <w:sz w:val="24"/>
                <w:szCs w:val="24"/>
              </w:rPr>
            </w:pPr>
          </w:p>
          <w:p w14:paraId="48973E05" w14:textId="77777777" w:rsidR="008551E1" w:rsidRPr="00436637" w:rsidRDefault="008551E1" w:rsidP="008551E1">
            <w:pPr>
              <w:pStyle w:val="Odlomakpopisa"/>
              <w:numPr>
                <w:ilvl w:val="0"/>
                <w:numId w:val="18"/>
              </w:numPr>
              <w:rPr>
                <w:rFonts w:ascii="Calibri Light" w:hAnsi="Calibri Light" w:cs="Times New Roman"/>
                <w:sz w:val="24"/>
                <w:szCs w:val="24"/>
              </w:rPr>
            </w:pPr>
            <w:r w:rsidRPr="00436637">
              <w:rPr>
                <w:rFonts w:ascii="Calibri Light" w:hAnsi="Calibri Light" w:cs="Times New Roman"/>
                <w:sz w:val="24"/>
                <w:szCs w:val="24"/>
              </w:rPr>
              <w:t>individualno stručno usavršavanje (pohađanje stručnih seminara i ostalih relevantnih događanja)</w:t>
            </w:r>
          </w:p>
          <w:p w14:paraId="6D3318E9" w14:textId="77777777" w:rsidR="008551E1" w:rsidRPr="00436637" w:rsidRDefault="008551E1">
            <w:pPr>
              <w:pStyle w:val="Odlomakpopisa"/>
              <w:rPr>
                <w:rFonts w:ascii="Calibri Light" w:hAnsi="Calibri Light" w:cs="Times New Roman"/>
                <w:sz w:val="24"/>
                <w:szCs w:val="24"/>
              </w:rPr>
            </w:pPr>
          </w:p>
        </w:tc>
        <w:tc>
          <w:tcPr>
            <w:tcW w:w="2403" w:type="dxa"/>
            <w:hideMark/>
          </w:tcPr>
          <w:p w14:paraId="5C4F8D57"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tc>
        <w:tc>
          <w:tcPr>
            <w:tcW w:w="2127" w:type="dxa"/>
            <w:hideMark/>
          </w:tcPr>
          <w:p w14:paraId="72EE359E"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lipanj</w:t>
            </w:r>
          </w:p>
        </w:tc>
      </w:tr>
      <w:tr w:rsidR="008551E1" w:rsidRPr="00436637" w14:paraId="4AA570C0" w14:textId="77777777" w:rsidTr="001C3178">
        <w:tc>
          <w:tcPr>
            <w:cnfStyle w:val="001000000000" w:firstRow="0" w:lastRow="0" w:firstColumn="1" w:lastColumn="0" w:oddVBand="0" w:evenVBand="0" w:oddHBand="0" w:evenHBand="0" w:firstRowFirstColumn="0" w:firstRowLastColumn="0" w:lastRowFirstColumn="0" w:lastRowLastColumn="0"/>
            <w:tcW w:w="4258" w:type="dxa"/>
          </w:tcPr>
          <w:p w14:paraId="0D4207CC"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zaključna sjednica Stručnog vijeća u tekućoj školskoj godini</w:t>
            </w:r>
          </w:p>
          <w:p w14:paraId="3931DDB3" w14:textId="77777777" w:rsidR="008551E1" w:rsidRPr="00436637" w:rsidRDefault="008551E1">
            <w:pPr>
              <w:pStyle w:val="Odlomakpopisa"/>
              <w:rPr>
                <w:rFonts w:ascii="Calibri Light" w:hAnsi="Calibri Light" w:cs="Times New Roman"/>
                <w:sz w:val="24"/>
                <w:szCs w:val="24"/>
              </w:rPr>
            </w:pPr>
          </w:p>
          <w:p w14:paraId="4912E588" w14:textId="77777777" w:rsidR="008551E1" w:rsidRPr="00436637" w:rsidRDefault="008551E1" w:rsidP="008551E1">
            <w:pPr>
              <w:pStyle w:val="Odlomakpopisa"/>
              <w:numPr>
                <w:ilvl w:val="0"/>
                <w:numId w:val="17"/>
              </w:numPr>
              <w:rPr>
                <w:rFonts w:ascii="Calibri Light" w:hAnsi="Calibri Light" w:cs="Times New Roman"/>
                <w:sz w:val="24"/>
                <w:szCs w:val="24"/>
              </w:rPr>
            </w:pPr>
            <w:r w:rsidRPr="00436637">
              <w:rPr>
                <w:rFonts w:ascii="Calibri Light" w:hAnsi="Calibri Light" w:cs="Times New Roman"/>
                <w:sz w:val="24"/>
                <w:szCs w:val="24"/>
              </w:rPr>
              <w:t>analiza odgojno-obrazovnih postignuća učenika na kraju školske godine</w:t>
            </w:r>
          </w:p>
          <w:p w14:paraId="74FC7383" w14:textId="77777777" w:rsidR="008551E1" w:rsidRPr="00436637" w:rsidRDefault="008551E1">
            <w:pPr>
              <w:pStyle w:val="Odlomakpopisa"/>
              <w:rPr>
                <w:rFonts w:ascii="Calibri Light" w:hAnsi="Calibri Light" w:cs="Times New Roman"/>
                <w:sz w:val="24"/>
                <w:szCs w:val="24"/>
              </w:rPr>
            </w:pPr>
          </w:p>
          <w:p w14:paraId="13E85204"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izbor voditelja Stručnog vijeća i zamjenika voditelja Stručnog vijeća za narednu školsku godinu</w:t>
            </w:r>
          </w:p>
          <w:p w14:paraId="529F2CCF" w14:textId="77777777" w:rsidR="008551E1" w:rsidRPr="00436637" w:rsidRDefault="008551E1">
            <w:pPr>
              <w:pStyle w:val="Odlomakpopisa"/>
              <w:rPr>
                <w:rFonts w:ascii="Calibri Light" w:hAnsi="Calibri Light" w:cs="Times New Roman"/>
                <w:sz w:val="24"/>
                <w:szCs w:val="24"/>
              </w:rPr>
            </w:pPr>
          </w:p>
          <w:p w14:paraId="3F86D45F" w14:textId="77777777" w:rsidR="008551E1" w:rsidRPr="00436637" w:rsidRDefault="008551E1" w:rsidP="008551E1">
            <w:pPr>
              <w:pStyle w:val="Odlomakpopisa"/>
              <w:numPr>
                <w:ilvl w:val="0"/>
                <w:numId w:val="15"/>
              </w:numPr>
              <w:rPr>
                <w:rFonts w:ascii="Calibri Light" w:hAnsi="Calibri Light" w:cs="Times New Roman"/>
                <w:sz w:val="24"/>
                <w:szCs w:val="24"/>
              </w:rPr>
            </w:pPr>
            <w:r w:rsidRPr="00436637">
              <w:rPr>
                <w:rFonts w:ascii="Calibri Light" w:hAnsi="Calibri Light" w:cs="Times New Roman"/>
                <w:sz w:val="24"/>
                <w:szCs w:val="24"/>
              </w:rPr>
              <w:t>individualno stručno usavršavanje (pohađanje stručnih seminara i ostalih relevantnih događanja)</w:t>
            </w:r>
          </w:p>
        </w:tc>
        <w:tc>
          <w:tcPr>
            <w:tcW w:w="2403" w:type="dxa"/>
            <w:hideMark/>
          </w:tcPr>
          <w:p w14:paraId="328E0BD1"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svi članovi vijeća</w:t>
            </w:r>
          </w:p>
        </w:tc>
        <w:tc>
          <w:tcPr>
            <w:tcW w:w="2127" w:type="dxa"/>
            <w:hideMark/>
          </w:tcPr>
          <w:p w14:paraId="0E681976" w14:textId="77777777" w:rsidR="008551E1" w:rsidRPr="00436637" w:rsidRDefault="008551E1">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Times New Roman"/>
                <w:sz w:val="24"/>
                <w:szCs w:val="24"/>
              </w:rPr>
            </w:pPr>
            <w:r w:rsidRPr="00436637">
              <w:rPr>
                <w:rFonts w:ascii="Calibri Light" w:hAnsi="Calibri Light" w:cs="Times New Roman"/>
                <w:sz w:val="24"/>
                <w:szCs w:val="24"/>
              </w:rPr>
              <w:t>kolovoz</w:t>
            </w:r>
          </w:p>
        </w:tc>
      </w:tr>
    </w:tbl>
    <w:p w14:paraId="47E34805" w14:textId="77777777" w:rsidR="008551E1" w:rsidRPr="00436637" w:rsidRDefault="008551E1" w:rsidP="008551E1">
      <w:pPr>
        <w:rPr>
          <w:rFonts w:ascii="Calibri Light" w:hAnsi="Calibri Light" w:cs="Times New Roman"/>
          <w:sz w:val="24"/>
          <w:szCs w:val="24"/>
        </w:rPr>
      </w:pPr>
    </w:p>
    <w:p w14:paraId="754ED296" w14:textId="77777777" w:rsidR="008551E1" w:rsidRPr="00436637" w:rsidRDefault="008551E1" w:rsidP="008551E1">
      <w:pPr>
        <w:rPr>
          <w:rFonts w:ascii="Calibri Light" w:hAnsi="Calibri Light" w:cs="Times New Roman"/>
          <w:sz w:val="24"/>
          <w:szCs w:val="24"/>
        </w:rPr>
      </w:pPr>
    </w:p>
    <w:p w14:paraId="6BF1BE79" w14:textId="77777777" w:rsidR="008551E1" w:rsidRPr="00436637" w:rsidRDefault="008551E1" w:rsidP="008551E1">
      <w:pPr>
        <w:rPr>
          <w:rFonts w:ascii="Calibri Light" w:hAnsi="Calibri Light" w:cs="Times New Roman"/>
          <w:b/>
          <w:sz w:val="24"/>
          <w:szCs w:val="24"/>
        </w:rPr>
      </w:pPr>
      <w:r w:rsidRPr="00436637">
        <w:rPr>
          <w:rFonts w:ascii="Calibri Light" w:hAnsi="Calibri Light" w:cs="Times New Roman"/>
          <w:b/>
          <w:sz w:val="24"/>
          <w:szCs w:val="24"/>
        </w:rPr>
        <w:t>Voditelj Stručnog vijeća društvenih predmeta Srednje škole Jelkovec:</w:t>
      </w:r>
    </w:p>
    <w:p w14:paraId="34251D12" w14:textId="77777777" w:rsidR="008551E1" w:rsidRPr="00436637" w:rsidRDefault="008551E1" w:rsidP="008551E1">
      <w:pPr>
        <w:rPr>
          <w:rFonts w:ascii="Calibri Light" w:hAnsi="Calibri Light" w:cs="Times New Roman"/>
          <w:sz w:val="24"/>
          <w:szCs w:val="24"/>
        </w:rPr>
      </w:pPr>
      <w:r w:rsidRPr="00436637">
        <w:rPr>
          <w:rFonts w:ascii="Calibri Light" w:hAnsi="Calibri Light" w:cs="Times New Roman"/>
          <w:sz w:val="24"/>
          <w:szCs w:val="24"/>
        </w:rPr>
        <w:t>Josip Marić, prof.</w:t>
      </w:r>
    </w:p>
    <w:p w14:paraId="0ED911C9" w14:textId="77777777" w:rsidR="008551E1" w:rsidRPr="00436637" w:rsidRDefault="008551E1" w:rsidP="008551E1">
      <w:pPr>
        <w:rPr>
          <w:rFonts w:ascii="Calibri Light" w:hAnsi="Calibri Light"/>
          <w:sz w:val="22"/>
          <w:szCs w:val="22"/>
        </w:rPr>
      </w:pPr>
    </w:p>
    <w:p w14:paraId="388C021E" w14:textId="77777777" w:rsidR="0083210C" w:rsidRPr="00436637" w:rsidRDefault="0083210C" w:rsidP="003A1150">
      <w:pPr>
        <w:rPr>
          <w:rFonts w:ascii="Calibri Light" w:hAnsi="Calibri Light" w:cs="Calibri Light"/>
        </w:rPr>
      </w:pPr>
    </w:p>
    <w:p w14:paraId="6E3A1848" w14:textId="77777777" w:rsidR="00DB29D7" w:rsidRPr="00436637" w:rsidRDefault="00DB29D7" w:rsidP="003A1150">
      <w:pPr>
        <w:rPr>
          <w:rFonts w:ascii="Calibri Light" w:hAnsi="Calibri Light" w:cs="Calibri Light"/>
          <w:lang w:val="en-US" w:bidi="en-US"/>
        </w:rPr>
      </w:pPr>
    </w:p>
    <w:p w14:paraId="45C264C3" w14:textId="77777777" w:rsidR="003133D9" w:rsidRPr="00436637" w:rsidRDefault="003133D9" w:rsidP="003A1150">
      <w:pPr>
        <w:rPr>
          <w:rFonts w:ascii="Calibri Light" w:eastAsia="Calibri" w:hAnsi="Calibri Light" w:cs="Calibri Light"/>
        </w:rPr>
      </w:pPr>
    </w:p>
    <w:p w14:paraId="4DA0682D" w14:textId="77777777" w:rsidR="003133D9" w:rsidRPr="00436637" w:rsidRDefault="003133D9" w:rsidP="003A1150">
      <w:pPr>
        <w:rPr>
          <w:rFonts w:ascii="Calibri Light" w:eastAsia="Calibri" w:hAnsi="Calibri Light" w:cs="Calibri Light"/>
        </w:rPr>
      </w:pPr>
    </w:p>
    <w:p w14:paraId="1DC9704C" w14:textId="77777777" w:rsidR="00E1761A" w:rsidRPr="00436637" w:rsidRDefault="00E1761A" w:rsidP="003A1150">
      <w:pPr>
        <w:rPr>
          <w:rFonts w:ascii="Calibri Light" w:eastAsia="Calibri" w:hAnsi="Calibri Light" w:cs="Calibri Light"/>
        </w:rPr>
      </w:pPr>
      <w:bookmarkStart w:id="212" w:name="_Toc461536964"/>
    </w:p>
    <w:p w14:paraId="53E5E74E" w14:textId="77777777" w:rsidR="00E1761A" w:rsidRPr="00436637" w:rsidRDefault="00E1761A" w:rsidP="003A1150">
      <w:pPr>
        <w:rPr>
          <w:rFonts w:ascii="Calibri Light" w:eastAsia="Calibri" w:hAnsi="Calibri Light" w:cs="Calibri Light"/>
        </w:rPr>
      </w:pPr>
    </w:p>
    <w:p w14:paraId="35E7710E" w14:textId="77777777" w:rsidR="000047C3" w:rsidRPr="00436637" w:rsidRDefault="000047C3" w:rsidP="003A1150">
      <w:pPr>
        <w:rPr>
          <w:rFonts w:ascii="Calibri Light" w:eastAsia="Calibri" w:hAnsi="Calibri Light" w:cs="Calibri Light"/>
        </w:rPr>
      </w:pPr>
    </w:p>
    <w:p w14:paraId="0AE8F823" w14:textId="77777777" w:rsidR="007C0D52" w:rsidRPr="00436637" w:rsidRDefault="008F4298" w:rsidP="00F777B9">
      <w:pPr>
        <w:rPr>
          <w:rFonts w:ascii="Calibri Light" w:eastAsia="Calibri" w:hAnsi="Calibri Light" w:cs="Calibri Light"/>
        </w:rPr>
      </w:pPr>
      <w:r w:rsidRPr="00436637">
        <w:rPr>
          <w:rStyle w:val="Neupadljivoisticanje"/>
          <w:rFonts w:ascii="Calibri Light" w:hAnsi="Calibri Light" w:cs="Calibri Light"/>
          <w:i w:val="0"/>
          <w:iCs w:val="0"/>
        </w:rPr>
        <w:lastRenderedPageBreak/>
        <w:t xml:space="preserve">3.4. </w:t>
      </w:r>
      <w:r w:rsidR="00A757D4" w:rsidRPr="00436637">
        <w:rPr>
          <w:rStyle w:val="Neupadljivoisticanje"/>
          <w:rFonts w:ascii="Calibri Light" w:hAnsi="Calibri Light" w:cs="Calibri Light"/>
          <w:i w:val="0"/>
          <w:iCs w:val="0"/>
        </w:rPr>
        <w:t>GODIŠNJI PLAN I PROGRAM RADA</w:t>
      </w:r>
      <w:r w:rsidR="00E16608" w:rsidRPr="00436637">
        <w:rPr>
          <w:rStyle w:val="Neupadljivoisticanje"/>
          <w:rFonts w:ascii="Calibri Light" w:hAnsi="Calibri Light" w:cs="Calibri Light"/>
          <w:i w:val="0"/>
          <w:iCs w:val="0"/>
        </w:rPr>
        <w:t xml:space="preserve"> STRUČNOG VIJEĆA ELEKTROTEHNIKE</w:t>
      </w:r>
      <w:bookmarkEnd w:id="212"/>
      <w:r w:rsidR="00254934" w:rsidRPr="00436637">
        <w:rPr>
          <w:rStyle w:val="Neupadljivoisticanje"/>
          <w:rFonts w:ascii="Calibri Light" w:hAnsi="Calibri Light" w:cs="Calibri Light"/>
          <w:i w:val="0"/>
          <w:iCs w:val="0"/>
        </w:rPr>
        <w:t xml:space="preserve"> I PRAKTIČNE NASTAVE</w:t>
      </w:r>
    </w:p>
    <w:tbl>
      <w:tblPr>
        <w:tblStyle w:val="Srednjipopis2-Isticanje3"/>
        <w:tblW w:w="5000" w:type="pct"/>
        <w:tblLook w:val="0620" w:firstRow="1" w:lastRow="0" w:firstColumn="0" w:lastColumn="0" w:noHBand="1" w:noVBand="1"/>
      </w:tblPr>
      <w:tblGrid>
        <w:gridCol w:w="5097"/>
        <w:gridCol w:w="1799"/>
        <w:gridCol w:w="1892"/>
      </w:tblGrid>
      <w:tr w:rsidR="007C0D52" w:rsidRPr="00436637" w14:paraId="424E1BD0" w14:textId="77777777" w:rsidTr="001C3178">
        <w:trPr>
          <w:cnfStyle w:val="100000000000" w:firstRow="1" w:lastRow="0" w:firstColumn="0" w:lastColumn="0" w:oddVBand="0" w:evenVBand="0" w:oddHBand="0" w:evenHBand="0" w:firstRowFirstColumn="0" w:firstRowLastColumn="0" w:lastRowFirstColumn="0" w:lastRowLastColumn="0"/>
          <w:trHeight w:val="680"/>
        </w:trPr>
        <w:tc>
          <w:tcPr>
            <w:tcW w:w="3083" w:type="pct"/>
          </w:tcPr>
          <w:p w14:paraId="26840639" w14:textId="77777777" w:rsidR="007C0D52" w:rsidRPr="00436637" w:rsidRDefault="007C0D52" w:rsidP="00230809">
            <w:r w:rsidRPr="00436637">
              <w:t>AKTIVNOSTI</w:t>
            </w:r>
          </w:p>
        </w:tc>
        <w:tc>
          <w:tcPr>
            <w:tcW w:w="1000" w:type="pct"/>
          </w:tcPr>
          <w:p w14:paraId="31EF7254" w14:textId="77777777" w:rsidR="007C0D52" w:rsidRPr="00436637" w:rsidRDefault="007C0D52" w:rsidP="00230809">
            <w:r w:rsidRPr="00436637">
              <w:t>NOSITELJ AKTIVNOSTI</w:t>
            </w:r>
          </w:p>
        </w:tc>
        <w:tc>
          <w:tcPr>
            <w:tcW w:w="917" w:type="pct"/>
          </w:tcPr>
          <w:p w14:paraId="4A01CE24" w14:textId="77777777" w:rsidR="007C0D52" w:rsidRPr="00436637" w:rsidRDefault="007C0D52" w:rsidP="00230809">
            <w:r w:rsidRPr="00436637">
              <w:t>VRIJEME REALIZACIJE</w:t>
            </w:r>
          </w:p>
        </w:tc>
      </w:tr>
      <w:tr w:rsidR="007C0D52" w:rsidRPr="00436637" w14:paraId="292B5581" w14:textId="77777777" w:rsidTr="001C3178">
        <w:trPr>
          <w:trHeight w:val="567"/>
        </w:trPr>
        <w:tc>
          <w:tcPr>
            <w:tcW w:w="3083" w:type="pct"/>
          </w:tcPr>
          <w:p w14:paraId="498DC125" w14:textId="77777777" w:rsidR="007C0D52" w:rsidRPr="00436637" w:rsidRDefault="007C0D52" w:rsidP="00230809">
            <w:pPr>
              <w:rPr>
                <w:rFonts w:ascii="Calibri Light" w:hAnsi="Calibri Light"/>
              </w:rPr>
            </w:pPr>
            <w:r w:rsidRPr="00436637">
              <w:rPr>
                <w:rFonts w:ascii="Calibri Light" w:hAnsi="Calibri Light"/>
              </w:rPr>
              <w:t xml:space="preserve">- Formiranje vijeća i raspodjela zaduženja </w:t>
            </w:r>
          </w:p>
        </w:tc>
        <w:tc>
          <w:tcPr>
            <w:tcW w:w="1000" w:type="pct"/>
          </w:tcPr>
          <w:p w14:paraId="5E378653"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13290ED9"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7EE4A98F" w14:textId="77777777" w:rsidTr="001C3178">
        <w:trPr>
          <w:trHeight w:val="567"/>
        </w:trPr>
        <w:tc>
          <w:tcPr>
            <w:tcW w:w="3083" w:type="pct"/>
          </w:tcPr>
          <w:p w14:paraId="7E7BF1F4" w14:textId="77777777" w:rsidR="007C0D52" w:rsidRPr="00436637" w:rsidRDefault="007C0D52" w:rsidP="00230809">
            <w:pPr>
              <w:rPr>
                <w:rFonts w:ascii="Calibri Light" w:hAnsi="Calibri Light"/>
              </w:rPr>
            </w:pPr>
            <w:r w:rsidRPr="00436637">
              <w:rPr>
                <w:rFonts w:ascii="Calibri Light" w:hAnsi="Calibri Light"/>
              </w:rPr>
              <w:t>- Izrada godišnjeg plana i programa rada vijeća</w:t>
            </w:r>
          </w:p>
        </w:tc>
        <w:tc>
          <w:tcPr>
            <w:tcW w:w="1000" w:type="pct"/>
          </w:tcPr>
          <w:p w14:paraId="73FE1167"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74EE8EAE"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0A40AD12" w14:textId="77777777" w:rsidTr="001C3178">
        <w:trPr>
          <w:trHeight w:val="567"/>
        </w:trPr>
        <w:tc>
          <w:tcPr>
            <w:tcW w:w="3083" w:type="pct"/>
          </w:tcPr>
          <w:p w14:paraId="2549D8FF" w14:textId="77777777" w:rsidR="007C0D52" w:rsidRPr="00436637" w:rsidRDefault="007C0D52" w:rsidP="00230809">
            <w:pPr>
              <w:rPr>
                <w:rFonts w:ascii="Calibri Light" w:hAnsi="Calibri Light"/>
              </w:rPr>
            </w:pPr>
            <w:r w:rsidRPr="00436637">
              <w:rPr>
                <w:rFonts w:ascii="Calibri Light" w:hAnsi="Calibri Light"/>
              </w:rPr>
              <w:t>- Izrada i usuglašavanje nastavnih planova i programa</w:t>
            </w:r>
          </w:p>
        </w:tc>
        <w:tc>
          <w:tcPr>
            <w:tcW w:w="1000" w:type="pct"/>
          </w:tcPr>
          <w:p w14:paraId="1D1686D4"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043F44D7"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5D85D8A1" w14:textId="77777777" w:rsidTr="001C3178">
        <w:trPr>
          <w:trHeight w:val="2154"/>
        </w:trPr>
        <w:tc>
          <w:tcPr>
            <w:tcW w:w="3083" w:type="pct"/>
          </w:tcPr>
          <w:p w14:paraId="6E3C5185" w14:textId="77777777" w:rsidR="007C0D52" w:rsidRPr="00436637" w:rsidRDefault="007C0D52" w:rsidP="00230809">
            <w:pPr>
              <w:rPr>
                <w:rFonts w:ascii="Calibri Light" w:hAnsi="Calibri Light"/>
              </w:rPr>
            </w:pPr>
            <w:r w:rsidRPr="00436637">
              <w:rPr>
                <w:rFonts w:ascii="Calibri Light" w:hAnsi="Calibri Light"/>
              </w:rPr>
              <w:t>- Nastava iz izbornih predmeta izvodi se u skladu s kurikulumom, te po  predviđenim operativnim planovima i programima</w:t>
            </w:r>
          </w:p>
        </w:tc>
        <w:tc>
          <w:tcPr>
            <w:tcW w:w="1000" w:type="pct"/>
          </w:tcPr>
          <w:p w14:paraId="1B104E2F"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5B942615"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54C111F0" w14:textId="77777777" w:rsidTr="001C3178">
        <w:trPr>
          <w:trHeight w:val="850"/>
        </w:trPr>
        <w:tc>
          <w:tcPr>
            <w:tcW w:w="3083" w:type="pct"/>
          </w:tcPr>
          <w:p w14:paraId="72D492FE" w14:textId="77777777" w:rsidR="007C0D52" w:rsidRPr="00436637" w:rsidRDefault="007C0D52" w:rsidP="00230809">
            <w:pPr>
              <w:rPr>
                <w:rFonts w:ascii="Calibri Light" w:hAnsi="Calibri Light"/>
              </w:rPr>
            </w:pPr>
            <w:r w:rsidRPr="00436637">
              <w:rPr>
                <w:rFonts w:ascii="Calibri Light" w:hAnsi="Calibri Light"/>
              </w:rPr>
              <w:t>- Utvrđivanje elemenata za ocjenjivanje, te usuglašavanje</w:t>
            </w:r>
          </w:p>
          <w:p w14:paraId="601819CD" w14:textId="77777777" w:rsidR="007C0D52" w:rsidRPr="00436637" w:rsidRDefault="007C0D52" w:rsidP="00230809">
            <w:pPr>
              <w:rPr>
                <w:rFonts w:ascii="Calibri Light" w:hAnsi="Calibri Light"/>
              </w:rPr>
            </w:pPr>
            <w:r w:rsidRPr="00436637">
              <w:rPr>
                <w:rFonts w:ascii="Calibri Light" w:hAnsi="Calibri Light"/>
              </w:rPr>
              <w:t xml:space="preserve">  kriterija ocjenjivanja</w:t>
            </w:r>
          </w:p>
        </w:tc>
        <w:tc>
          <w:tcPr>
            <w:tcW w:w="1000" w:type="pct"/>
          </w:tcPr>
          <w:p w14:paraId="17A2AD4F"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56DF6F63"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45B26B6B" w14:textId="77777777" w:rsidTr="001C3178">
        <w:trPr>
          <w:trHeight w:val="567"/>
        </w:trPr>
        <w:tc>
          <w:tcPr>
            <w:tcW w:w="3083" w:type="pct"/>
          </w:tcPr>
          <w:p w14:paraId="0DDA1063" w14:textId="77777777" w:rsidR="007C0D52" w:rsidRPr="00436637" w:rsidRDefault="007C0D52" w:rsidP="00230809">
            <w:pPr>
              <w:rPr>
                <w:rFonts w:ascii="Calibri Light" w:hAnsi="Calibri Light"/>
              </w:rPr>
            </w:pPr>
            <w:r w:rsidRPr="00436637">
              <w:rPr>
                <w:rFonts w:ascii="Calibri Light" w:hAnsi="Calibri Light"/>
              </w:rPr>
              <w:t>- Utvrđivanje zaduženja vezanih za opremu i laboratorije</w:t>
            </w:r>
          </w:p>
        </w:tc>
        <w:tc>
          <w:tcPr>
            <w:tcW w:w="1000" w:type="pct"/>
          </w:tcPr>
          <w:p w14:paraId="01B36489"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5A248295"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7FB2A193" w14:textId="77777777" w:rsidTr="001C3178">
        <w:trPr>
          <w:trHeight w:val="964"/>
        </w:trPr>
        <w:tc>
          <w:tcPr>
            <w:tcW w:w="3083" w:type="pct"/>
          </w:tcPr>
          <w:p w14:paraId="68CFB7D1" w14:textId="77777777" w:rsidR="007C0D52" w:rsidRPr="00436637" w:rsidRDefault="007C0D52" w:rsidP="00230809">
            <w:pPr>
              <w:rPr>
                <w:rFonts w:ascii="Calibri Light" w:hAnsi="Calibri Light"/>
              </w:rPr>
            </w:pPr>
            <w:r w:rsidRPr="00436637">
              <w:rPr>
                <w:rFonts w:ascii="Calibri Light" w:hAnsi="Calibri Light"/>
              </w:rPr>
              <w:t>- Utvrđivanje plana rada u laboratoriju (sigurnosne mjere,</w:t>
            </w:r>
          </w:p>
          <w:p w14:paraId="03CBC5DD" w14:textId="77777777" w:rsidR="007C0D52" w:rsidRPr="00436637" w:rsidRDefault="007C0D52" w:rsidP="00230809">
            <w:pPr>
              <w:rPr>
                <w:rFonts w:ascii="Calibri Light" w:hAnsi="Calibri Light"/>
              </w:rPr>
            </w:pPr>
            <w:r w:rsidRPr="00436637">
              <w:rPr>
                <w:rFonts w:ascii="Calibri Light" w:hAnsi="Calibri Light"/>
              </w:rPr>
              <w:t xml:space="preserve">  pravila ponašanja i evidencija prisutnosti)</w:t>
            </w:r>
          </w:p>
        </w:tc>
        <w:tc>
          <w:tcPr>
            <w:tcW w:w="1000" w:type="pct"/>
          </w:tcPr>
          <w:p w14:paraId="3B726935"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2F3AD964"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5311955B" w14:textId="77777777" w:rsidTr="001C3178">
        <w:trPr>
          <w:trHeight w:val="567"/>
        </w:trPr>
        <w:tc>
          <w:tcPr>
            <w:tcW w:w="3083" w:type="pct"/>
          </w:tcPr>
          <w:p w14:paraId="02ED72DA" w14:textId="77777777" w:rsidR="007C0D52" w:rsidRPr="00436637" w:rsidRDefault="007C0D52" w:rsidP="00230809">
            <w:pPr>
              <w:rPr>
                <w:rFonts w:ascii="Calibri Light" w:hAnsi="Calibri Light"/>
              </w:rPr>
            </w:pPr>
            <w:r w:rsidRPr="00436637">
              <w:rPr>
                <w:rFonts w:ascii="Calibri Light" w:hAnsi="Calibri Light"/>
              </w:rPr>
              <w:t>- Osposobljavanje laboratorija i opreme za nastavni proces</w:t>
            </w:r>
          </w:p>
        </w:tc>
        <w:tc>
          <w:tcPr>
            <w:tcW w:w="1000" w:type="pct"/>
          </w:tcPr>
          <w:p w14:paraId="6A5BBEC7"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5CB2D13A"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6F6092EF" w14:textId="77777777" w:rsidTr="001C3178">
        <w:trPr>
          <w:trHeight w:val="567"/>
        </w:trPr>
        <w:tc>
          <w:tcPr>
            <w:tcW w:w="3083" w:type="pct"/>
          </w:tcPr>
          <w:p w14:paraId="649BA47D" w14:textId="77777777" w:rsidR="007C0D52" w:rsidRPr="00436637" w:rsidRDefault="007C0D52" w:rsidP="00230809">
            <w:pPr>
              <w:rPr>
                <w:rFonts w:ascii="Calibri Light" w:hAnsi="Calibri Light"/>
              </w:rPr>
            </w:pPr>
            <w:r w:rsidRPr="00436637">
              <w:rPr>
                <w:rFonts w:ascii="Calibri Light" w:hAnsi="Calibri Light"/>
              </w:rPr>
              <w:t>- Izrada plana stručnog usavršavanja</w:t>
            </w:r>
          </w:p>
        </w:tc>
        <w:tc>
          <w:tcPr>
            <w:tcW w:w="1000" w:type="pct"/>
          </w:tcPr>
          <w:p w14:paraId="420246D9"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6C64BAD6" w14:textId="77777777" w:rsidR="007C0D52" w:rsidRPr="00436637" w:rsidRDefault="007C0D52" w:rsidP="00230809">
            <w:pPr>
              <w:rPr>
                <w:rFonts w:ascii="Calibri Light" w:hAnsi="Calibri Light"/>
              </w:rPr>
            </w:pPr>
            <w:r w:rsidRPr="00436637">
              <w:rPr>
                <w:rFonts w:ascii="Calibri Light" w:hAnsi="Calibri Light"/>
              </w:rPr>
              <w:t>rujan</w:t>
            </w:r>
          </w:p>
        </w:tc>
      </w:tr>
      <w:tr w:rsidR="007C0D52" w:rsidRPr="00436637" w14:paraId="2517F666" w14:textId="77777777" w:rsidTr="001C3178">
        <w:trPr>
          <w:trHeight w:val="907"/>
        </w:trPr>
        <w:tc>
          <w:tcPr>
            <w:tcW w:w="3083" w:type="pct"/>
          </w:tcPr>
          <w:p w14:paraId="66F1C9F1" w14:textId="77777777" w:rsidR="007C0D52" w:rsidRPr="00436637" w:rsidRDefault="007C0D52" w:rsidP="00230809">
            <w:pPr>
              <w:rPr>
                <w:rFonts w:ascii="Calibri Light" w:hAnsi="Calibri Light"/>
              </w:rPr>
            </w:pPr>
            <w:r w:rsidRPr="00436637">
              <w:rPr>
                <w:rFonts w:ascii="Calibri Light" w:hAnsi="Calibri Light"/>
              </w:rPr>
              <w:t>- Nabavka sredstava, opreme i literature potrebnih za normalno  odvijanje nastavnog procesa</w:t>
            </w:r>
          </w:p>
        </w:tc>
        <w:tc>
          <w:tcPr>
            <w:tcW w:w="1000" w:type="pct"/>
          </w:tcPr>
          <w:p w14:paraId="64DD0AC6"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0EF3412C" w14:textId="77777777" w:rsidR="007C0D52" w:rsidRPr="00436637" w:rsidRDefault="007C0D52" w:rsidP="00230809">
            <w:pPr>
              <w:rPr>
                <w:rFonts w:ascii="Calibri Light" w:hAnsi="Calibri Light"/>
              </w:rPr>
            </w:pPr>
            <w:r w:rsidRPr="00436637">
              <w:rPr>
                <w:rFonts w:ascii="Calibri Light" w:hAnsi="Calibri Light"/>
              </w:rPr>
              <w:t>početak godine</w:t>
            </w:r>
          </w:p>
        </w:tc>
      </w:tr>
      <w:tr w:rsidR="007C0D52" w:rsidRPr="00436637" w14:paraId="31FD0BD1" w14:textId="77777777" w:rsidTr="001C3178">
        <w:trPr>
          <w:trHeight w:val="567"/>
        </w:trPr>
        <w:tc>
          <w:tcPr>
            <w:tcW w:w="3083" w:type="pct"/>
          </w:tcPr>
          <w:p w14:paraId="2354707D" w14:textId="77777777" w:rsidR="007C0D52" w:rsidRPr="00436637" w:rsidRDefault="007C0D52" w:rsidP="00230809">
            <w:pPr>
              <w:rPr>
                <w:rFonts w:ascii="Calibri Light" w:hAnsi="Calibri Light"/>
              </w:rPr>
            </w:pPr>
            <w:r w:rsidRPr="00436637">
              <w:rPr>
                <w:rFonts w:ascii="Calibri Light" w:hAnsi="Calibri Light"/>
              </w:rPr>
              <w:t>- Ogledna predavanja i vježbe – posjet nastavi unutar vijeća</w:t>
            </w:r>
          </w:p>
        </w:tc>
        <w:tc>
          <w:tcPr>
            <w:tcW w:w="1000" w:type="pct"/>
          </w:tcPr>
          <w:p w14:paraId="796C1F2F"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43F53B9F"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49FE2BC5" w14:textId="77777777" w:rsidTr="001C3178">
        <w:trPr>
          <w:trHeight w:val="1020"/>
        </w:trPr>
        <w:tc>
          <w:tcPr>
            <w:tcW w:w="3083" w:type="pct"/>
          </w:tcPr>
          <w:p w14:paraId="53BB2E96" w14:textId="77777777" w:rsidR="007C0D52" w:rsidRPr="00436637" w:rsidRDefault="007C0D52" w:rsidP="00230809">
            <w:pPr>
              <w:rPr>
                <w:rFonts w:ascii="Calibri Light" w:hAnsi="Calibri Light"/>
              </w:rPr>
            </w:pPr>
            <w:r w:rsidRPr="00436637">
              <w:rPr>
                <w:rFonts w:ascii="Calibri Light" w:hAnsi="Calibri Light"/>
              </w:rPr>
              <w:t>- Nabavka literature, programa i opreme potrebne za održavanje  i modernizaciju laboratorija i lokalnih mreža</w:t>
            </w:r>
          </w:p>
        </w:tc>
        <w:tc>
          <w:tcPr>
            <w:tcW w:w="1000" w:type="pct"/>
          </w:tcPr>
          <w:p w14:paraId="4EF70C47"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769EED2F"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37E8EEC4" w14:textId="77777777" w:rsidTr="001C3178">
        <w:trPr>
          <w:trHeight w:val="567"/>
        </w:trPr>
        <w:tc>
          <w:tcPr>
            <w:tcW w:w="3083" w:type="pct"/>
          </w:tcPr>
          <w:p w14:paraId="36E1FC9C" w14:textId="77777777" w:rsidR="007C0D52" w:rsidRPr="00436637" w:rsidRDefault="007C0D52" w:rsidP="00230809">
            <w:pPr>
              <w:rPr>
                <w:rFonts w:ascii="Calibri Light" w:hAnsi="Calibri Light"/>
              </w:rPr>
            </w:pPr>
            <w:r w:rsidRPr="00436637">
              <w:rPr>
                <w:rFonts w:ascii="Calibri Light" w:hAnsi="Calibri Light"/>
              </w:rPr>
              <w:t>- Održavanje laboratorija i školske informatičke infrastrukture</w:t>
            </w:r>
          </w:p>
        </w:tc>
        <w:tc>
          <w:tcPr>
            <w:tcW w:w="1000" w:type="pct"/>
          </w:tcPr>
          <w:p w14:paraId="16A4B08F"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47162727" w14:textId="77777777" w:rsidR="007C0D52" w:rsidRPr="00436637" w:rsidRDefault="007C0D52" w:rsidP="00230809">
            <w:pPr>
              <w:rPr>
                <w:rFonts w:ascii="Calibri Light" w:hAnsi="Calibri Light"/>
              </w:rPr>
            </w:pPr>
            <w:r w:rsidRPr="00436637">
              <w:rPr>
                <w:rFonts w:ascii="Calibri Light" w:hAnsi="Calibri Light"/>
              </w:rPr>
              <w:t>kontinuirano</w:t>
            </w:r>
          </w:p>
        </w:tc>
      </w:tr>
      <w:tr w:rsidR="007C0D52" w:rsidRPr="00436637" w14:paraId="6A89AD86" w14:textId="77777777" w:rsidTr="001C3178">
        <w:trPr>
          <w:trHeight w:val="567"/>
        </w:trPr>
        <w:tc>
          <w:tcPr>
            <w:tcW w:w="3083" w:type="pct"/>
          </w:tcPr>
          <w:p w14:paraId="7E1CA8BF" w14:textId="77777777" w:rsidR="007C0D52" w:rsidRPr="00436637" w:rsidRDefault="007C0D52" w:rsidP="00230809">
            <w:pPr>
              <w:rPr>
                <w:rFonts w:ascii="Calibri Light" w:hAnsi="Calibri Light"/>
              </w:rPr>
            </w:pPr>
            <w:r w:rsidRPr="00436637">
              <w:rPr>
                <w:rFonts w:ascii="Calibri Light" w:hAnsi="Calibri Light"/>
              </w:rPr>
              <w:t>- Pohađanje stručnih seminara</w:t>
            </w:r>
          </w:p>
        </w:tc>
        <w:tc>
          <w:tcPr>
            <w:tcW w:w="1000" w:type="pct"/>
          </w:tcPr>
          <w:p w14:paraId="2C829588"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28AF5CD9"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4476B695" w14:textId="77777777" w:rsidTr="001C3178">
        <w:trPr>
          <w:trHeight w:val="567"/>
        </w:trPr>
        <w:tc>
          <w:tcPr>
            <w:tcW w:w="3083" w:type="pct"/>
          </w:tcPr>
          <w:p w14:paraId="3ED2CC77" w14:textId="77777777" w:rsidR="007C0D52" w:rsidRPr="00436637" w:rsidRDefault="007C0D52" w:rsidP="00230809">
            <w:pPr>
              <w:rPr>
                <w:rFonts w:ascii="Calibri Light" w:hAnsi="Calibri Light"/>
              </w:rPr>
            </w:pPr>
            <w:r w:rsidRPr="00436637">
              <w:rPr>
                <w:rFonts w:ascii="Calibri Light" w:hAnsi="Calibri Light"/>
              </w:rPr>
              <w:t>- Sudjelovanje u radu gradskog vijeća elektrotehnike</w:t>
            </w:r>
          </w:p>
        </w:tc>
        <w:tc>
          <w:tcPr>
            <w:tcW w:w="1000" w:type="pct"/>
          </w:tcPr>
          <w:p w14:paraId="37FAC274" w14:textId="77777777" w:rsidR="007C0D52" w:rsidRPr="00436637" w:rsidRDefault="007C0D52" w:rsidP="00230809">
            <w:pPr>
              <w:rPr>
                <w:rFonts w:ascii="Calibri Light" w:hAnsi="Calibri Light"/>
              </w:rPr>
            </w:pPr>
            <w:r w:rsidRPr="00436637">
              <w:rPr>
                <w:rFonts w:ascii="Calibri Light" w:hAnsi="Calibri Light"/>
              </w:rPr>
              <w:t>voditelj vijeća</w:t>
            </w:r>
          </w:p>
        </w:tc>
        <w:tc>
          <w:tcPr>
            <w:tcW w:w="917" w:type="pct"/>
          </w:tcPr>
          <w:p w14:paraId="2A02B216"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76572B3D" w14:textId="77777777" w:rsidTr="001C3178">
        <w:trPr>
          <w:trHeight w:val="567"/>
        </w:trPr>
        <w:tc>
          <w:tcPr>
            <w:tcW w:w="3083" w:type="pct"/>
          </w:tcPr>
          <w:p w14:paraId="19473BA3" w14:textId="77777777" w:rsidR="007C0D52" w:rsidRPr="00436637" w:rsidRDefault="007C0D52" w:rsidP="00230809">
            <w:pPr>
              <w:rPr>
                <w:rFonts w:ascii="Calibri Light" w:hAnsi="Calibri Light"/>
              </w:rPr>
            </w:pPr>
            <w:r w:rsidRPr="00436637">
              <w:rPr>
                <w:rFonts w:ascii="Calibri Light" w:hAnsi="Calibri Light"/>
              </w:rPr>
              <w:t>- Poslovi vezani uz provedbu državne mature</w:t>
            </w:r>
          </w:p>
        </w:tc>
        <w:tc>
          <w:tcPr>
            <w:tcW w:w="1000" w:type="pct"/>
          </w:tcPr>
          <w:p w14:paraId="5CC796F5"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6FF71E6D"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2AC0B9D0" w14:textId="77777777" w:rsidTr="001C3178">
        <w:trPr>
          <w:trHeight w:val="567"/>
        </w:trPr>
        <w:tc>
          <w:tcPr>
            <w:tcW w:w="3083" w:type="pct"/>
          </w:tcPr>
          <w:p w14:paraId="0922B5E1" w14:textId="77777777" w:rsidR="007C0D52" w:rsidRPr="00436637" w:rsidRDefault="007C0D52" w:rsidP="00230809">
            <w:pPr>
              <w:rPr>
                <w:rFonts w:ascii="Calibri Light" w:hAnsi="Calibri Light"/>
              </w:rPr>
            </w:pPr>
            <w:r w:rsidRPr="00436637">
              <w:rPr>
                <w:rFonts w:ascii="Calibri Light" w:hAnsi="Calibri Light"/>
              </w:rPr>
              <w:t>- Izvođenje nastave i laboratorijskih vježbi</w:t>
            </w:r>
          </w:p>
        </w:tc>
        <w:tc>
          <w:tcPr>
            <w:tcW w:w="1000" w:type="pct"/>
          </w:tcPr>
          <w:p w14:paraId="13A82FD0"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363F0572"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1BA31108" w14:textId="77777777" w:rsidTr="001C3178">
        <w:trPr>
          <w:trHeight w:val="567"/>
        </w:trPr>
        <w:tc>
          <w:tcPr>
            <w:tcW w:w="3083" w:type="pct"/>
          </w:tcPr>
          <w:p w14:paraId="3EA51A68" w14:textId="77777777" w:rsidR="007C0D52" w:rsidRPr="00436637" w:rsidRDefault="007C0D52" w:rsidP="00230809">
            <w:pPr>
              <w:rPr>
                <w:rFonts w:ascii="Calibri Light" w:hAnsi="Calibri Light"/>
              </w:rPr>
            </w:pPr>
            <w:r w:rsidRPr="00436637">
              <w:rPr>
                <w:rFonts w:ascii="Calibri Light" w:hAnsi="Calibri Light"/>
              </w:rPr>
              <w:lastRenderedPageBreak/>
              <w:t>- Planiranje i održavanje slobodnih aktivnosti</w:t>
            </w:r>
          </w:p>
        </w:tc>
        <w:tc>
          <w:tcPr>
            <w:tcW w:w="1000" w:type="pct"/>
          </w:tcPr>
          <w:p w14:paraId="5EF2EA4F" w14:textId="77777777" w:rsidR="007C0D52" w:rsidRPr="00436637" w:rsidRDefault="007C0D52" w:rsidP="00230809">
            <w:pPr>
              <w:rPr>
                <w:rFonts w:ascii="Calibri Light" w:hAnsi="Calibri Light"/>
              </w:rPr>
            </w:pPr>
            <w:r w:rsidRPr="00436637">
              <w:rPr>
                <w:rFonts w:ascii="Calibri Light" w:hAnsi="Calibri Light"/>
              </w:rPr>
              <w:t>prema zaduženju</w:t>
            </w:r>
          </w:p>
        </w:tc>
        <w:tc>
          <w:tcPr>
            <w:tcW w:w="917" w:type="pct"/>
          </w:tcPr>
          <w:p w14:paraId="2813D36F"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79DE52B0" w14:textId="77777777" w:rsidTr="001C3178">
        <w:trPr>
          <w:trHeight w:val="567"/>
        </w:trPr>
        <w:tc>
          <w:tcPr>
            <w:tcW w:w="3083" w:type="pct"/>
          </w:tcPr>
          <w:p w14:paraId="59D1333A" w14:textId="77777777" w:rsidR="007C0D52" w:rsidRPr="00436637" w:rsidRDefault="007C0D52" w:rsidP="00230809">
            <w:pPr>
              <w:rPr>
                <w:rFonts w:ascii="Calibri Light" w:hAnsi="Calibri Light"/>
              </w:rPr>
            </w:pPr>
            <w:r w:rsidRPr="00436637">
              <w:rPr>
                <w:rFonts w:ascii="Calibri Light" w:hAnsi="Calibri Light"/>
              </w:rPr>
              <w:t xml:space="preserve">- Analiza odgojno-obraz. postignuća učenika na kraju 1. </w:t>
            </w:r>
            <w:proofErr w:type="spellStart"/>
            <w:r w:rsidRPr="00436637">
              <w:rPr>
                <w:rFonts w:ascii="Calibri Light" w:hAnsi="Calibri Light"/>
              </w:rPr>
              <w:t>polugod</w:t>
            </w:r>
            <w:proofErr w:type="spellEnd"/>
            <w:r w:rsidRPr="00436637">
              <w:rPr>
                <w:rFonts w:ascii="Calibri Light" w:hAnsi="Calibri Light"/>
              </w:rPr>
              <w:t>.</w:t>
            </w:r>
          </w:p>
        </w:tc>
        <w:tc>
          <w:tcPr>
            <w:tcW w:w="1000" w:type="pct"/>
          </w:tcPr>
          <w:p w14:paraId="49A7114F"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294FEA5A" w14:textId="77777777" w:rsidR="007C0D52" w:rsidRPr="00436637" w:rsidRDefault="007C0D52" w:rsidP="00230809">
            <w:pPr>
              <w:rPr>
                <w:rFonts w:ascii="Calibri Light" w:hAnsi="Calibri Light"/>
              </w:rPr>
            </w:pPr>
            <w:r w:rsidRPr="00436637">
              <w:rPr>
                <w:rFonts w:ascii="Calibri Light" w:hAnsi="Calibri Light"/>
              </w:rPr>
              <w:t>siječanj</w:t>
            </w:r>
          </w:p>
        </w:tc>
      </w:tr>
      <w:tr w:rsidR="007C0D52" w:rsidRPr="00436637" w14:paraId="3D1816C4" w14:textId="77777777" w:rsidTr="001C3178">
        <w:trPr>
          <w:trHeight w:val="567"/>
        </w:trPr>
        <w:tc>
          <w:tcPr>
            <w:tcW w:w="3083" w:type="pct"/>
          </w:tcPr>
          <w:p w14:paraId="61171B87" w14:textId="77777777" w:rsidR="007C0D52" w:rsidRPr="00436637" w:rsidRDefault="007C0D52" w:rsidP="00230809">
            <w:pPr>
              <w:rPr>
                <w:rFonts w:ascii="Calibri Light" w:hAnsi="Calibri Light"/>
              </w:rPr>
            </w:pPr>
            <w:r w:rsidRPr="00436637">
              <w:rPr>
                <w:rFonts w:ascii="Calibri Light" w:hAnsi="Calibri Light"/>
              </w:rPr>
              <w:t>- Analiza realizacije nastavnih planova i programa</w:t>
            </w:r>
          </w:p>
        </w:tc>
        <w:tc>
          <w:tcPr>
            <w:tcW w:w="1000" w:type="pct"/>
          </w:tcPr>
          <w:p w14:paraId="4E87F1F8"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505A8E76" w14:textId="77777777" w:rsidR="007C0D52" w:rsidRPr="00436637" w:rsidRDefault="007C0D52" w:rsidP="00230809">
            <w:pPr>
              <w:rPr>
                <w:rFonts w:ascii="Calibri Light" w:hAnsi="Calibri Light"/>
              </w:rPr>
            </w:pPr>
            <w:r w:rsidRPr="00436637">
              <w:rPr>
                <w:rFonts w:ascii="Calibri Light" w:hAnsi="Calibri Light"/>
              </w:rPr>
              <w:t>siječanj</w:t>
            </w:r>
          </w:p>
        </w:tc>
      </w:tr>
      <w:tr w:rsidR="007C0D52" w:rsidRPr="00436637" w14:paraId="1FE7065B" w14:textId="77777777" w:rsidTr="001C3178">
        <w:trPr>
          <w:trHeight w:val="567"/>
        </w:trPr>
        <w:tc>
          <w:tcPr>
            <w:tcW w:w="3083" w:type="pct"/>
          </w:tcPr>
          <w:p w14:paraId="602E2522" w14:textId="77777777" w:rsidR="007C0D52" w:rsidRPr="00436637" w:rsidRDefault="007C0D52" w:rsidP="00230809">
            <w:pPr>
              <w:rPr>
                <w:rFonts w:ascii="Calibri Light" w:hAnsi="Calibri Light"/>
              </w:rPr>
            </w:pPr>
            <w:r w:rsidRPr="00436637">
              <w:rPr>
                <w:rFonts w:ascii="Calibri Light" w:hAnsi="Calibri Light"/>
              </w:rPr>
              <w:t>- Pripremanje učenika za natjecanja</w:t>
            </w:r>
          </w:p>
        </w:tc>
        <w:tc>
          <w:tcPr>
            <w:tcW w:w="1000" w:type="pct"/>
          </w:tcPr>
          <w:p w14:paraId="65537193"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4D3907A4"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359785A2" w14:textId="77777777" w:rsidTr="001C3178">
        <w:trPr>
          <w:trHeight w:val="567"/>
        </w:trPr>
        <w:tc>
          <w:tcPr>
            <w:tcW w:w="3083" w:type="pct"/>
          </w:tcPr>
          <w:p w14:paraId="7CEB9A7C" w14:textId="77777777" w:rsidR="007C0D52" w:rsidRPr="00436637" w:rsidRDefault="007C0D52" w:rsidP="00230809">
            <w:pPr>
              <w:rPr>
                <w:rFonts w:ascii="Calibri Light" w:hAnsi="Calibri Light"/>
              </w:rPr>
            </w:pPr>
            <w:r w:rsidRPr="00436637">
              <w:rPr>
                <w:rFonts w:ascii="Calibri Light" w:hAnsi="Calibri Light"/>
              </w:rPr>
              <w:t xml:space="preserve">- Poslovi </w:t>
            </w:r>
            <w:proofErr w:type="spellStart"/>
            <w:r w:rsidRPr="00436637">
              <w:rPr>
                <w:rFonts w:ascii="Calibri Light" w:hAnsi="Calibri Light"/>
              </w:rPr>
              <w:t>organiz</w:t>
            </w:r>
            <w:proofErr w:type="spellEnd"/>
            <w:r w:rsidRPr="00436637">
              <w:rPr>
                <w:rFonts w:ascii="Calibri Light" w:hAnsi="Calibri Light"/>
              </w:rPr>
              <w:t>. i praćenja natjecanja na različitim razinama</w:t>
            </w:r>
          </w:p>
        </w:tc>
        <w:tc>
          <w:tcPr>
            <w:tcW w:w="1000" w:type="pct"/>
          </w:tcPr>
          <w:p w14:paraId="7592878C"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1166F37C"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34A05864" w14:textId="77777777" w:rsidTr="001C3178">
        <w:trPr>
          <w:trHeight w:val="567"/>
        </w:trPr>
        <w:tc>
          <w:tcPr>
            <w:tcW w:w="3083" w:type="pct"/>
          </w:tcPr>
          <w:p w14:paraId="10EE6A6D" w14:textId="77777777" w:rsidR="007C0D52" w:rsidRPr="00436637" w:rsidRDefault="007C0D52" w:rsidP="00230809">
            <w:pPr>
              <w:rPr>
                <w:rFonts w:ascii="Calibri Light" w:hAnsi="Calibri Light"/>
              </w:rPr>
            </w:pPr>
            <w:r w:rsidRPr="00436637">
              <w:rPr>
                <w:rFonts w:ascii="Calibri Light" w:hAnsi="Calibri Light"/>
              </w:rPr>
              <w:t>- Suradnja unutar vijeća, sa drugim vijećima, str. službama,  učenicima, roditeljima i institucijama</w:t>
            </w:r>
          </w:p>
        </w:tc>
        <w:tc>
          <w:tcPr>
            <w:tcW w:w="1000" w:type="pct"/>
          </w:tcPr>
          <w:p w14:paraId="25759185" w14:textId="77777777" w:rsidR="007C0D52" w:rsidRPr="00436637" w:rsidRDefault="007C0D52" w:rsidP="00230809">
            <w:pPr>
              <w:rPr>
                <w:rFonts w:ascii="Calibri Light" w:hAnsi="Calibri Light"/>
              </w:rPr>
            </w:pPr>
            <w:r w:rsidRPr="00436637">
              <w:rPr>
                <w:rFonts w:ascii="Calibri Light" w:hAnsi="Calibri Light"/>
              </w:rPr>
              <w:t xml:space="preserve">svi članovi vijeća </w:t>
            </w:r>
          </w:p>
        </w:tc>
        <w:tc>
          <w:tcPr>
            <w:tcW w:w="917" w:type="pct"/>
          </w:tcPr>
          <w:p w14:paraId="2A5C5E74" w14:textId="77777777" w:rsidR="007C0D52" w:rsidRPr="00436637" w:rsidRDefault="007C0D52" w:rsidP="00230809">
            <w:pPr>
              <w:rPr>
                <w:rFonts w:ascii="Calibri Light" w:hAnsi="Calibri Light"/>
              </w:rPr>
            </w:pPr>
            <w:r w:rsidRPr="00436637">
              <w:rPr>
                <w:rFonts w:ascii="Calibri Light" w:hAnsi="Calibri Light"/>
              </w:rPr>
              <w:t>kontinuirano</w:t>
            </w:r>
          </w:p>
        </w:tc>
      </w:tr>
      <w:tr w:rsidR="007C0D52" w:rsidRPr="00436637" w14:paraId="13249A63" w14:textId="77777777" w:rsidTr="001C3178">
        <w:trPr>
          <w:trHeight w:val="567"/>
        </w:trPr>
        <w:tc>
          <w:tcPr>
            <w:tcW w:w="3083" w:type="pct"/>
          </w:tcPr>
          <w:p w14:paraId="066BBC6A" w14:textId="77777777" w:rsidR="007C0D52" w:rsidRPr="00436637" w:rsidRDefault="007C0D52" w:rsidP="00230809">
            <w:pPr>
              <w:rPr>
                <w:rFonts w:ascii="Calibri Light" w:hAnsi="Calibri Light"/>
              </w:rPr>
            </w:pPr>
            <w:r w:rsidRPr="00436637">
              <w:rPr>
                <w:rFonts w:ascii="Calibri Light" w:hAnsi="Calibri Light"/>
              </w:rPr>
              <w:t>- Priprema i organizacija stručnih izleta</w:t>
            </w:r>
          </w:p>
        </w:tc>
        <w:tc>
          <w:tcPr>
            <w:tcW w:w="1000" w:type="pct"/>
          </w:tcPr>
          <w:p w14:paraId="6E27D7F1" w14:textId="77777777" w:rsidR="007C0D52" w:rsidRPr="00436637" w:rsidRDefault="007C0D52" w:rsidP="00230809">
            <w:pPr>
              <w:rPr>
                <w:rFonts w:ascii="Calibri Light" w:hAnsi="Calibri Light"/>
              </w:rPr>
            </w:pPr>
            <w:r w:rsidRPr="00436637">
              <w:rPr>
                <w:rFonts w:ascii="Calibri Light" w:hAnsi="Calibri Light"/>
              </w:rPr>
              <w:t>po dogovoru</w:t>
            </w:r>
          </w:p>
        </w:tc>
        <w:tc>
          <w:tcPr>
            <w:tcW w:w="917" w:type="pct"/>
          </w:tcPr>
          <w:p w14:paraId="0994238D" w14:textId="77777777" w:rsidR="007C0D52" w:rsidRPr="00436637" w:rsidRDefault="007C0D52" w:rsidP="00230809">
            <w:pPr>
              <w:rPr>
                <w:rFonts w:ascii="Calibri Light" w:hAnsi="Calibri Light"/>
              </w:rPr>
            </w:pPr>
            <w:r w:rsidRPr="00436637">
              <w:rPr>
                <w:rFonts w:ascii="Calibri Light" w:hAnsi="Calibri Light"/>
              </w:rPr>
              <w:t>tijekom godine</w:t>
            </w:r>
          </w:p>
        </w:tc>
      </w:tr>
      <w:tr w:rsidR="007C0D52" w:rsidRPr="00436637" w14:paraId="20672508" w14:textId="77777777" w:rsidTr="001C3178">
        <w:trPr>
          <w:trHeight w:val="567"/>
        </w:trPr>
        <w:tc>
          <w:tcPr>
            <w:tcW w:w="3083" w:type="pct"/>
          </w:tcPr>
          <w:p w14:paraId="7E438A59" w14:textId="77777777" w:rsidR="007C0D52" w:rsidRPr="00436637" w:rsidRDefault="007C0D52" w:rsidP="00230809">
            <w:pPr>
              <w:rPr>
                <w:rFonts w:ascii="Calibri Light" w:hAnsi="Calibri Light"/>
              </w:rPr>
            </w:pPr>
            <w:r w:rsidRPr="00436637">
              <w:rPr>
                <w:rFonts w:ascii="Calibri Light" w:hAnsi="Calibri Light"/>
              </w:rPr>
              <w:t>- Analiza uspjeha naših učenika na natjecanjima, prijedlozi  poboljšanje</w:t>
            </w:r>
          </w:p>
        </w:tc>
        <w:tc>
          <w:tcPr>
            <w:tcW w:w="1000" w:type="pct"/>
          </w:tcPr>
          <w:p w14:paraId="001F75FE"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51FE35EA" w14:textId="77777777" w:rsidR="007C0D52" w:rsidRPr="00436637" w:rsidRDefault="007C0D52" w:rsidP="00230809">
            <w:pPr>
              <w:rPr>
                <w:rFonts w:ascii="Calibri Light" w:hAnsi="Calibri Light"/>
              </w:rPr>
            </w:pPr>
            <w:r w:rsidRPr="00436637">
              <w:rPr>
                <w:rFonts w:ascii="Calibri Light" w:hAnsi="Calibri Light"/>
              </w:rPr>
              <w:t>lipanj</w:t>
            </w:r>
          </w:p>
        </w:tc>
      </w:tr>
      <w:tr w:rsidR="007C0D52" w:rsidRPr="00436637" w14:paraId="74E30235" w14:textId="77777777" w:rsidTr="001C3178">
        <w:trPr>
          <w:trHeight w:val="567"/>
        </w:trPr>
        <w:tc>
          <w:tcPr>
            <w:tcW w:w="3083" w:type="pct"/>
          </w:tcPr>
          <w:p w14:paraId="30046FA9" w14:textId="77777777" w:rsidR="007C0D52" w:rsidRPr="00436637" w:rsidRDefault="007C0D52" w:rsidP="00230809">
            <w:pPr>
              <w:rPr>
                <w:rFonts w:ascii="Calibri Light" w:hAnsi="Calibri Light"/>
              </w:rPr>
            </w:pPr>
            <w:r w:rsidRPr="00436637">
              <w:rPr>
                <w:rFonts w:ascii="Calibri Light" w:hAnsi="Calibri Light"/>
              </w:rPr>
              <w:t>- Analiza realizacije nastavnih planova i programa</w:t>
            </w:r>
          </w:p>
        </w:tc>
        <w:tc>
          <w:tcPr>
            <w:tcW w:w="1000" w:type="pct"/>
          </w:tcPr>
          <w:p w14:paraId="353C725F"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6AFC8764" w14:textId="77777777" w:rsidR="007C0D52" w:rsidRPr="00436637" w:rsidRDefault="007C0D52" w:rsidP="00230809">
            <w:pPr>
              <w:rPr>
                <w:rFonts w:ascii="Calibri Light" w:hAnsi="Calibri Light"/>
              </w:rPr>
            </w:pPr>
            <w:r w:rsidRPr="00436637">
              <w:rPr>
                <w:rFonts w:ascii="Calibri Light" w:hAnsi="Calibri Light"/>
              </w:rPr>
              <w:t>lipanj</w:t>
            </w:r>
          </w:p>
        </w:tc>
      </w:tr>
      <w:tr w:rsidR="007C0D52" w:rsidRPr="00436637" w14:paraId="725FDB6B" w14:textId="77777777" w:rsidTr="001C3178">
        <w:trPr>
          <w:trHeight w:val="567"/>
        </w:trPr>
        <w:tc>
          <w:tcPr>
            <w:tcW w:w="3083" w:type="pct"/>
          </w:tcPr>
          <w:p w14:paraId="43D8A743" w14:textId="77777777" w:rsidR="007C0D52" w:rsidRPr="00436637" w:rsidRDefault="007C0D52" w:rsidP="00230809">
            <w:pPr>
              <w:rPr>
                <w:rFonts w:ascii="Calibri Light" w:hAnsi="Calibri Light"/>
              </w:rPr>
            </w:pPr>
            <w:r w:rsidRPr="00436637">
              <w:rPr>
                <w:rFonts w:ascii="Calibri Light" w:hAnsi="Calibri Light"/>
              </w:rPr>
              <w:t>- Popravni ispiti (pitanja, kriteriji, konzultacije)</w:t>
            </w:r>
          </w:p>
        </w:tc>
        <w:tc>
          <w:tcPr>
            <w:tcW w:w="1000" w:type="pct"/>
          </w:tcPr>
          <w:p w14:paraId="6995807E"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276F42BC" w14:textId="77777777" w:rsidR="007C0D52" w:rsidRPr="00436637" w:rsidRDefault="007C0D52" w:rsidP="00230809">
            <w:pPr>
              <w:rPr>
                <w:rFonts w:ascii="Calibri Light" w:hAnsi="Calibri Light"/>
              </w:rPr>
            </w:pPr>
            <w:r w:rsidRPr="00436637">
              <w:rPr>
                <w:rFonts w:ascii="Calibri Light" w:hAnsi="Calibri Light"/>
              </w:rPr>
              <w:t>lipanj</w:t>
            </w:r>
          </w:p>
        </w:tc>
      </w:tr>
      <w:tr w:rsidR="007C0D52" w:rsidRPr="00436637" w14:paraId="4EC64577" w14:textId="77777777" w:rsidTr="001C3178">
        <w:trPr>
          <w:trHeight w:val="567"/>
        </w:trPr>
        <w:tc>
          <w:tcPr>
            <w:tcW w:w="3083" w:type="pct"/>
          </w:tcPr>
          <w:p w14:paraId="62718FC1" w14:textId="77777777" w:rsidR="007C0D52" w:rsidRPr="00436637" w:rsidRDefault="007C0D52" w:rsidP="00230809">
            <w:pPr>
              <w:rPr>
                <w:rFonts w:ascii="Calibri Light" w:hAnsi="Calibri Light"/>
              </w:rPr>
            </w:pPr>
            <w:r w:rsidRPr="00436637">
              <w:rPr>
                <w:rFonts w:ascii="Calibri Light" w:hAnsi="Calibri Light"/>
              </w:rPr>
              <w:t>- Dogovor o zaduženjima u sljedećoj školskoj godini</w:t>
            </w:r>
          </w:p>
        </w:tc>
        <w:tc>
          <w:tcPr>
            <w:tcW w:w="1000" w:type="pct"/>
          </w:tcPr>
          <w:p w14:paraId="39A4D0EE"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02F010EF" w14:textId="77777777" w:rsidR="007C0D52" w:rsidRPr="00436637" w:rsidRDefault="007C0D52" w:rsidP="00230809">
            <w:pPr>
              <w:rPr>
                <w:rFonts w:ascii="Calibri Light" w:hAnsi="Calibri Light"/>
              </w:rPr>
            </w:pPr>
            <w:r w:rsidRPr="00436637">
              <w:rPr>
                <w:rFonts w:ascii="Calibri Light" w:hAnsi="Calibri Light"/>
              </w:rPr>
              <w:t>srpanj</w:t>
            </w:r>
          </w:p>
        </w:tc>
      </w:tr>
      <w:tr w:rsidR="007C0D52" w:rsidRPr="00436637" w14:paraId="3FA2FB10" w14:textId="77777777" w:rsidTr="001C3178">
        <w:trPr>
          <w:trHeight w:val="907"/>
        </w:trPr>
        <w:tc>
          <w:tcPr>
            <w:tcW w:w="3083" w:type="pct"/>
          </w:tcPr>
          <w:p w14:paraId="2763B941" w14:textId="77777777" w:rsidR="007C0D52" w:rsidRPr="00436637" w:rsidRDefault="007C0D52" w:rsidP="00230809">
            <w:pPr>
              <w:rPr>
                <w:rFonts w:ascii="Calibri Light" w:hAnsi="Calibri Light"/>
              </w:rPr>
            </w:pPr>
            <w:r w:rsidRPr="00436637">
              <w:rPr>
                <w:rFonts w:ascii="Calibri Light" w:hAnsi="Calibri Light"/>
              </w:rPr>
              <w:t xml:space="preserve">- Analiza odgojno-obrazovnih postignuća učenika na kraju </w:t>
            </w:r>
          </w:p>
          <w:p w14:paraId="37C6C6FC" w14:textId="77777777" w:rsidR="007C0D52" w:rsidRPr="00436637" w:rsidRDefault="007C0D52" w:rsidP="00230809">
            <w:pPr>
              <w:rPr>
                <w:rFonts w:ascii="Calibri Light" w:hAnsi="Calibri Light"/>
              </w:rPr>
            </w:pPr>
            <w:r w:rsidRPr="00436637">
              <w:rPr>
                <w:rFonts w:ascii="Calibri Light" w:hAnsi="Calibri Light"/>
              </w:rPr>
              <w:t xml:space="preserve">  nastavne godine</w:t>
            </w:r>
          </w:p>
        </w:tc>
        <w:tc>
          <w:tcPr>
            <w:tcW w:w="1000" w:type="pct"/>
          </w:tcPr>
          <w:p w14:paraId="5FCC7940"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425485EF" w14:textId="77777777" w:rsidR="007C0D52" w:rsidRPr="00436637" w:rsidRDefault="007C0D52" w:rsidP="00230809">
            <w:pPr>
              <w:rPr>
                <w:rFonts w:ascii="Calibri Light" w:hAnsi="Calibri Light"/>
              </w:rPr>
            </w:pPr>
            <w:r w:rsidRPr="00436637">
              <w:rPr>
                <w:rFonts w:ascii="Calibri Light" w:hAnsi="Calibri Light"/>
              </w:rPr>
              <w:t>srpanj</w:t>
            </w:r>
          </w:p>
        </w:tc>
      </w:tr>
      <w:tr w:rsidR="007C0D52" w:rsidRPr="00436637" w14:paraId="2CDE6F89" w14:textId="77777777" w:rsidTr="001C3178">
        <w:trPr>
          <w:trHeight w:val="567"/>
        </w:trPr>
        <w:tc>
          <w:tcPr>
            <w:tcW w:w="3083" w:type="pct"/>
          </w:tcPr>
          <w:p w14:paraId="6A867B76" w14:textId="77777777" w:rsidR="007C0D52" w:rsidRPr="00436637" w:rsidRDefault="007C0D52" w:rsidP="00230809">
            <w:pPr>
              <w:rPr>
                <w:rFonts w:ascii="Calibri Light" w:hAnsi="Calibri Light"/>
              </w:rPr>
            </w:pPr>
            <w:r w:rsidRPr="00436637">
              <w:rPr>
                <w:rFonts w:ascii="Calibri Light" w:hAnsi="Calibri Light"/>
              </w:rPr>
              <w:t>- Analiza rada stručnog vijeća</w:t>
            </w:r>
          </w:p>
        </w:tc>
        <w:tc>
          <w:tcPr>
            <w:tcW w:w="1000" w:type="pct"/>
          </w:tcPr>
          <w:p w14:paraId="443B583A" w14:textId="77777777" w:rsidR="007C0D52" w:rsidRPr="00436637" w:rsidRDefault="007C0D52" w:rsidP="00230809">
            <w:pPr>
              <w:rPr>
                <w:rFonts w:ascii="Calibri Light" w:hAnsi="Calibri Light"/>
              </w:rPr>
            </w:pPr>
            <w:r w:rsidRPr="00436637">
              <w:rPr>
                <w:rFonts w:ascii="Calibri Light" w:hAnsi="Calibri Light"/>
              </w:rPr>
              <w:t>svi članovi vijeća</w:t>
            </w:r>
          </w:p>
        </w:tc>
        <w:tc>
          <w:tcPr>
            <w:tcW w:w="917" w:type="pct"/>
          </w:tcPr>
          <w:p w14:paraId="33B4744D" w14:textId="77777777" w:rsidR="007C0D52" w:rsidRPr="00436637" w:rsidRDefault="007C0D52" w:rsidP="00230809">
            <w:pPr>
              <w:rPr>
                <w:rFonts w:ascii="Calibri Light" w:hAnsi="Calibri Light"/>
              </w:rPr>
            </w:pPr>
            <w:r w:rsidRPr="00436637">
              <w:rPr>
                <w:rFonts w:ascii="Calibri Light" w:hAnsi="Calibri Light"/>
              </w:rPr>
              <w:t>srpanj</w:t>
            </w:r>
          </w:p>
        </w:tc>
      </w:tr>
    </w:tbl>
    <w:p w14:paraId="6C69B222" w14:textId="77777777" w:rsidR="007C0D52" w:rsidRPr="00436637" w:rsidRDefault="007C0D52" w:rsidP="007C0D52">
      <w:pPr>
        <w:rPr>
          <w:rFonts w:ascii="Calibri Light" w:hAnsi="Calibri Light"/>
          <w:b/>
        </w:rPr>
      </w:pPr>
      <w:r w:rsidRPr="00436637">
        <w:rPr>
          <w:rFonts w:ascii="Calibri Light" w:hAnsi="Calibri Light"/>
          <w:b/>
        </w:rPr>
        <w:tab/>
      </w:r>
      <w:r w:rsidRPr="00436637">
        <w:rPr>
          <w:rFonts w:ascii="Calibri Light" w:hAnsi="Calibri Light"/>
          <w:b/>
        </w:rPr>
        <w:tab/>
      </w:r>
      <w:r w:rsidRPr="00436637">
        <w:rPr>
          <w:rFonts w:ascii="Calibri Light" w:hAnsi="Calibri Light"/>
          <w:b/>
        </w:rPr>
        <w:tab/>
        <w:t xml:space="preserve">           </w:t>
      </w:r>
      <w:r w:rsidRPr="00436637">
        <w:rPr>
          <w:rFonts w:ascii="Calibri Light" w:hAnsi="Calibri Light"/>
          <w:b/>
        </w:rPr>
        <w:tab/>
      </w:r>
      <w:r w:rsidRPr="00436637">
        <w:rPr>
          <w:rFonts w:ascii="Calibri Light" w:hAnsi="Calibri Light"/>
          <w:b/>
        </w:rPr>
        <w:tab/>
      </w:r>
    </w:p>
    <w:p w14:paraId="2DE3BA9D" w14:textId="77777777" w:rsidR="00E1761A" w:rsidRPr="00436637" w:rsidRDefault="00E1761A" w:rsidP="003A1150">
      <w:pPr>
        <w:rPr>
          <w:rFonts w:ascii="Calibri Light" w:hAnsi="Calibri Light" w:cs="Calibri Light"/>
        </w:rPr>
      </w:pPr>
    </w:p>
    <w:p w14:paraId="147AE10B" w14:textId="77777777" w:rsidR="00E1761A" w:rsidRPr="00436637" w:rsidRDefault="00E1761A" w:rsidP="003A1150">
      <w:pPr>
        <w:rPr>
          <w:rFonts w:ascii="Calibri Light" w:hAnsi="Calibri Light" w:cs="Calibri Light"/>
        </w:rPr>
      </w:pPr>
      <w:r w:rsidRPr="00436637">
        <w:rPr>
          <w:rFonts w:ascii="Calibri Light" w:hAnsi="Calibri Light" w:cs="Calibri Light"/>
        </w:rPr>
        <w:t>Voditelj stručnog vijeća elektrotehnike</w:t>
      </w:r>
      <w:r w:rsidR="00665698" w:rsidRPr="00436637">
        <w:rPr>
          <w:rFonts w:ascii="Calibri Light" w:hAnsi="Calibri Light" w:cs="Calibri Light"/>
        </w:rPr>
        <w:t xml:space="preserve"> i praktične nastave</w:t>
      </w:r>
      <w:r w:rsidRPr="00436637">
        <w:rPr>
          <w:rFonts w:ascii="Calibri Light" w:hAnsi="Calibri Light" w:cs="Calibri Light"/>
        </w:rPr>
        <w:t>:</w:t>
      </w:r>
    </w:p>
    <w:p w14:paraId="49182BD3" w14:textId="77777777" w:rsidR="000047C3" w:rsidRPr="00436637" w:rsidRDefault="00E1761A" w:rsidP="000047C3">
      <w:pPr>
        <w:rPr>
          <w:rFonts w:ascii="Calibri Light" w:hAnsi="Calibri Light" w:cs="Calibri Light"/>
          <w:b/>
        </w:rPr>
      </w:pPr>
      <w:r w:rsidRPr="00436637">
        <w:rPr>
          <w:rFonts w:ascii="Calibri Light" w:hAnsi="Calibri Light" w:cs="Calibri Light"/>
          <w:b/>
        </w:rPr>
        <w:t xml:space="preserve">                                                                                             </w:t>
      </w:r>
      <w:r w:rsidR="00665698" w:rsidRPr="00436637">
        <w:rPr>
          <w:rFonts w:ascii="Calibri Light" w:hAnsi="Calibri Light" w:cs="Calibri Light"/>
          <w:b/>
        </w:rPr>
        <w:t xml:space="preserve">Ivica </w:t>
      </w:r>
      <w:proofErr w:type="spellStart"/>
      <w:r w:rsidR="00665698" w:rsidRPr="00436637">
        <w:rPr>
          <w:rFonts w:ascii="Calibri Light" w:hAnsi="Calibri Light" w:cs="Calibri Light"/>
          <w:b/>
        </w:rPr>
        <w:t>Sambol</w:t>
      </w:r>
      <w:proofErr w:type="spellEnd"/>
      <w:r w:rsidRPr="00436637">
        <w:rPr>
          <w:rFonts w:ascii="Calibri Light" w:hAnsi="Calibri Light" w:cs="Calibri Light"/>
          <w:b/>
        </w:rPr>
        <w:t>,</w:t>
      </w:r>
      <w:bookmarkStart w:id="213" w:name="_Toc461536965"/>
      <w:bookmarkStart w:id="214" w:name="_Toc525541502"/>
      <w:bookmarkStart w:id="215" w:name="_Toc525541780"/>
      <w:r w:rsidR="000047C3" w:rsidRPr="00436637">
        <w:rPr>
          <w:rFonts w:ascii="Calibri Light" w:hAnsi="Calibri Light" w:cs="Calibri Light"/>
          <w:b/>
        </w:rPr>
        <w:tab/>
      </w:r>
      <w:r w:rsidR="000047C3" w:rsidRPr="00436637">
        <w:rPr>
          <w:rFonts w:ascii="Calibri Light" w:hAnsi="Calibri Light" w:cs="Calibri Light"/>
          <w:b/>
        </w:rPr>
        <w:tab/>
      </w:r>
      <w:proofErr w:type="spellStart"/>
      <w:r w:rsidR="00254934" w:rsidRPr="00436637">
        <w:rPr>
          <w:rFonts w:ascii="Calibri Light" w:hAnsi="Calibri Light" w:cs="Calibri Light"/>
          <w:b/>
        </w:rPr>
        <w:t>struč.spec.ing.el</w:t>
      </w:r>
      <w:proofErr w:type="spellEnd"/>
      <w:r w:rsidR="00254934" w:rsidRPr="00436637">
        <w:rPr>
          <w:rFonts w:ascii="Calibri Light" w:hAnsi="Calibri Light" w:cs="Calibri Light"/>
          <w:b/>
        </w:rPr>
        <w:t>.</w:t>
      </w:r>
      <w:r w:rsidR="000047C3" w:rsidRPr="00436637">
        <w:rPr>
          <w:rFonts w:ascii="Calibri Light" w:hAnsi="Calibri Light" w:cs="Calibri Light"/>
          <w:b/>
        </w:rPr>
        <w:tab/>
      </w:r>
      <w:r w:rsidR="000047C3" w:rsidRPr="00436637">
        <w:rPr>
          <w:rFonts w:ascii="Calibri Light" w:hAnsi="Calibri Light" w:cs="Calibri Light"/>
          <w:b/>
        </w:rPr>
        <w:tab/>
        <w:t xml:space="preserve">           </w:t>
      </w:r>
    </w:p>
    <w:p w14:paraId="3F562CC5" w14:textId="77777777" w:rsidR="000047C3" w:rsidRPr="00436637" w:rsidRDefault="000047C3" w:rsidP="000047C3">
      <w:pPr>
        <w:rPr>
          <w:rFonts w:ascii="Calibri Light" w:hAnsi="Calibri Light" w:cs="Calibri Light"/>
          <w:b/>
        </w:rPr>
      </w:pPr>
    </w:p>
    <w:p w14:paraId="680069B7" w14:textId="77777777" w:rsidR="000047C3" w:rsidRPr="00436637" w:rsidRDefault="000047C3" w:rsidP="000047C3">
      <w:pPr>
        <w:rPr>
          <w:rFonts w:ascii="Calibri Light" w:hAnsi="Calibri Light" w:cs="Calibri Light"/>
          <w:b/>
        </w:rPr>
      </w:pPr>
    </w:p>
    <w:p w14:paraId="72E47DC0" w14:textId="77777777" w:rsidR="000047C3" w:rsidRPr="00436637" w:rsidRDefault="000047C3" w:rsidP="000047C3">
      <w:pPr>
        <w:rPr>
          <w:rFonts w:ascii="Calibri Light" w:hAnsi="Calibri Light" w:cs="Calibri Light"/>
          <w:b/>
        </w:rPr>
      </w:pPr>
    </w:p>
    <w:p w14:paraId="42B91AA6" w14:textId="77777777" w:rsidR="00B50DA7" w:rsidRDefault="00B50DA7" w:rsidP="000047C3">
      <w:pPr>
        <w:rPr>
          <w:rFonts w:ascii="Calibri Light" w:hAnsi="Calibri Light" w:cs="Calibri Light"/>
          <w:b/>
        </w:rPr>
      </w:pPr>
    </w:p>
    <w:p w14:paraId="52401B5C" w14:textId="77777777" w:rsidR="00C21ECB" w:rsidRPr="00436637" w:rsidRDefault="00C21ECB" w:rsidP="000047C3">
      <w:pPr>
        <w:rPr>
          <w:rFonts w:ascii="Calibri Light" w:hAnsi="Calibri Light" w:cs="Calibri Light"/>
          <w:b/>
        </w:rPr>
      </w:pPr>
    </w:p>
    <w:p w14:paraId="00667616" w14:textId="77777777" w:rsidR="00F777B9" w:rsidRPr="00436637" w:rsidRDefault="00F777B9" w:rsidP="000047C3">
      <w:pPr>
        <w:rPr>
          <w:rFonts w:ascii="Calibri Light" w:hAnsi="Calibri Light" w:cs="Calibri Light"/>
          <w:b/>
        </w:rPr>
      </w:pPr>
    </w:p>
    <w:p w14:paraId="75CCDF6A" w14:textId="77777777" w:rsidR="00BA2A77" w:rsidRPr="00436637" w:rsidRDefault="00BA2A77" w:rsidP="005B1726">
      <w:pPr>
        <w:pStyle w:val="Naslov3"/>
        <w:rPr>
          <w:rFonts w:ascii="Calibri Light" w:eastAsiaTheme="minorEastAsia" w:hAnsi="Calibri Light" w:cs="Calibri Light"/>
          <w:lang w:eastAsia="hr-HR"/>
        </w:rPr>
      </w:pPr>
      <w:bookmarkStart w:id="216" w:name="_Toc430545755"/>
      <w:bookmarkStart w:id="217" w:name="_Toc430549690"/>
      <w:bookmarkStart w:id="218" w:name="_Toc461536966"/>
      <w:bookmarkStart w:id="219" w:name="_Toc461537680"/>
      <w:bookmarkStart w:id="220" w:name="_Toc461538335"/>
      <w:bookmarkStart w:id="221" w:name="_Toc461538366"/>
      <w:bookmarkStart w:id="222" w:name="_Toc461538448"/>
      <w:bookmarkStart w:id="223" w:name="_Toc461538480"/>
      <w:bookmarkStart w:id="224" w:name="_Toc525541503"/>
      <w:bookmarkStart w:id="225" w:name="_Toc525541781"/>
      <w:bookmarkEnd w:id="213"/>
      <w:bookmarkEnd w:id="214"/>
      <w:bookmarkEnd w:id="215"/>
    </w:p>
    <w:p w14:paraId="4FA3D2E7" w14:textId="77777777" w:rsidR="00665698" w:rsidRPr="00436637" w:rsidRDefault="00665698" w:rsidP="00484A90">
      <w:pPr>
        <w:rPr>
          <w:rFonts w:ascii="Calibri Light" w:hAnsi="Calibri Light" w:cs="Calibri Light"/>
          <w:lang w:eastAsia="hr-HR"/>
        </w:rPr>
      </w:pPr>
    </w:p>
    <w:p w14:paraId="5ADED7A2" w14:textId="77777777" w:rsidR="00E1121B" w:rsidRPr="00436637" w:rsidRDefault="00A757D4" w:rsidP="005B1726">
      <w:pPr>
        <w:pStyle w:val="Naslov3"/>
        <w:rPr>
          <w:rFonts w:ascii="Calibri Light" w:eastAsiaTheme="minorEastAsia" w:hAnsi="Calibri Light" w:cs="Calibri Light"/>
          <w:b/>
          <w:lang w:eastAsia="hr-HR"/>
        </w:rPr>
      </w:pPr>
      <w:bookmarkStart w:id="226" w:name="_Toc20392244"/>
      <w:r w:rsidRPr="00436637">
        <w:rPr>
          <w:rFonts w:ascii="Calibri Light" w:eastAsiaTheme="minorEastAsia" w:hAnsi="Calibri Light" w:cs="Calibri Light"/>
          <w:b/>
          <w:lang w:eastAsia="hr-HR"/>
        </w:rPr>
        <w:lastRenderedPageBreak/>
        <w:t>PLAN STRUČNOG OSPOSOBLJAVANJA I USAVRŠAVANJA NASTAVNIKA</w:t>
      </w:r>
      <w:bookmarkEnd w:id="216"/>
      <w:bookmarkEnd w:id="217"/>
      <w:bookmarkEnd w:id="218"/>
      <w:bookmarkEnd w:id="219"/>
      <w:bookmarkEnd w:id="220"/>
      <w:bookmarkEnd w:id="221"/>
      <w:bookmarkEnd w:id="222"/>
      <w:bookmarkEnd w:id="223"/>
      <w:bookmarkEnd w:id="224"/>
      <w:bookmarkEnd w:id="225"/>
      <w:bookmarkEnd w:id="226"/>
    </w:p>
    <w:p w14:paraId="32035B63" w14:textId="77777777" w:rsidR="00A757D4" w:rsidRPr="00436637" w:rsidRDefault="00A757D4" w:rsidP="003A1150">
      <w:pPr>
        <w:rPr>
          <w:rFonts w:ascii="Calibri Light" w:eastAsia="Times New Roman" w:hAnsi="Calibri Light" w:cs="Calibri Light"/>
          <w:b/>
          <w:bCs/>
          <w:i/>
          <w:iCs/>
          <w:lang w:bidi="en-US"/>
        </w:rPr>
      </w:pPr>
    </w:p>
    <w:p w14:paraId="45D5B045" w14:textId="77777777" w:rsidR="00A757D4" w:rsidRPr="00436637" w:rsidRDefault="00A757D4" w:rsidP="003A1150">
      <w:pPr>
        <w:rPr>
          <w:rFonts w:ascii="Calibri Light" w:hAnsi="Calibri Light" w:cs="Calibri Light"/>
        </w:rPr>
      </w:pPr>
      <w:r w:rsidRPr="00436637">
        <w:rPr>
          <w:rFonts w:ascii="Calibri Light" w:hAnsi="Calibri Light" w:cs="Calibri Light"/>
        </w:rPr>
        <w:t xml:space="preserve">Temeljem članka 115. Zakona o odgoju i obrazovanju u osnovnoj i srednjoj školi nastavnici, stručni suradnici i ravnatelj škole imaju pravo i obvezu permanentno se stručno osposobljavati i usavršavati kroz programe koje odobrava nadležno Ministarstvo. </w:t>
      </w:r>
    </w:p>
    <w:p w14:paraId="31D80F99" w14:textId="77777777" w:rsidR="00A757D4" w:rsidRPr="00436637" w:rsidRDefault="00970DE6" w:rsidP="003A1150">
      <w:pPr>
        <w:rPr>
          <w:rFonts w:ascii="Calibri Light" w:hAnsi="Calibri Light" w:cs="Calibri Light"/>
        </w:rPr>
      </w:pPr>
      <w:r w:rsidRPr="00436637">
        <w:rPr>
          <w:rFonts w:ascii="Calibri Light" w:hAnsi="Calibri Light" w:cs="Calibri Light"/>
        </w:rPr>
        <w:t>Programi</w:t>
      </w:r>
      <w:r w:rsidR="00A757D4" w:rsidRPr="00436637">
        <w:rPr>
          <w:rFonts w:ascii="Calibri Light" w:hAnsi="Calibri Light" w:cs="Calibri Light"/>
        </w:rPr>
        <w:t xml:space="preserve"> stručnog osposobljavanja i usavršavanja nastavnika planira</w:t>
      </w:r>
      <w:r w:rsidRPr="00436637">
        <w:rPr>
          <w:rFonts w:ascii="Calibri Light" w:hAnsi="Calibri Light" w:cs="Calibri Light"/>
        </w:rPr>
        <w:t>ju</w:t>
      </w:r>
      <w:r w:rsidR="00A757D4" w:rsidRPr="00436637">
        <w:rPr>
          <w:rFonts w:ascii="Calibri Light" w:hAnsi="Calibri Light" w:cs="Calibri Light"/>
        </w:rPr>
        <w:t xml:space="preserve"> se na seminarima i stručnim skupovima koje organizira Agencija za odgoj i obrazovanje,  </w:t>
      </w:r>
      <w:r w:rsidR="00A757D4" w:rsidRPr="00436637">
        <w:rPr>
          <w:rFonts w:ascii="Calibri Light" w:eastAsia="Times New Roman" w:hAnsi="Calibri Light" w:cs="Calibri Light"/>
          <w:lang w:bidi="en-US"/>
        </w:rPr>
        <w:t xml:space="preserve">Agencija za strukovno obrazovanje i Ministarstvo znanosti, obrazovanja i športa te Srednja škola Jelkovec za svoje nastavnike na tematskim sjednicama Nastavničkog vijeća. </w:t>
      </w:r>
      <w:r w:rsidR="00A757D4" w:rsidRPr="00436637">
        <w:rPr>
          <w:rFonts w:ascii="Calibri Light" w:hAnsi="Calibri Light" w:cs="Calibri Light"/>
        </w:rPr>
        <w:t xml:space="preserve"> </w:t>
      </w:r>
    </w:p>
    <w:p w14:paraId="48DB33D4" w14:textId="77777777" w:rsidR="00A757D4" w:rsidRPr="00436637" w:rsidRDefault="00A757D4" w:rsidP="003A1150">
      <w:pPr>
        <w:rPr>
          <w:rFonts w:ascii="Calibri Light" w:hAnsi="Calibri Light" w:cs="Calibri Light"/>
        </w:rPr>
      </w:pPr>
      <w:r w:rsidRPr="00436637">
        <w:rPr>
          <w:rFonts w:ascii="Calibri Light" w:hAnsi="Calibri Light" w:cs="Calibri Light"/>
        </w:rPr>
        <w:t>Stručno osposobljavanje i usavršavanje nastavnika obuhvaća pojedinačno (individualno) i organizirano usavršavanje u području nastavnog rada, te pedagogije, psihologije, informacijsko-komunikacijskih tehnologija, s</w:t>
      </w:r>
      <w:r w:rsidR="00970DE6" w:rsidRPr="00436637">
        <w:rPr>
          <w:rFonts w:ascii="Calibri Light" w:hAnsi="Calibri Light" w:cs="Calibri Light"/>
        </w:rPr>
        <w:t xml:space="preserve">avjetodavnog rada, upravljanja </w:t>
      </w:r>
      <w:r w:rsidRPr="00436637">
        <w:rPr>
          <w:rFonts w:ascii="Calibri Light" w:hAnsi="Calibri Light" w:cs="Calibri Light"/>
        </w:rPr>
        <w:t xml:space="preserve">i drugih područja relevantnih za učinkovito i visokokvalitetno obavljanje odgojno-obrazovne djelatnosti u školi. </w:t>
      </w:r>
    </w:p>
    <w:p w14:paraId="1C601E4A" w14:textId="77777777" w:rsidR="00A757D4" w:rsidRPr="00436637" w:rsidRDefault="00A757D4" w:rsidP="003A1150">
      <w:pPr>
        <w:rPr>
          <w:rFonts w:ascii="Calibri Light" w:hAnsi="Calibri Light" w:cs="Calibri Light"/>
        </w:rPr>
      </w:pPr>
      <w:r w:rsidRPr="00436637">
        <w:rPr>
          <w:rFonts w:ascii="Calibri Light" w:hAnsi="Calibri Light" w:cs="Calibri Light"/>
        </w:rPr>
        <w:t>Svaki nastavnik je dužan voditi evidenciju o permanentnom stručnom usavršavanju</w:t>
      </w:r>
      <w:r w:rsidR="007C0D52" w:rsidRPr="00436637">
        <w:rPr>
          <w:rFonts w:ascii="Calibri Light" w:hAnsi="Calibri Light" w:cs="Calibri Light"/>
        </w:rPr>
        <w:t xml:space="preserve"> radi opravdavanja eventualnog izbivanja s nastave i donijeti potvrdu o stručnom usavršavanju u Tajništvo Škole.</w:t>
      </w:r>
    </w:p>
    <w:p w14:paraId="2E76C14B" w14:textId="77777777" w:rsidR="00A757D4" w:rsidRPr="00436637" w:rsidRDefault="00A757D4" w:rsidP="003A1150">
      <w:pPr>
        <w:rPr>
          <w:rFonts w:ascii="Calibri Light" w:eastAsia="Times New Roman" w:hAnsi="Calibri Light" w:cs="Calibri Light"/>
          <w:lang w:bidi="en-US"/>
        </w:rPr>
      </w:pPr>
    </w:p>
    <w:p w14:paraId="1CE22DDE" w14:textId="77777777" w:rsidR="00A757D4" w:rsidRPr="00436637" w:rsidRDefault="00A757D4" w:rsidP="003A1150">
      <w:pPr>
        <w:rPr>
          <w:rFonts w:ascii="Calibri Light" w:hAnsi="Calibri Light" w:cs="Calibri Light"/>
          <w:b/>
        </w:rPr>
      </w:pPr>
      <w:r w:rsidRPr="00436637">
        <w:rPr>
          <w:rFonts w:ascii="Calibri Light" w:hAnsi="Calibri Light" w:cs="Calibri Light"/>
          <w:b/>
        </w:rPr>
        <w:t>NAPOMENA:</w:t>
      </w:r>
    </w:p>
    <w:p w14:paraId="2C066C66" w14:textId="77777777" w:rsidR="00A757D4" w:rsidRPr="00436637" w:rsidRDefault="00A757D4" w:rsidP="003A1150">
      <w:pPr>
        <w:rPr>
          <w:rFonts w:ascii="Calibri Light" w:hAnsi="Calibri Light" w:cs="Calibri Light"/>
        </w:rPr>
      </w:pPr>
      <w:r w:rsidRPr="00436637">
        <w:rPr>
          <w:rFonts w:ascii="Calibri Light" w:hAnsi="Calibri Light" w:cs="Calibri Light"/>
        </w:rPr>
        <w:t>Godišnji planovi i programi stručnog usavršavanja nastavnika dio su Godišnjeg plana i programa rada Srednje škole Jelkovec, a arhivirani  su u elektroničkom i papirnatom obliku u uredu pedagoginje.</w:t>
      </w:r>
    </w:p>
    <w:p w14:paraId="0D795B3A" w14:textId="77777777" w:rsidR="00A757D4" w:rsidRPr="00436637" w:rsidRDefault="00A757D4" w:rsidP="003A1150">
      <w:pPr>
        <w:rPr>
          <w:rFonts w:ascii="Calibri Light" w:eastAsia="Times New Roman" w:hAnsi="Calibri Light" w:cs="Calibri Light"/>
          <w:b/>
          <w:bCs/>
          <w:i/>
          <w:iCs/>
          <w:lang w:bidi="en-US"/>
        </w:rPr>
      </w:pPr>
    </w:p>
    <w:p w14:paraId="03AD6F34" w14:textId="77777777" w:rsidR="00A757D4" w:rsidRPr="00436637" w:rsidRDefault="00A757D4" w:rsidP="003A1150">
      <w:pPr>
        <w:rPr>
          <w:rFonts w:ascii="Calibri Light" w:hAnsi="Calibri Light" w:cs="Calibri Light"/>
          <w:b/>
        </w:rPr>
      </w:pPr>
      <w:bookmarkStart w:id="227" w:name="_Toc430545756"/>
      <w:bookmarkStart w:id="228" w:name="_Toc430549691"/>
      <w:bookmarkStart w:id="229" w:name="_Toc461536967"/>
      <w:bookmarkStart w:id="230" w:name="_Toc461537681"/>
      <w:bookmarkStart w:id="231" w:name="_Toc461538336"/>
      <w:bookmarkStart w:id="232" w:name="_Toc461538367"/>
      <w:bookmarkStart w:id="233" w:name="_Toc461538449"/>
      <w:bookmarkStart w:id="234" w:name="_Toc461538481"/>
      <w:bookmarkStart w:id="235" w:name="_Toc525541504"/>
      <w:bookmarkStart w:id="236" w:name="_Toc525541782"/>
      <w:r w:rsidRPr="00436637">
        <w:rPr>
          <w:rFonts w:ascii="Calibri Light" w:hAnsi="Calibri Light" w:cs="Calibri Light"/>
          <w:b/>
        </w:rPr>
        <w:t>PODACI O OSTALIM AKTIVNOSTIMA U FUNKCIJI ODGOJNO-OBRAZOVNOG RADA I POSLOVANJA ŠKOLE</w:t>
      </w:r>
      <w:bookmarkEnd w:id="227"/>
      <w:bookmarkEnd w:id="228"/>
      <w:bookmarkEnd w:id="229"/>
      <w:bookmarkEnd w:id="230"/>
      <w:bookmarkEnd w:id="231"/>
      <w:bookmarkEnd w:id="232"/>
      <w:bookmarkEnd w:id="233"/>
      <w:bookmarkEnd w:id="234"/>
      <w:bookmarkEnd w:id="235"/>
      <w:bookmarkEnd w:id="236"/>
    </w:p>
    <w:p w14:paraId="2F8FDB09" w14:textId="77777777" w:rsidR="00A757D4" w:rsidRPr="00436637" w:rsidRDefault="00A757D4" w:rsidP="003A1150">
      <w:pPr>
        <w:rPr>
          <w:rStyle w:val="Jakoisticanje"/>
          <w:rFonts w:ascii="Calibri Light" w:eastAsiaTheme="majorEastAsia" w:hAnsi="Calibri Light" w:cs="Calibri Light"/>
          <w:i w:val="0"/>
          <w:color w:val="auto"/>
          <w:u w:val="single"/>
        </w:rPr>
      </w:pPr>
    </w:p>
    <w:p w14:paraId="3CD2A423" w14:textId="77777777" w:rsidR="00A757D4" w:rsidRPr="00436637" w:rsidRDefault="00A757D4" w:rsidP="003A1150">
      <w:pPr>
        <w:rPr>
          <w:rFonts w:ascii="Calibri Light" w:eastAsia="Times New Roman" w:hAnsi="Calibri Light" w:cs="Calibri Light"/>
          <w:bCs/>
          <w:iCs/>
          <w:lang w:bidi="en-US"/>
        </w:rPr>
      </w:pPr>
      <w:r w:rsidRPr="00436637">
        <w:rPr>
          <w:rFonts w:ascii="Calibri Light" w:eastAsia="Times New Roman" w:hAnsi="Calibri Light" w:cs="Calibri Light"/>
          <w:bCs/>
          <w:iCs/>
          <w:lang w:bidi="en-US"/>
        </w:rPr>
        <w:t>Svi podaci iz naslova nalaze se u Školskom kurikulumu za školsku godinu 201</w:t>
      </w:r>
      <w:r w:rsidR="00DB175A" w:rsidRPr="00436637">
        <w:rPr>
          <w:rFonts w:ascii="Calibri Light" w:eastAsia="Times New Roman" w:hAnsi="Calibri Light" w:cs="Calibri Light"/>
          <w:bCs/>
          <w:iCs/>
          <w:lang w:bidi="en-US"/>
        </w:rPr>
        <w:t>9./2020</w:t>
      </w:r>
      <w:r w:rsidRPr="00436637">
        <w:rPr>
          <w:rFonts w:ascii="Calibri Light" w:eastAsia="Times New Roman" w:hAnsi="Calibri Light" w:cs="Calibri Light"/>
          <w:bCs/>
          <w:iCs/>
          <w:lang w:bidi="en-US"/>
        </w:rPr>
        <w:t xml:space="preserve">. koji je donio Školski </w:t>
      </w:r>
      <w:r w:rsidR="00E1121B" w:rsidRPr="00436637">
        <w:rPr>
          <w:rFonts w:ascii="Calibri Light" w:eastAsia="Times New Roman" w:hAnsi="Calibri Light" w:cs="Calibri Light"/>
          <w:bCs/>
          <w:iCs/>
          <w:lang w:bidi="en-US"/>
        </w:rPr>
        <w:t>odb</w:t>
      </w:r>
      <w:r w:rsidR="007C0D52" w:rsidRPr="00436637">
        <w:rPr>
          <w:rFonts w:ascii="Calibri Light" w:eastAsia="Times New Roman" w:hAnsi="Calibri Light" w:cs="Calibri Light"/>
          <w:bCs/>
          <w:iCs/>
          <w:lang w:bidi="en-US"/>
        </w:rPr>
        <w:t>or na sjednici krajem rujna 2019</w:t>
      </w:r>
      <w:r w:rsidR="00E1121B" w:rsidRPr="00436637">
        <w:rPr>
          <w:rFonts w:ascii="Calibri Light" w:eastAsia="Times New Roman" w:hAnsi="Calibri Light" w:cs="Calibri Light"/>
          <w:bCs/>
          <w:iCs/>
          <w:lang w:bidi="en-US"/>
        </w:rPr>
        <w:t>.</w:t>
      </w:r>
      <w:r w:rsidRPr="00436637">
        <w:rPr>
          <w:rFonts w:ascii="Calibri Light" w:eastAsia="Times New Roman" w:hAnsi="Calibri Light" w:cs="Calibri Light"/>
          <w:bCs/>
          <w:iCs/>
          <w:lang w:bidi="en-US"/>
        </w:rPr>
        <w:t xml:space="preserve"> godine. Njime se plani</w:t>
      </w:r>
      <w:r w:rsidR="00673249" w:rsidRPr="00436637">
        <w:rPr>
          <w:rFonts w:ascii="Calibri Light" w:eastAsia="Times New Roman" w:hAnsi="Calibri Light" w:cs="Calibri Light"/>
          <w:bCs/>
          <w:iCs/>
          <w:lang w:bidi="en-US"/>
        </w:rPr>
        <w:t>raju ove aktivnosti i programi:</w:t>
      </w:r>
    </w:p>
    <w:p w14:paraId="77EFB192"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izborna nastava</w:t>
      </w:r>
    </w:p>
    <w:p w14:paraId="417C2C98"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fakultativna nastava</w:t>
      </w:r>
    </w:p>
    <w:p w14:paraId="53C7951D"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dodatna nastava</w:t>
      </w:r>
    </w:p>
    <w:p w14:paraId="2AB067D5"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dopunska nastava</w:t>
      </w:r>
    </w:p>
    <w:p w14:paraId="4C8C183E"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izvannastavne aktivnosti</w:t>
      </w:r>
    </w:p>
    <w:p w14:paraId="358ACF67" w14:textId="77777777" w:rsidR="00A757D4" w:rsidRPr="00436637" w:rsidRDefault="00A757D4" w:rsidP="003A1150">
      <w:pPr>
        <w:rPr>
          <w:rFonts w:ascii="Calibri Light" w:hAnsi="Calibri Light" w:cs="Calibri Light"/>
          <w:bCs/>
          <w:iCs/>
        </w:rPr>
      </w:pPr>
      <w:proofErr w:type="spellStart"/>
      <w:r w:rsidRPr="00436637">
        <w:rPr>
          <w:rFonts w:ascii="Calibri Light" w:hAnsi="Calibri Light" w:cs="Calibri Light"/>
          <w:bCs/>
          <w:iCs/>
        </w:rPr>
        <w:t>izvanučionička</w:t>
      </w:r>
      <w:proofErr w:type="spellEnd"/>
      <w:r w:rsidRPr="00436637">
        <w:rPr>
          <w:rFonts w:ascii="Calibri Light" w:hAnsi="Calibri Light" w:cs="Calibri Light"/>
          <w:bCs/>
          <w:iCs/>
        </w:rPr>
        <w:t xml:space="preserve"> nastava</w:t>
      </w:r>
    </w:p>
    <w:p w14:paraId="294363D5" w14:textId="77777777" w:rsidR="00A757D4" w:rsidRPr="00436637" w:rsidRDefault="00A757D4" w:rsidP="003A1150">
      <w:pPr>
        <w:rPr>
          <w:rFonts w:ascii="Calibri Light" w:hAnsi="Calibri Light" w:cs="Calibri Light"/>
          <w:bCs/>
          <w:iCs/>
        </w:rPr>
      </w:pPr>
      <w:r w:rsidRPr="00436637">
        <w:rPr>
          <w:rFonts w:ascii="Calibri Light" w:hAnsi="Calibri Light" w:cs="Calibri Light"/>
          <w:bCs/>
          <w:iCs/>
        </w:rPr>
        <w:t>ostale odgojno-obrazovne aktivnosti i programi</w:t>
      </w:r>
    </w:p>
    <w:p w14:paraId="1959ABD0" w14:textId="77777777" w:rsidR="00A757D4" w:rsidRPr="00436637" w:rsidRDefault="00A757D4" w:rsidP="003A1150">
      <w:pPr>
        <w:rPr>
          <w:rFonts w:ascii="Calibri Light" w:eastAsia="Times New Roman" w:hAnsi="Calibri Light" w:cs="Calibri Light"/>
          <w:bCs/>
          <w:iCs/>
          <w:lang w:bidi="en-US"/>
        </w:rPr>
      </w:pPr>
    </w:p>
    <w:p w14:paraId="2020FE57" w14:textId="77777777" w:rsidR="00D372C9" w:rsidRPr="00436637" w:rsidRDefault="00A757D4" w:rsidP="003A1150">
      <w:pPr>
        <w:rPr>
          <w:rFonts w:ascii="Calibri Light" w:eastAsia="Times New Roman" w:hAnsi="Calibri Light" w:cs="Calibri Light"/>
          <w:bCs/>
          <w:iCs/>
          <w:lang w:bidi="en-US"/>
        </w:rPr>
      </w:pPr>
      <w:r w:rsidRPr="00436637">
        <w:rPr>
          <w:rFonts w:ascii="Calibri Light" w:eastAsia="Times New Roman" w:hAnsi="Calibri Light" w:cs="Calibri Light"/>
          <w:bCs/>
          <w:iCs/>
          <w:lang w:bidi="en-US"/>
        </w:rPr>
        <w:lastRenderedPageBreak/>
        <w:t xml:space="preserve">Za svaku aktivnost ili program utvrđeni su nositelji, ciljevi, način realizacije, </w:t>
      </w:r>
      <w:proofErr w:type="spellStart"/>
      <w:r w:rsidRPr="00436637">
        <w:rPr>
          <w:rFonts w:ascii="Calibri Light" w:eastAsia="Times New Roman" w:hAnsi="Calibri Light" w:cs="Calibri Light"/>
          <w:bCs/>
          <w:iCs/>
          <w:lang w:bidi="en-US"/>
        </w:rPr>
        <w:t>vremenik</w:t>
      </w:r>
      <w:proofErr w:type="spellEnd"/>
      <w:r w:rsidRPr="00436637">
        <w:rPr>
          <w:rFonts w:ascii="Calibri Light" w:eastAsia="Times New Roman" w:hAnsi="Calibri Light" w:cs="Calibri Light"/>
          <w:bCs/>
          <w:iCs/>
          <w:lang w:bidi="en-US"/>
        </w:rPr>
        <w:t>, namjena, troškovnik i način vrednovanja. Zbog toga Školski kurikulum smatramo sastavnim dijelom Godišnj</w:t>
      </w:r>
      <w:r w:rsidR="00D372C9" w:rsidRPr="00436637">
        <w:rPr>
          <w:rFonts w:ascii="Calibri Light" w:eastAsia="Times New Roman" w:hAnsi="Calibri Light" w:cs="Calibri Light"/>
          <w:bCs/>
          <w:iCs/>
          <w:lang w:bidi="en-US"/>
        </w:rPr>
        <w:t>eg plana i programa rada Škole.</w:t>
      </w:r>
    </w:p>
    <w:p w14:paraId="2CCA16CA" w14:textId="77777777" w:rsidR="003D17E5" w:rsidRPr="00436637" w:rsidRDefault="003D17E5" w:rsidP="003A1150">
      <w:pPr>
        <w:rPr>
          <w:rFonts w:ascii="Calibri Light" w:eastAsia="Times New Roman" w:hAnsi="Calibri Light" w:cs="Calibri Light"/>
          <w:bCs/>
          <w:iCs/>
          <w:lang w:bidi="en-US"/>
        </w:rPr>
      </w:pPr>
    </w:p>
    <w:p w14:paraId="5FD90C49" w14:textId="77777777" w:rsidR="008A7D2E" w:rsidRPr="00436637" w:rsidRDefault="003F45A2" w:rsidP="005B1726">
      <w:pPr>
        <w:pStyle w:val="Naslov3"/>
        <w:rPr>
          <w:rFonts w:ascii="Calibri Light" w:eastAsiaTheme="minorEastAsia" w:hAnsi="Calibri Light" w:cs="Calibri Light"/>
          <w:b/>
          <w:lang w:eastAsia="hr-HR"/>
        </w:rPr>
      </w:pPr>
      <w:bookmarkStart w:id="237" w:name="_Toc461536968"/>
      <w:bookmarkStart w:id="238" w:name="_Toc461537682"/>
      <w:bookmarkStart w:id="239" w:name="_Toc525541505"/>
      <w:bookmarkStart w:id="240" w:name="_Toc525541783"/>
      <w:bookmarkStart w:id="241" w:name="_Toc20392245"/>
      <w:r w:rsidRPr="00436637">
        <w:rPr>
          <w:rFonts w:ascii="Calibri Light" w:eastAsiaTheme="minorEastAsia" w:hAnsi="Calibri Light" w:cs="Calibri Light"/>
          <w:b/>
          <w:lang w:eastAsia="hr-HR"/>
        </w:rPr>
        <w:t>GODIŠNJI PLAN PRIHODA, PRIMITAKA, RASHODA</w:t>
      </w:r>
      <w:bookmarkStart w:id="242" w:name="_Toc461536969"/>
      <w:bookmarkStart w:id="243" w:name="_Toc461537683"/>
      <w:bookmarkEnd w:id="237"/>
      <w:bookmarkEnd w:id="238"/>
      <w:r w:rsidR="00D372C9" w:rsidRPr="00436637">
        <w:rPr>
          <w:rFonts w:ascii="Calibri Light" w:eastAsiaTheme="minorEastAsia" w:hAnsi="Calibri Light" w:cs="Calibri Light"/>
          <w:b/>
          <w:lang w:eastAsia="hr-HR"/>
        </w:rPr>
        <w:t xml:space="preserve"> </w:t>
      </w:r>
      <w:r w:rsidRPr="00436637">
        <w:rPr>
          <w:rFonts w:ascii="Calibri Light" w:eastAsiaTheme="minorEastAsia" w:hAnsi="Calibri Light" w:cs="Calibri Light"/>
          <w:b/>
          <w:lang w:eastAsia="hr-HR"/>
        </w:rPr>
        <w:t>I IZDATAKA ŠKOLE</w:t>
      </w:r>
      <w:bookmarkEnd w:id="239"/>
      <w:bookmarkEnd w:id="240"/>
      <w:bookmarkEnd w:id="241"/>
      <w:bookmarkEnd w:id="242"/>
      <w:bookmarkEnd w:id="243"/>
    </w:p>
    <w:p w14:paraId="24B9429C" w14:textId="77777777" w:rsidR="008A7D2E" w:rsidRPr="00436637" w:rsidRDefault="008A7D2E" w:rsidP="003A1150">
      <w:pPr>
        <w:rPr>
          <w:rFonts w:ascii="Calibri Light" w:eastAsia="Times New Roman" w:hAnsi="Calibri Light" w:cs="Calibri Light"/>
          <w:b/>
        </w:rPr>
      </w:pPr>
    </w:p>
    <w:p w14:paraId="723D1856" w14:textId="77777777" w:rsidR="00FE7676" w:rsidRPr="00436637" w:rsidRDefault="00FE7676" w:rsidP="00FE7676">
      <w:pPr>
        <w:spacing w:after="0" w:line="240" w:lineRule="auto"/>
        <w:rPr>
          <w:rFonts w:ascii="Calibri Light" w:eastAsia="Times New Roman" w:hAnsi="Calibri Light" w:cs="Calibri Light"/>
          <w:b/>
          <w:sz w:val="24"/>
          <w:szCs w:val="24"/>
        </w:rPr>
      </w:pPr>
      <w:bookmarkStart w:id="244" w:name="_Toc337020678"/>
      <w:bookmarkStart w:id="245" w:name="_Toc461536971"/>
      <w:bookmarkStart w:id="246" w:name="_Toc461537684"/>
      <w:bookmarkStart w:id="247" w:name="_Toc461538337"/>
      <w:bookmarkStart w:id="248" w:name="_Toc461538368"/>
      <w:bookmarkStart w:id="249" w:name="_Toc461538450"/>
      <w:bookmarkStart w:id="250" w:name="_Toc461538482"/>
    </w:p>
    <w:p w14:paraId="2CDB87E4" w14:textId="77777777" w:rsidR="00FE7676" w:rsidRPr="00436637" w:rsidRDefault="00FE7676" w:rsidP="00FE7676">
      <w:pPr>
        <w:spacing w:after="0" w:line="240" w:lineRule="auto"/>
        <w:ind w:firstLine="720"/>
        <w:jc w:val="both"/>
        <w:rPr>
          <w:rFonts w:ascii="Calibri Light" w:eastAsia="Times New Roman" w:hAnsi="Calibri Light" w:cs="Calibri Light"/>
        </w:rPr>
      </w:pPr>
      <w:r w:rsidRPr="00436637">
        <w:rPr>
          <w:rFonts w:ascii="Calibri Light" w:eastAsia="Times New Roman" w:hAnsi="Calibri Light" w:cs="Calibri Light"/>
        </w:rPr>
        <w:t>Škola kao proračunski korisnik radi Prijedlog financijskog plana prihoda i primitaka, po izvorima financiranja, te rashode i izdatke po vrstama raspoređenih po programima (članak 2. stavka 1., članak 16. stavka 1. i članak 28. stavka 1.  Zakona o proračunu, N.N. 87/08, 136/12, 15/15) i podzakonskim  aktima kojima se regulira provedba Zakona ponajprije Pravilnikom o proračunskim klasifikacijama i Pravilnikom o proračunskom računovodstvu i Računskom planu.</w:t>
      </w:r>
    </w:p>
    <w:p w14:paraId="7CF8F7FD" w14:textId="77777777" w:rsidR="00FE7676" w:rsidRPr="00436637" w:rsidRDefault="00FE7676" w:rsidP="00FE7676">
      <w:pPr>
        <w:spacing w:after="0" w:line="240" w:lineRule="auto"/>
        <w:rPr>
          <w:rFonts w:ascii="Calibri Light" w:eastAsia="Times New Roman" w:hAnsi="Calibri Light" w:cs="Calibri Light"/>
          <w:b/>
        </w:rPr>
      </w:pPr>
    </w:p>
    <w:p w14:paraId="764E8DA8"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Srednja škola Jelkovec upisala je školske godine 2018./2019. u prve razrede nove učenike:</w:t>
      </w:r>
    </w:p>
    <w:p w14:paraId="3E9D63D6" w14:textId="77777777" w:rsidR="00FE7676" w:rsidRPr="00436637" w:rsidRDefault="00FE7676" w:rsidP="00FE7676">
      <w:pPr>
        <w:spacing w:after="0" w:line="240" w:lineRule="auto"/>
        <w:jc w:val="both"/>
        <w:rPr>
          <w:rFonts w:ascii="Calibri Light" w:eastAsia="Times New Roman" w:hAnsi="Calibri Light" w:cs="Calibri Light"/>
        </w:rPr>
      </w:pPr>
    </w:p>
    <w:p w14:paraId="370BE1AF"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ELEKTROTEHNIČAR – 1 razredni odjel</w:t>
      </w:r>
    </w:p>
    <w:p w14:paraId="5DDDC15A" w14:textId="77777777" w:rsidR="00FE7676" w:rsidRPr="00436637" w:rsidRDefault="00FE7676" w:rsidP="00FE7676">
      <w:pPr>
        <w:spacing w:after="0" w:line="240" w:lineRule="auto"/>
        <w:jc w:val="both"/>
        <w:rPr>
          <w:rFonts w:ascii="Calibri Light" w:eastAsia="Times New Roman" w:hAnsi="Calibri Light" w:cs="Calibri Light"/>
        </w:rPr>
      </w:pPr>
    </w:p>
    <w:p w14:paraId="1F4F7E2D" w14:textId="77777777" w:rsidR="00FE7676" w:rsidRPr="00436637" w:rsidRDefault="00FE7676" w:rsidP="00FE7676">
      <w:pPr>
        <w:spacing w:after="0" w:line="240" w:lineRule="auto"/>
        <w:ind w:firstLine="720"/>
        <w:jc w:val="both"/>
        <w:rPr>
          <w:rFonts w:ascii="Calibri Light" w:eastAsia="Times New Roman" w:hAnsi="Calibri Light" w:cs="Calibri Light"/>
        </w:rPr>
      </w:pPr>
      <w:r w:rsidRPr="00436637">
        <w:rPr>
          <w:rFonts w:ascii="Calibri Light" w:eastAsia="Times New Roman" w:hAnsi="Calibri Light" w:cs="Calibri Light"/>
        </w:rPr>
        <w:t>TEHNIČAR ZA RAČUNALSTVO – 3 razredna odjela</w:t>
      </w:r>
    </w:p>
    <w:p w14:paraId="47A84E14" w14:textId="77777777" w:rsidR="00FE7676" w:rsidRPr="00436637" w:rsidRDefault="00FE7676" w:rsidP="00FE7676">
      <w:pPr>
        <w:spacing w:after="0" w:line="240" w:lineRule="auto"/>
        <w:ind w:firstLine="720"/>
        <w:jc w:val="both"/>
        <w:rPr>
          <w:rFonts w:ascii="Calibri Light" w:eastAsia="Times New Roman" w:hAnsi="Calibri Light" w:cs="Calibri Light"/>
        </w:rPr>
      </w:pPr>
    </w:p>
    <w:p w14:paraId="1EC824EB" w14:textId="77777777" w:rsidR="00FE7676" w:rsidRPr="00436637" w:rsidRDefault="00FE7676" w:rsidP="00FE7676">
      <w:pPr>
        <w:spacing w:after="0" w:line="240" w:lineRule="auto"/>
        <w:ind w:firstLine="720"/>
        <w:jc w:val="both"/>
        <w:rPr>
          <w:rFonts w:ascii="Calibri Light" w:eastAsia="Times New Roman" w:hAnsi="Calibri Light" w:cs="Calibri Light"/>
        </w:rPr>
      </w:pPr>
      <w:r w:rsidRPr="00436637">
        <w:rPr>
          <w:rFonts w:ascii="Calibri Light" w:eastAsia="Times New Roman" w:hAnsi="Calibri Light" w:cs="Calibri Light"/>
        </w:rPr>
        <w:t>TEHNIČAR ZA ELEKTRONIKU  - 1  razredni odjel</w:t>
      </w:r>
    </w:p>
    <w:p w14:paraId="7F3D0211" w14:textId="77777777" w:rsidR="00FE7676" w:rsidRPr="00436637" w:rsidRDefault="00FE7676" w:rsidP="00FE7676">
      <w:pPr>
        <w:spacing w:after="0" w:line="240" w:lineRule="auto"/>
        <w:jc w:val="both"/>
        <w:rPr>
          <w:rFonts w:ascii="Calibri Light" w:eastAsia="Times New Roman" w:hAnsi="Calibri Light" w:cs="Calibri Light"/>
        </w:rPr>
      </w:pPr>
    </w:p>
    <w:p w14:paraId="628536F1"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tako da ško</w:t>
      </w:r>
      <w:r w:rsidR="00423CBB">
        <w:rPr>
          <w:rFonts w:ascii="Calibri Light" w:eastAsia="Times New Roman" w:hAnsi="Calibri Light" w:cs="Calibri Light"/>
        </w:rPr>
        <w:t>la ima 20 razrednih odjela i 462</w:t>
      </w:r>
      <w:r w:rsidRPr="00436637">
        <w:rPr>
          <w:rFonts w:ascii="Calibri Light" w:eastAsia="Times New Roman" w:hAnsi="Calibri Light" w:cs="Calibri Light"/>
        </w:rPr>
        <w:t xml:space="preserve">  učenika.</w:t>
      </w:r>
    </w:p>
    <w:p w14:paraId="2B99A3A1" w14:textId="77777777" w:rsidR="00FE7676" w:rsidRPr="00436637" w:rsidRDefault="00FE7676" w:rsidP="00FE7676">
      <w:pPr>
        <w:spacing w:after="0" w:line="240" w:lineRule="auto"/>
        <w:jc w:val="both"/>
        <w:rPr>
          <w:rFonts w:ascii="Calibri Light" w:eastAsia="Times New Roman" w:hAnsi="Calibri Light" w:cs="Calibri Light"/>
        </w:rPr>
      </w:pPr>
    </w:p>
    <w:p w14:paraId="4027166E"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 xml:space="preserve">U školi je zaposleno 65 zaposlenika. Prema organizacijskom ustrojstvu škola je proračunski korisnik. Financira se iz državnog proračuna Republike Hrvatske (nadležno ministarstvo), ali i iz nadležnog lokalnog proračuna (Grad Zagreb). Temeljem čl. </w:t>
      </w:r>
      <w:smartTag w:uri="urn:schemas-microsoft-com:office:smarttags" w:element="metricconverter">
        <w:smartTagPr>
          <w:attr w:name="ProductID" w:val="63. a"/>
        </w:smartTagPr>
        <w:r w:rsidRPr="00436637">
          <w:rPr>
            <w:rFonts w:ascii="Calibri Light" w:eastAsia="Times New Roman" w:hAnsi="Calibri Light" w:cs="Calibri Light"/>
          </w:rPr>
          <w:t>63. a</w:t>
        </w:r>
      </w:smartTag>
      <w:r w:rsidRPr="00436637">
        <w:rPr>
          <w:rFonts w:ascii="Calibri Light" w:eastAsia="Times New Roman" w:hAnsi="Calibri Light" w:cs="Calibri Light"/>
        </w:rPr>
        <w:t xml:space="preserve"> stavka 2 Zakona o financiranju jedinica lokalne i područne samouprave škola se financira iz lokalnog proračuna za materijalne i financijske rashode, kao i za rashode nefinancijske imovine. Rashodi za zaposlene financiraju se iz državnog proračuna RH putem sustava Državne riznice, na osnovu Smjernica Vlade Republike Hrvatske i Uputa za izradu proračuna temeljenim na ekonomskoj i fiskalnoj politici.</w:t>
      </w:r>
    </w:p>
    <w:p w14:paraId="3694439E" w14:textId="77777777" w:rsidR="00FE7676" w:rsidRPr="00436637" w:rsidRDefault="00FE7676" w:rsidP="00FE7676">
      <w:pPr>
        <w:spacing w:after="0" w:line="240" w:lineRule="auto"/>
        <w:jc w:val="both"/>
        <w:rPr>
          <w:rFonts w:ascii="Calibri Light" w:eastAsia="Times New Roman" w:hAnsi="Calibri Light" w:cs="Calibri Light"/>
        </w:rPr>
      </w:pPr>
    </w:p>
    <w:p w14:paraId="70F2CD14" w14:textId="77777777" w:rsidR="00FE7676" w:rsidRPr="00436637" w:rsidRDefault="00FE7676" w:rsidP="00FE7676">
      <w:pPr>
        <w:spacing w:after="0" w:line="240" w:lineRule="auto"/>
        <w:jc w:val="both"/>
        <w:rPr>
          <w:rFonts w:ascii="Calibri Light" w:eastAsia="Times New Roman" w:hAnsi="Calibri Light" w:cs="Calibri Light"/>
        </w:rPr>
      </w:pPr>
    </w:p>
    <w:p w14:paraId="2DB25973" w14:textId="77777777" w:rsidR="00FE7676" w:rsidRPr="00436637" w:rsidRDefault="00FE7676" w:rsidP="00FE7676">
      <w:pPr>
        <w:spacing w:after="0" w:line="240" w:lineRule="auto"/>
        <w:jc w:val="both"/>
        <w:rPr>
          <w:rFonts w:ascii="Calibri Light" w:eastAsia="Times New Roman" w:hAnsi="Calibri Light" w:cs="Calibri Light"/>
          <w:b/>
        </w:rPr>
      </w:pPr>
      <w:r w:rsidRPr="00436637">
        <w:rPr>
          <w:rFonts w:ascii="Calibri Light" w:eastAsia="Times New Roman" w:hAnsi="Calibri Light" w:cs="Calibri Light"/>
          <w:b/>
        </w:rPr>
        <w:t>RASHODI ZA ZAPOSLENE:</w:t>
      </w:r>
    </w:p>
    <w:p w14:paraId="2E1E5AE2" w14:textId="77777777" w:rsidR="00FE7676" w:rsidRPr="00436637" w:rsidRDefault="00FE7676" w:rsidP="00FE7676">
      <w:pPr>
        <w:spacing w:after="0" w:line="240" w:lineRule="auto"/>
        <w:jc w:val="both"/>
        <w:rPr>
          <w:rFonts w:ascii="Calibri Light" w:eastAsia="Times New Roman" w:hAnsi="Calibri Light" w:cs="Calibri Light"/>
        </w:rPr>
      </w:pPr>
    </w:p>
    <w:p w14:paraId="5D915C3A"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OSNOVNA PLAĆA I DODACI NA PLAĆU</w:t>
      </w:r>
    </w:p>
    <w:p w14:paraId="2C8C0BE4" w14:textId="77777777" w:rsidR="00FE7676" w:rsidRPr="00436637" w:rsidRDefault="00FE7676" w:rsidP="00FE7676">
      <w:pPr>
        <w:spacing w:after="0" w:line="240" w:lineRule="auto"/>
        <w:jc w:val="both"/>
        <w:rPr>
          <w:rFonts w:ascii="Calibri Light" w:eastAsia="Times New Roman" w:hAnsi="Calibri Light" w:cs="Calibri Light"/>
        </w:rPr>
      </w:pPr>
    </w:p>
    <w:p w14:paraId="13B0F61C" w14:textId="77777777" w:rsidR="00FE7676" w:rsidRPr="00436637" w:rsidRDefault="00FE7676" w:rsidP="00FE7676">
      <w:pPr>
        <w:numPr>
          <w:ilvl w:val="0"/>
          <w:numId w:val="11"/>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Osnovna bruto plaća je umnožak koeficijenta složenosti radnog mjesta na koje je zaposlenik raspoređen i osnovice za izračun plaće, uvećan 0,5 % za svaku navršenu godinu radnog staža.</w:t>
      </w:r>
    </w:p>
    <w:p w14:paraId="06DE4034" w14:textId="77777777" w:rsidR="00FE7676" w:rsidRPr="00436637" w:rsidRDefault="00FE7676" w:rsidP="00FE7676">
      <w:pPr>
        <w:numPr>
          <w:ilvl w:val="0"/>
          <w:numId w:val="11"/>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Dodaci na osnovnu plaću su dodaci za uspješnost na radu, dodaci za otežane uvjete rada, dodaci za posebne uvjete rada, položajni dodaci i uvećanje plaće.</w:t>
      </w:r>
    </w:p>
    <w:p w14:paraId="1751CEEE" w14:textId="77777777" w:rsidR="00FE7676" w:rsidRPr="00436637" w:rsidRDefault="00FE7676" w:rsidP="00FE7676">
      <w:pPr>
        <w:spacing w:after="0" w:line="240" w:lineRule="auto"/>
        <w:jc w:val="both"/>
        <w:rPr>
          <w:rFonts w:ascii="Calibri Light" w:eastAsia="Times New Roman" w:hAnsi="Calibri Light" w:cs="Calibri Light"/>
        </w:rPr>
      </w:pPr>
    </w:p>
    <w:p w14:paraId="387C313D" w14:textId="77777777" w:rsidR="00FE7676" w:rsidRPr="00436637" w:rsidRDefault="00FE7676" w:rsidP="00FE7676">
      <w:pPr>
        <w:spacing w:after="0" w:line="240" w:lineRule="auto"/>
        <w:ind w:firstLine="360"/>
        <w:jc w:val="both"/>
        <w:rPr>
          <w:rFonts w:ascii="Calibri Light" w:eastAsia="Times New Roman" w:hAnsi="Calibri Light" w:cs="Calibri Light"/>
        </w:rPr>
      </w:pPr>
      <w:r w:rsidRPr="00436637">
        <w:rPr>
          <w:rFonts w:ascii="Calibri Light" w:eastAsia="Times New Roman" w:hAnsi="Calibri Light" w:cs="Calibri Light"/>
        </w:rPr>
        <w:t>Sredstva za plaće i ostala materijalna prava zaposlenika u školi osiguravaju se sukladno odredbama Zakona o plaćama službenika i namještenika u javnim službama i Uredbe o nazivima radnih mjesta i koeficijentima složenosti poslova u javnim službama (N.N. broj 25/13, 72/13, 151/13, 9/14, 40/14, 51/14, 77/14, 83/14, 87/14, 120/14, 147/14, 151/14.).</w:t>
      </w:r>
    </w:p>
    <w:p w14:paraId="0F79D485" w14:textId="77777777" w:rsidR="00FE7676" w:rsidRPr="00436637" w:rsidRDefault="00FE7676" w:rsidP="00FE7676">
      <w:pPr>
        <w:spacing w:after="0" w:line="240" w:lineRule="auto"/>
        <w:jc w:val="both"/>
        <w:rPr>
          <w:rFonts w:ascii="Calibri Light" w:eastAsia="Times New Roman" w:hAnsi="Calibri Light" w:cs="Calibri Light"/>
        </w:rPr>
      </w:pPr>
    </w:p>
    <w:p w14:paraId="4FDAA03F" w14:textId="77777777" w:rsidR="00FE7676" w:rsidRDefault="00FE7676" w:rsidP="00FE7676">
      <w:pPr>
        <w:spacing w:after="0" w:line="240" w:lineRule="auto"/>
        <w:jc w:val="both"/>
        <w:rPr>
          <w:rFonts w:ascii="Calibri Light" w:eastAsia="Times New Roman" w:hAnsi="Calibri Light" w:cs="Calibri Light"/>
        </w:rPr>
      </w:pPr>
    </w:p>
    <w:p w14:paraId="114277FE" w14:textId="77777777" w:rsidR="00A17DEC" w:rsidRDefault="00A17DEC" w:rsidP="00FE7676">
      <w:pPr>
        <w:spacing w:after="0" w:line="240" w:lineRule="auto"/>
        <w:jc w:val="both"/>
        <w:rPr>
          <w:rFonts w:ascii="Calibri Light" w:eastAsia="Times New Roman" w:hAnsi="Calibri Light" w:cs="Calibri Light"/>
        </w:rPr>
      </w:pPr>
    </w:p>
    <w:p w14:paraId="3E01FC5A" w14:textId="77777777" w:rsidR="00A17DEC" w:rsidRPr="00436637" w:rsidRDefault="00A17DEC" w:rsidP="00FE7676">
      <w:pPr>
        <w:spacing w:after="0" w:line="240" w:lineRule="auto"/>
        <w:jc w:val="both"/>
        <w:rPr>
          <w:rFonts w:ascii="Calibri Light" w:eastAsia="Times New Roman" w:hAnsi="Calibri Light" w:cs="Calibri Light"/>
        </w:rPr>
      </w:pPr>
    </w:p>
    <w:p w14:paraId="6D3AE18F" w14:textId="77777777" w:rsidR="00FE7676" w:rsidRPr="00436637" w:rsidRDefault="00FE7676" w:rsidP="00FE7676">
      <w:pPr>
        <w:spacing w:after="0" w:line="240" w:lineRule="auto"/>
        <w:jc w:val="both"/>
        <w:rPr>
          <w:rFonts w:ascii="Calibri Light" w:eastAsia="Times New Roman" w:hAnsi="Calibri Light" w:cs="Calibri Light"/>
        </w:rPr>
      </w:pPr>
    </w:p>
    <w:p w14:paraId="06EC1520"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lastRenderedPageBreak/>
        <w:t>OSTALA MATERIJALNA PRAVA ZAPOSLENIKA</w:t>
      </w:r>
    </w:p>
    <w:p w14:paraId="29F32EF0" w14:textId="77777777" w:rsidR="00FE7676" w:rsidRPr="00436637" w:rsidRDefault="00FE7676" w:rsidP="00FE7676">
      <w:pPr>
        <w:spacing w:after="0" w:line="240" w:lineRule="auto"/>
        <w:jc w:val="both"/>
        <w:rPr>
          <w:rFonts w:ascii="Calibri Light" w:eastAsia="Times New Roman" w:hAnsi="Calibri Light" w:cs="Calibri Light"/>
        </w:rPr>
      </w:pPr>
    </w:p>
    <w:p w14:paraId="715C7D82" w14:textId="77777777" w:rsidR="00FE7676" w:rsidRPr="00436637" w:rsidRDefault="00FE7676" w:rsidP="00FE7676">
      <w:pPr>
        <w:spacing w:after="0" w:line="240" w:lineRule="auto"/>
        <w:ind w:firstLine="360"/>
        <w:jc w:val="both"/>
        <w:rPr>
          <w:rFonts w:ascii="Calibri Light" w:eastAsia="Times New Roman" w:hAnsi="Calibri Light" w:cs="Calibri Light"/>
        </w:rPr>
      </w:pPr>
      <w:r w:rsidRPr="00436637">
        <w:rPr>
          <w:rFonts w:ascii="Calibri Light" w:eastAsia="Times New Roman" w:hAnsi="Calibri Light" w:cs="Calibri Light"/>
        </w:rPr>
        <w:t>Sredstva za isplatu materijalnih prava zaposlenika, Ministarstvo znanosti, obrazovanja i športa osigurava u skladu sa Zakonom o izvršavanju državnog proračuna Republike Hrvatske i prema zaključenom Kolektivnom ugovoru između Vlade Republike Hrvatske i sindikata i to:</w:t>
      </w:r>
    </w:p>
    <w:p w14:paraId="0447D9A5" w14:textId="77777777" w:rsidR="00FE7676" w:rsidRPr="00436637" w:rsidRDefault="00FE7676" w:rsidP="00FE7676">
      <w:pPr>
        <w:spacing w:after="0" w:line="240" w:lineRule="auto"/>
        <w:ind w:firstLine="360"/>
        <w:jc w:val="both"/>
        <w:rPr>
          <w:rFonts w:ascii="Calibri Light" w:eastAsia="Times New Roman" w:hAnsi="Calibri Light" w:cs="Calibri Light"/>
        </w:rPr>
      </w:pPr>
    </w:p>
    <w:p w14:paraId="53753454"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rad iznad pedagoške norme</w:t>
      </w:r>
    </w:p>
    <w:p w14:paraId="52656CDB"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smjenski rad</w:t>
      </w:r>
    </w:p>
    <w:p w14:paraId="180DEE72"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otpremnine pri odlasku u mirovinu</w:t>
      </w:r>
    </w:p>
    <w:p w14:paraId="69813991"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razne pomoći (smrt zaposlenika, elementarne nepogode, duže bolovanje od 90 dana, medicinska pomagala, invalidnost djece...)</w:t>
      </w:r>
    </w:p>
    <w:p w14:paraId="1D8A6BAF"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jubilarne nagrade</w:t>
      </w:r>
    </w:p>
    <w:p w14:paraId="6251E3A7"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božićnica</w:t>
      </w:r>
    </w:p>
    <w:p w14:paraId="7A9757A7"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regres za korištenje godišnjeg odmora</w:t>
      </w:r>
    </w:p>
    <w:p w14:paraId="1B0AA7A4"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dar djetetu do 15-e godine starosti</w:t>
      </w:r>
    </w:p>
    <w:p w14:paraId="02CE0FBB"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mentorstvo na maturama, završnim i pripravničkim ispitima</w:t>
      </w:r>
    </w:p>
    <w:p w14:paraId="363E218C"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rad subotom</w:t>
      </w:r>
    </w:p>
    <w:p w14:paraId="0899BC93"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rad nedjeljom</w:t>
      </w:r>
    </w:p>
    <w:p w14:paraId="0CE40D2D" w14:textId="77777777" w:rsidR="00FE7676" w:rsidRPr="00436637" w:rsidRDefault="00FE7676" w:rsidP="00FE7676">
      <w:pPr>
        <w:spacing w:after="0" w:line="240" w:lineRule="auto"/>
        <w:jc w:val="both"/>
        <w:rPr>
          <w:rFonts w:ascii="Calibri Light" w:eastAsia="Times New Roman" w:hAnsi="Calibri Light" w:cs="Calibri Light"/>
        </w:rPr>
      </w:pPr>
    </w:p>
    <w:p w14:paraId="23DA2C8C" w14:textId="77777777" w:rsidR="00FE7676" w:rsidRPr="00436637" w:rsidRDefault="00FE7676" w:rsidP="00FE7676">
      <w:pPr>
        <w:spacing w:after="0" w:line="240" w:lineRule="auto"/>
        <w:ind w:firstLine="720"/>
        <w:jc w:val="both"/>
        <w:rPr>
          <w:rFonts w:ascii="Calibri Light" w:eastAsia="Times New Roman" w:hAnsi="Calibri Light" w:cs="Calibri Light"/>
        </w:rPr>
      </w:pPr>
      <w:r w:rsidRPr="00436637">
        <w:rPr>
          <w:rFonts w:ascii="Calibri Light" w:eastAsia="Times New Roman" w:hAnsi="Calibri Light" w:cs="Calibri Light"/>
        </w:rPr>
        <w:t>Sporazum o osnovici za plaću zaključuje se između Vlade Republike Hrvatske i Nezavisnog sindikata zaposlenih u srednjem školstvu Republike Hrvatske.</w:t>
      </w:r>
    </w:p>
    <w:p w14:paraId="03EBCF5B" w14:textId="77777777" w:rsidR="00FE7676" w:rsidRPr="00436637" w:rsidRDefault="00FE7676" w:rsidP="00FE7676">
      <w:pPr>
        <w:spacing w:after="0" w:line="240" w:lineRule="auto"/>
        <w:jc w:val="both"/>
        <w:rPr>
          <w:rFonts w:ascii="Calibri Light" w:eastAsia="Times New Roman" w:hAnsi="Calibri Light" w:cs="Calibri Light"/>
        </w:rPr>
      </w:pPr>
    </w:p>
    <w:p w14:paraId="087E7708"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U Proračunu Grada Zagreba (Sl. glasnik Grada Zagreba broj 27/31.12.2014.) osiguravaju se sredstvima za financiranje Škola prema kriteriju opsega djelatnosti škole i to:</w:t>
      </w:r>
    </w:p>
    <w:p w14:paraId="76A91E62" w14:textId="77777777" w:rsidR="00FE7676" w:rsidRPr="00436637" w:rsidRDefault="00FE7676" w:rsidP="00FE7676">
      <w:pPr>
        <w:spacing w:after="0" w:line="240" w:lineRule="auto"/>
        <w:jc w:val="both"/>
        <w:rPr>
          <w:rFonts w:ascii="Calibri Light" w:eastAsia="Times New Roman" w:hAnsi="Calibri Light" w:cs="Calibri Light"/>
        </w:rPr>
      </w:pPr>
    </w:p>
    <w:p w14:paraId="50FF8372" w14:textId="77777777" w:rsidR="00FE7676" w:rsidRPr="00436637" w:rsidRDefault="00FE7676" w:rsidP="00FE7676">
      <w:pPr>
        <w:numPr>
          <w:ilvl w:val="0"/>
          <w:numId w:val="13"/>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prema kriteriju opsega djelatnosti škole za:</w:t>
      </w:r>
    </w:p>
    <w:p w14:paraId="75629157" w14:textId="77777777" w:rsidR="00FE7676" w:rsidRPr="00436637" w:rsidRDefault="00FE7676" w:rsidP="00FE7676">
      <w:pPr>
        <w:spacing w:after="0" w:line="240" w:lineRule="auto"/>
        <w:jc w:val="both"/>
        <w:rPr>
          <w:rFonts w:ascii="Calibri Light" w:eastAsia="Times New Roman" w:hAnsi="Calibri Light" w:cs="Calibri Light"/>
        </w:rPr>
      </w:pPr>
    </w:p>
    <w:p w14:paraId="616EAA25"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usluge tekućeg, investicijskog i hitnog održavanja školskog prostora i opreme</w:t>
      </w:r>
    </w:p>
    <w:p w14:paraId="6D822AE0"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redovito propisane kontrole instalacija i postrojenja, te uklanjanje nedostataka koje su utvrdile ovlaštene pravne osobe</w:t>
      </w:r>
    </w:p>
    <w:p w14:paraId="35B3C09F"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financijske rashode</w:t>
      </w:r>
    </w:p>
    <w:p w14:paraId="4BF1674E"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financiranje nastavnog materijala za učenike tehničkog programa</w:t>
      </w:r>
    </w:p>
    <w:p w14:paraId="0715097C" w14:textId="77777777" w:rsidR="00FE7676" w:rsidRPr="00436637" w:rsidRDefault="00FE7676" w:rsidP="00FE7676">
      <w:pPr>
        <w:spacing w:after="0" w:line="240" w:lineRule="auto"/>
        <w:jc w:val="both"/>
        <w:rPr>
          <w:rFonts w:ascii="Calibri Light" w:eastAsia="Times New Roman" w:hAnsi="Calibri Light" w:cs="Calibri Light"/>
        </w:rPr>
      </w:pPr>
    </w:p>
    <w:p w14:paraId="4D198DF9" w14:textId="77777777" w:rsidR="00FE7676" w:rsidRPr="00436637" w:rsidRDefault="00FE7676" w:rsidP="00FE7676">
      <w:pPr>
        <w:numPr>
          <w:ilvl w:val="0"/>
          <w:numId w:val="13"/>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prema kriteriju stvarnog troška:</w:t>
      </w:r>
    </w:p>
    <w:p w14:paraId="68685E93" w14:textId="77777777" w:rsidR="00FE7676" w:rsidRPr="00436637" w:rsidRDefault="00FE7676" w:rsidP="00FE7676">
      <w:pPr>
        <w:spacing w:after="0" w:line="240" w:lineRule="auto"/>
        <w:ind w:left="360"/>
        <w:jc w:val="both"/>
        <w:rPr>
          <w:rFonts w:ascii="Calibri Light" w:eastAsia="Times New Roman" w:hAnsi="Calibri Light" w:cs="Calibri Light"/>
        </w:rPr>
      </w:pPr>
    </w:p>
    <w:p w14:paraId="0701146F"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naknada za prijevoz zaposlenika za dolazak i odlazak s posla</w:t>
      </w:r>
    </w:p>
    <w:p w14:paraId="4F79906F"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energiju (zagrijavanje, rasvjeta)</w:t>
      </w:r>
    </w:p>
    <w:p w14:paraId="05A6CF50"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 xml:space="preserve">sistematski i zdravstveni pregledi </w:t>
      </w:r>
    </w:p>
    <w:p w14:paraId="6B6BF37F"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naknada za sjednice Školskog odbora</w:t>
      </w:r>
    </w:p>
    <w:p w14:paraId="27693B43" w14:textId="77777777" w:rsidR="00FE7676" w:rsidRPr="00436637" w:rsidRDefault="00FE7676" w:rsidP="00FE7676">
      <w:pPr>
        <w:spacing w:after="0" w:line="240" w:lineRule="auto"/>
        <w:jc w:val="both"/>
        <w:rPr>
          <w:rFonts w:ascii="Calibri Light" w:eastAsia="Times New Roman" w:hAnsi="Calibri Light" w:cs="Calibri Light"/>
        </w:rPr>
      </w:pPr>
    </w:p>
    <w:p w14:paraId="0B133104" w14:textId="77777777" w:rsidR="00FE7676" w:rsidRPr="00436637" w:rsidRDefault="00FE7676" w:rsidP="00FE7676">
      <w:pPr>
        <w:numPr>
          <w:ilvl w:val="0"/>
          <w:numId w:val="13"/>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rashodi za nabavu nefinancijske imovine i dodatna ulaganja u nefinancijsku imovinu</w:t>
      </w:r>
    </w:p>
    <w:p w14:paraId="7A4C185A" w14:textId="77777777" w:rsidR="00FE7676" w:rsidRPr="00436637" w:rsidRDefault="00FE7676" w:rsidP="00FE7676">
      <w:pPr>
        <w:spacing w:after="0" w:line="240" w:lineRule="auto"/>
        <w:ind w:left="360"/>
        <w:jc w:val="both"/>
        <w:rPr>
          <w:rFonts w:ascii="Calibri Light" w:eastAsia="Times New Roman" w:hAnsi="Calibri Light" w:cs="Calibri Light"/>
        </w:rPr>
      </w:pPr>
    </w:p>
    <w:p w14:paraId="544F33D9"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knjige za školsku knjižnicu</w:t>
      </w:r>
    </w:p>
    <w:p w14:paraId="7D84EF1C"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AV građa</w:t>
      </w:r>
    </w:p>
    <w:p w14:paraId="6FD5F8DC"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nastavna sredstva i pomagala</w:t>
      </w:r>
    </w:p>
    <w:p w14:paraId="7EB8FB24"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školski namještaj</w:t>
      </w:r>
    </w:p>
    <w:p w14:paraId="19879196" w14:textId="77777777" w:rsidR="00FE7676" w:rsidRPr="00436637" w:rsidRDefault="00FE7676" w:rsidP="00FE7676">
      <w:pPr>
        <w:spacing w:after="0" w:line="240" w:lineRule="auto"/>
        <w:jc w:val="both"/>
        <w:rPr>
          <w:rFonts w:ascii="Calibri Light" w:eastAsia="Times New Roman" w:hAnsi="Calibri Light" w:cs="Calibri Light"/>
        </w:rPr>
      </w:pPr>
    </w:p>
    <w:p w14:paraId="00E8E490" w14:textId="77777777" w:rsidR="00FE7676" w:rsidRPr="00436637" w:rsidRDefault="00FE7676" w:rsidP="00FE7676">
      <w:pPr>
        <w:spacing w:after="0" w:line="240" w:lineRule="auto"/>
        <w:jc w:val="both"/>
        <w:rPr>
          <w:rFonts w:ascii="Calibri Light" w:eastAsia="Times New Roman" w:hAnsi="Calibri Light" w:cs="Calibri Light"/>
        </w:rPr>
      </w:pPr>
    </w:p>
    <w:p w14:paraId="01951D37" w14:textId="77777777" w:rsidR="00FE7676" w:rsidRPr="00436637" w:rsidRDefault="00FE7676" w:rsidP="00FE7676">
      <w:pPr>
        <w:spacing w:after="0" w:line="240" w:lineRule="auto"/>
        <w:jc w:val="both"/>
        <w:rPr>
          <w:rFonts w:ascii="Calibri Light" w:eastAsia="Times New Roman" w:hAnsi="Calibri Light" w:cs="Calibri Light"/>
          <w:b/>
        </w:rPr>
      </w:pPr>
      <w:r w:rsidRPr="00436637">
        <w:rPr>
          <w:rFonts w:ascii="Calibri Light" w:eastAsia="Times New Roman" w:hAnsi="Calibri Light" w:cs="Calibri Light"/>
          <w:b/>
        </w:rPr>
        <w:t>PRIHODI OD OBAVLJANJA POSLOVA VLASTITE DJELATNOSTI</w:t>
      </w:r>
    </w:p>
    <w:p w14:paraId="508E8399" w14:textId="77777777" w:rsidR="00FE7676" w:rsidRPr="00436637" w:rsidRDefault="00FE7676" w:rsidP="00FE7676">
      <w:pPr>
        <w:spacing w:after="0" w:line="240" w:lineRule="auto"/>
        <w:jc w:val="both"/>
        <w:rPr>
          <w:rFonts w:ascii="Calibri Light" w:eastAsia="Times New Roman" w:hAnsi="Calibri Light" w:cs="Calibri Light"/>
          <w:u w:val="single"/>
        </w:rPr>
      </w:pPr>
    </w:p>
    <w:p w14:paraId="065B67E7"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Škola ima prihoda od obavljanja poslova vlastite djelatnosti (najam prostora i sportske dvorane) i  koriste se prema financijskom planu, a za poboljšanje kvalitete rada škole.</w:t>
      </w:r>
    </w:p>
    <w:p w14:paraId="7BADAF94" w14:textId="77777777" w:rsidR="00FE7676" w:rsidRPr="00436637" w:rsidRDefault="00FE7676" w:rsidP="00FE7676">
      <w:pPr>
        <w:spacing w:after="0" w:line="240" w:lineRule="auto"/>
        <w:jc w:val="both"/>
        <w:rPr>
          <w:rFonts w:ascii="Calibri Light" w:eastAsia="Times New Roman" w:hAnsi="Calibri Light" w:cs="Calibri Light"/>
        </w:rPr>
      </w:pPr>
    </w:p>
    <w:p w14:paraId="5135B67A" w14:textId="77777777" w:rsidR="00FE7676" w:rsidRPr="00436637" w:rsidRDefault="00FE7676" w:rsidP="00FE7676">
      <w:pPr>
        <w:spacing w:after="0" w:line="240" w:lineRule="auto"/>
        <w:jc w:val="both"/>
        <w:rPr>
          <w:rFonts w:ascii="Calibri Light" w:eastAsia="Times New Roman" w:hAnsi="Calibri Light" w:cs="Calibri Light"/>
        </w:rPr>
      </w:pPr>
    </w:p>
    <w:p w14:paraId="14A64DF3"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 xml:space="preserve">PLAN INVESTICIJA U ŠKOLSKOJ GODINI 2019./2020. </w:t>
      </w:r>
    </w:p>
    <w:p w14:paraId="4B091EC5" w14:textId="77777777" w:rsidR="00FE7676" w:rsidRPr="00436637" w:rsidRDefault="00FE7676" w:rsidP="00FE7676">
      <w:pPr>
        <w:spacing w:after="0" w:line="240" w:lineRule="auto"/>
        <w:jc w:val="both"/>
        <w:rPr>
          <w:rFonts w:ascii="Calibri Light" w:eastAsia="Times New Roman" w:hAnsi="Calibri Light" w:cs="Calibri Light"/>
        </w:rPr>
      </w:pPr>
    </w:p>
    <w:p w14:paraId="37EE4DF3"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U ovoj školskoj godini planiramo iz ostvarenih vlastitih prihoda, iz redovnih sredstava za financiranje materijalnih rashoda, te realiziranih zahtjeva upućenih Gradu i Ministarstvu izvršiti:</w:t>
      </w:r>
    </w:p>
    <w:p w14:paraId="4C3129B6" w14:textId="77777777" w:rsidR="00FE7676" w:rsidRPr="00436637" w:rsidRDefault="00FE7676" w:rsidP="00FE7676">
      <w:pPr>
        <w:spacing w:after="0" w:line="240" w:lineRule="auto"/>
        <w:jc w:val="both"/>
        <w:rPr>
          <w:rFonts w:ascii="Calibri Light" w:eastAsia="Times New Roman" w:hAnsi="Calibri Light" w:cs="Calibri Light"/>
        </w:rPr>
      </w:pPr>
    </w:p>
    <w:p w14:paraId="1519FB12"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nabava nastavne opreme</w:t>
      </w:r>
    </w:p>
    <w:p w14:paraId="20C18DC0"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nabava namještaja i športskih rekvizita</w:t>
      </w:r>
    </w:p>
    <w:p w14:paraId="3C67B8AC" w14:textId="77777777" w:rsidR="00FE7676" w:rsidRPr="00436637" w:rsidRDefault="00FE7676" w:rsidP="00FE7676">
      <w:pPr>
        <w:numPr>
          <w:ilvl w:val="0"/>
          <w:numId w:val="12"/>
        </w:num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investicijsko održavanje (prema žurnosti)</w:t>
      </w:r>
    </w:p>
    <w:p w14:paraId="7224619E" w14:textId="77777777" w:rsidR="00FE7676" w:rsidRPr="00436637" w:rsidRDefault="00FE7676" w:rsidP="00FE7676">
      <w:pPr>
        <w:spacing w:after="0" w:line="240" w:lineRule="auto"/>
        <w:jc w:val="both"/>
        <w:rPr>
          <w:rFonts w:ascii="Calibri Light" w:eastAsia="Times New Roman" w:hAnsi="Calibri Light" w:cs="Calibri Light"/>
        </w:rPr>
      </w:pPr>
    </w:p>
    <w:p w14:paraId="78C1E102" w14:textId="77777777" w:rsidR="00FE7676" w:rsidRPr="00436637" w:rsidRDefault="00FE7676" w:rsidP="00FE7676">
      <w:pPr>
        <w:spacing w:after="0" w:line="240" w:lineRule="auto"/>
        <w:ind w:firstLine="720"/>
        <w:jc w:val="both"/>
        <w:rPr>
          <w:rFonts w:ascii="Calibri Light" w:eastAsia="Times New Roman" w:hAnsi="Calibri Light" w:cs="Calibri Light"/>
        </w:rPr>
      </w:pPr>
      <w:r w:rsidRPr="00436637">
        <w:rPr>
          <w:rFonts w:ascii="Calibri Light" w:eastAsia="Times New Roman" w:hAnsi="Calibri Light" w:cs="Calibri Light"/>
        </w:rPr>
        <w:t>Realizacija ovog plana ovisna je o financijskim mogućnostima škole, te dinamici priliva sredstava na Ž.R. škole.</w:t>
      </w:r>
    </w:p>
    <w:p w14:paraId="40E1F83F" w14:textId="77777777" w:rsidR="00FE7676" w:rsidRPr="00436637" w:rsidRDefault="00FE7676" w:rsidP="00FE7676">
      <w:pPr>
        <w:spacing w:after="0" w:line="240" w:lineRule="auto"/>
        <w:jc w:val="both"/>
        <w:rPr>
          <w:rFonts w:ascii="Calibri Light" w:eastAsia="Times New Roman" w:hAnsi="Calibri Light" w:cs="Calibri Light"/>
        </w:rPr>
      </w:pPr>
    </w:p>
    <w:p w14:paraId="37FD5FBB" w14:textId="77777777" w:rsidR="00FE7676" w:rsidRPr="00436637" w:rsidRDefault="00FE7676" w:rsidP="00FE7676">
      <w:pPr>
        <w:spacing w:after="0" w:line="240" w:lineRule="auto"/>
        <w:jc w:val="both"/>
        <w:rPr>
          <w:rFonts w:ascii="Calibri Light" w:eastAsia="Times New Roman" w:hAnsi="Calibri Light" w:cs="Calibri Light"/>
          <w:b/>
        </w:rPr>
      </w:pPr>
    </w:p>
    <w:p w14:paraId="0E4E506B" w14:textId="77777777" w:rsidR="00FE7676" w:rsidRPr="00436637" w:rsidRDefault="00FE7676" w:rsidP="00FE7676">
      <w:pPr>
        <w:spacing w:after="0" w:line="240" w:lineRule="auto"/>
        <w:jc w:val="both"/>
        <w:rPr>
          <w:rFonts w:ascii="Calibri Light" w:eastAsia="Times New Roman" w:hAnsi="Calibri Light" w:cs="Calibri Light"/>
          <w:b/>
        </w:rPr>
      </w:pPr>
      <w:r w:rsidRPr="00436637">
        <w:rPr>
          <w:rFonts w:ascii="Calibri Light" w:eastAsia="Times New Roman" w:hAnsi="Calibri Light" w:cs="Calibri Light"/>
          <w:b/>
        </w:rPr>
        <w:t>KAPITALNI IZDACI</w:t>
      </w:r>
    </w:p>
    <w:p w14:paraId="6D6FD749" w14:textId="77777777" w:rsidR="00FE7676" w:rsidRPr="00436637" w:rsidRDefault="00FE7676" w:rsidP="00FE7676">
      <w:pPr>
        <w:spacing w:after="0" w:line="240" w:lineRule="auto"/>
        <w:jc w:val="both"/>
        <w:rPr>
          <w:rFonts w:ascii="Calibri Light" w:eastAsia="Times New Roman" w:hAnsi="Calibri Light" w:cs="Calibri Light"/>
        </w:rPr>
      </w:pPr>
    </w:p>
    <w:p w14:paraId="76A2F11F"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 xml:space="preserve">Izmjenom Zakona o odgoju i obrazovanju u osnovnoj i srednjoj školi (N.N. 59/01, 87/08, 86/09, 92/10, 105/10 </w:t>
      </w:r>
      <w:proofErr w:type="spellStart"/>
      <w:r w:rsidRPr="00436637">
        <w:rPr>
          <w:rFonts w:ascii="Calibri Light" w:eastAsia="Times New Roman" w:hAnsi="Calibri Light" w:cs="Calibri Light"/>
        </w:rPr>
        <w:t>Ispr</w:t>
      </w:r>
      <w:proofErr w:type="spellEnd"/>
      <w:r w:rsidRPr="00436637">
        <w:rPr>
          <w:rFonts w:ascii="Calibri Light" w:eastAsia="Times New Roman" w:hAnsi="Calibri Light" w:cs="Calibri Light"/>
        </w:rPr>
        <w:t>., 90/11, 16/12, 86/12 94/13, 152/14) utvrđen je sustav osiguravanja sredstva za kapitalne izdatke (kapitalni projekti, investicijsko održavanje, investicijsko opremanje, nabava nastavnih sredstava i pomagala). Sredstva se osiguravaju državnim proračunom ili u proračunu županije i gradova.</w:t>
      </w:r>
    </w:p>
    <w:p w14:paraId="640917CA" w14:textId="77777777" w:rsidR="00FE7676" w:rsidRPr="00436637" w:rsidRDefault="00FE7676" w:rsidP="00FE7676">
      <w:pPr>
        <w:spacing w:after="0" w:line="240" w:lineRule="auto"/>
        <w:jc w:val="both"/>
        <w:rPr>
          <w:rFonts w:ascii="Calibri Light" w:eastAsia="Times New Roman" w:hAnsi="Calibri Light" w:cs="Calibri Light"/>
        </w:rPr>
      </w:pPr>
    </w:p>
    <w:p w14:paraId="4BE27F04"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U državnom proračunu se osiguravaju sredstva za nabavu informatičke opreme, školske lektire, te naslova referentnih zbirki, a sve ostalo u proračunu županija i gradova.</w:t>
      </w:r>
    </w:p>
    <w:p w14:paraId="4B2FA61A" w14:textId="77777777" w:rsidR="00FE7676" w:rsidRPr="00436637" w:rsidRDefault="00FE7676" w:rsidP="00FE7676">
      <w:pPr>
        <w:spacing w:after="0" w:line="240" w:lineRule="auto"/>
        <w:jc w:val="both"/>
        <w:rPr>
          <w:rFonts w:ascii="Calibri Light" w:eastAsia="Times New Roman" w:hAnsi="Calibri Light" w:cs="Calibri Light"/>
        </w:rPr>
      </w:pPr>
    </w:p>
    <w:p w14:paraId="7E0411A0" w14:textId="77777777" w:rsidR="00FE7676" w:rsidRPr="00436637" w:rsidRDefault="00FE7676" w:rsidP="00FE7676">
      <w:pPr>
        <w:spacing w:after="0" w:line="240" w:lineRule="auto"/>
        <w:jc w:val="both"/>
        <w:rPr>
          <w:rFonts w:ascii="Calibri Light" w:eastAsia="Times New Roman" w:hAnsi="Calibri Light" w:cs="Calibri Light"/>
        </w:rPr>
      </w:pPr>
      <w:r w:rsidRPr="00436637">
        <w:rPr>
          <w:rFonts w:ascii="Calibri Light" w:eastAsia="Times New Roman" w:hAnsi="Calibri Light" w:cs="Calibri Light"/>
        </w:rPr>
        <w:tab/>
        <w:t>Godišnji financijski plan prihoda i rashoda škole za 2019. godinu usvojen je na sjednici Školskog odbora 04. listopada 2018. godine, a za 2020. godinu bit će izrađen i ponuđen na usvajanje Školskom odboru krajem 2019. godine.</w:t>
      </w:r>
    </w:p>
    <w:p w14:paraId="7D2533B0" w14:textId="77777777" w:rsidR="00BA2A77" w:rsidRPr="00436637" w:rsidRDefault="00BA2A77" w:rsidP="000047C3">
      <w:pPr>
        <w:pStyle w:val="Naslov3"/>
        <w:rPr>
          <w:rFonts w:ascii="Calibri Light" w:eastAsiaTheme="minorEastAsia" w:hAnsi="Calibri Light" w:cs="Calibri Light"/>
          <w:sz w:val="21"/>
          <w:szCs w:val="21"/>
          <w:lang w:eastAsia="hr-HR"/>
        </w:rPr>
      </w:pPr>
    </w:p>
    <w:p w14:paraId="173CDDDA" w14:textId="77777777" w:rsidR="005E7058" w:rsidRPr="00436637" w:rsidRDefault="005E7058" w:rsidP="005E7058">
      <w:pPr>
        <w:rPr>
          <w:rFonts w:ascii="Calibri Light" w:hAnsi="Calibri Light" w:cs="Calibri Light"/>
          <w:caps/>
          <w:sz w:val="28"/>
          <w:szCs w:val="28"/>
          <w:lang w:eastAsia="hr-HR"/>
        </w:rPr>
      </w:pPr>
    </w:p>
    <w:p w14:paraId="1517B1DD" w14:textId="77777777" w:rsidR="005E7058" w:rsidRPr="00436637" w:rsidRDefault="005E7058" w:rsidP="005E7058">
      <w:pPr>
        <w:rPr>
          <w:rFonts w:ascii="Calibri Light" w:hAnsi="Calibri Light" w:cs="Calibri Light"/>
          <w:lang w:eastAsia="hr-HR"/>
        </w:rPr>
      </w:pPr>
    </w:p>
    <w:p w14:paraId="490F3191" w14:textId="77777777" w:rsidR="00C21ECB" w:rsidRPr="00C21ECB" w:rsidRDefault="00A757D4" w:rsidP="00C21ECB">
      <w:pPr>
        <w:pStyle w:val="Naslov3"/>
        <w:rPr>
          <w:rFonts w:ascii="Calibri Light" w:eastAsiaTheme="minorEastAsia" w:hAnsi="Calibri Light" w:cs="Calibri Light"/>
          <w:lang w:eastAsia="hr-HR"/>
        </w:rPr>
      </w:pPr>
      <w:bookmarkStart w:id="251" w:name="_Toc20392246"/>
      <w:r w:rsidRPr="00436637">
        <w:rPr>
          <w:rFonts w:ascii="Calibri Light" w:eastAsiaTheme="minorEastAsia" w:hAnsi="Calibri Light" w:cs="Calibri Light"/>
          <w:lang w:eastAsia="hr-HR"/>
        </w:rPr>
        <w:t>PRILOZI</w:t>
      </w:r>
      <w:bookmarkEnd w:id="244"/>
      <w:bookmarkEnd w:id="245"/>
      <w:bookmarkEnd w:id="246"/>
      <w:bookmarkEnd w:id="247"/>
      <w:bookmarkEnd w:id="248"/>
      <w:bookmarkEnd w:id="249"/>
      <w:bookmarkEnd w:id="250"/>
      <w:bookmarkEnd w:id="251"/>
    </w:p>
    <w:p w14:paraId="66ED700D" w14:textId="77777777" w:rsidR="00A757D4" w:rsidRPr="00C21ECB" w:rsidRDefault="00A757D4" w:rsidP="003A1150">
      <w:pPr>
        <w:rPr>
          <w:rStyle w:val="Istaknuto"/>
        </w:rPr>
      </w:pPr>
      <w:r w:rsidRPr="00C21ECB">
        <w:rPr>
          <w:rStyle w:val="Istaknuto"/>
        </w:rPr>
        <w:t xml:space="preserve">Sastavni dijelovi Godišnjeg plana i programa rada škole su:                                                                                    </w:t>
      </w:r>
      <w:r w:rsidR="00166ACF" w:rsidRPr="00C21ECB">
        <w:rPr>
          <w:rStyle w:val="Istaknuto"/>
        </w:rPr>
        <w:t xml:space="preserve">                               </w:t>
      </w:r>
    </w:p>
    <w:p w14:paraId="3DF07D89" w14:textId="77777777" w:rsidR="00A757D4" w:rsidRPr="00C21ECB" w:rsidRDefault="00A757D4" w:rsidP="003A1150">
      <w:pPr>
        <w:rPr>
          <w:rStyle w:val="Istaknuto"/>
        </w:rPr>
      </w:pPr>
      <w:r w:rsidRPr="00C21ECB">
        <w:rPr>
          <w:rStyle w:val="Istaknuto"/>
        </w:rPr>
        <w:t>Godišnji planovi i programi rada ravnatelja, nastavnika i stručnih suradnika</w:t>
      </w:r>
      <w:r w:rsidR="001C2E56" w:rsidRPr="00C21ECB">
        <w:rPr>
          <w:rStyle w:val="Istaknuto"/>
        </w:rPr>
        <w:t xml:space="preserve"> (čuvaju se u elektroničkom formatu u Školi)</w:t>
      </w:r>
    </w:p>
    <w:p w14:paraId="4E0CD04D" w14:textId="77777777" w:rsidR="00A757D4" w:rsidRPr="00C21ECB" w:rsidRDefault="00B402B5" w:rsidP="003A1150">
      <w:pPr>
        <w:rPr>
          <w:rStyle w:val="Istaknuto"/>
        </w:rPr>
      </w:pPr>
      <w:r w:rsidRPr="00C21ECB">
        <w:rPr>
          <w:rStyle w:val="Istaknuto"/>
        </w:rPr>
        <w:t xml:space="preserve">Godišnji planovi i programi rada svih nastavnika  - u kojima su </w:t>
      </w:r>
      <w:r w:rsidR="001C2E56" w:rsidRPr="00C21ECB">
        <w:rPr>
          <w:rStyle w:val="Istaknuto"/>
        </w:rPr>
        <w:t xml:space="preserve"> (</w:t>
      </w:r>
      <w:r w:rsidR="00E47B92" w:rsidRPr="00C21ECB">
        <w:rPr>
          <w:rStyle w:val="Istaknuto"/>
        </w:rPr>
        <w:t>č</w:t>
      </w:r>
      <w:r w:rsidR="001C2E56" w:rsidRPr="00C21ECB">
        <w:rPr>
          <w:rStyle w:val="Istaknuto"/>
        </w:rPr>
        <w:t>uvaju se u elektroničkom formatu u Školi)</w:t>
      </w:r>
    </w:p>
    <w:p w14:paraId="5CA00A83" w14:textId="77777777" w:rsidR="004C11D1" w:rsidRPr="00C21ECB" w:rsidRDefault="004C11D1" w:rsidP="003A1150">
      <w:pPr>
        <w:rPr>
          <w:rStyle w:val="Istaknuto"/>
        </w:rPr>
      </w:pPr>
      <w:r w:rsidRPr="00C21ECB">
        <w:rPr>
          <w:rStyle w:val="Istaknuto"/>
        </w:rPr>
        <w:t>Školski preventivni program – čuva se u elektroničkom formatu u Školi</w:t>
      </w:r>
    </w:p>
    <w:p w14:paraId="02C03D0D" w14:textId="77777777" w:rsidR="00A757D4" w:rsidRPr="00C21ECB" w:rsidRDefault="00A757D4" w:rsidP="003A1150">
      <w:pPr>
        <w:rPr>
          <w:rStyle w:val="Istaknuto"/>
        </w:rPr>
      </w:pPr>
      <w:r w:rsidRPr="00C21ECB">
        <w:rPr>
          <w:rStyle w:val="Istaknuto"/>
        </w:rPr>
        <w:t>Godišnji planovi i programi rada Školskog odbora, Nastavničkog vijeća i Stručnih vijeća</w:t>
      </w:r>
    </w:p>
    <w:p w14:paraId="23F2E00F" w14:textId="77777777" w:rsidR="00A757D4" w:rsidRPr="00C21ECB" w:rsidRDefault="00A757D4" w:rsidP="003A1150">
      <w:pPr>
        <w:rPr>
          <w:rStyle w:val="Istaknuto"/>
        </w:rPr>
      </w:pPr>
      <w:r w:rsidRPr="00C21ECB">
        <w:rPr>
          <w:rStyle w:val="Istaknuto"/>
        </w:rPr>
        <w:t xml:space="preserve">Planovi </w:t>
      </w:r>
      <w:r w:rsidR="006D7DCF" w:rsidRPr="00C21ECB">
        <w:rPr>
          <w:rStyle w:val="Istaknuto"/>
        </w:rPr>
        <w:t xml:space="preserve">i </w:t>
      </w:r>
      <w:r w:rsidRPr="00C21ECB">
        <w:rPr>
          <w:rStyle w:val="Istaknuto"/>
        </w:rPr>
        <w:t xml:space="preserve">programi stručnog usavršavanja </w:t>
      </w:r>
      <w:r w:rsidR="00E47B92" w:rsidRPr="00C21ECB">
        <w:rPr>
          <w:rStyle w:val="Istaknuto"/>
        </w:rPr>
        <w:t>nastavnika, stručnih suradnika i</w:t>
      </w:r>
      <w:r w:rsidRPr="00C21ECB">
        <w:rPr>
          <w:rStyle w:val="Istaknuto"/>
        </w:rPr>
        <w:t xml:space="preserve"> ravnatelj</w:t>
      </w:r>
      <w:r w:rsidR="00E47B92" w:rsidRPr="00C21ECB">
        <w:rPr>
          <w:rStyle w:val="Istaknuto"/>
        </w:rPr>
        <w:t>a</w:t>
      </w:r>
    </w:p>
    <w:p w14:paraId="378A6C1B" w14:textId="77777777" w:rsidR="00A757D4" w:rsidRPr="00C21ECB" w:rsidRDefault="00A757D4" w:rsidP="003A1150">
      <w:pPr>
        <w:rPr>
          <w:rStyle w:val="Istaknuto"/>
        </w:rPr>
      </w:pPr>
      <w:r w:rsidRPr="00C21ECB">
        <w:rPr>
          <w:rStyle w:val="Istaknuto"/>
        </w:rPr>
        <w:t>Rješenja o tjednim zaduženjima odgojno-obrazovnih djelatnika škole</w:t>
      </w:r>
    </w:p>
    <w:p w14:paraId="54620B51" w14:textId="77777777" w:rsidR="00A757D4" w:rsidRPr="00C21ECB" w:rsidRDefault="00A757D4" w:rsidP="003A1150">
      <w:pPr>
        <w:rPr>
          <w:rStyle w:val="Istaknuto"/>
        </w:rPr>
      </w:pPr>
      <w:r w:rsidRPr="00C21ECB">
        <w:rPr>
          <w:rStyle w:val="Istaknuto"/>
        </w:rPr>
        <w:t>Godišnji plan prihoda, primitaka, rashoda i izdataka škole</w:t>
      </w:r>
    </w:p>
    <w:p w14:paraId="50591584" w14:textId="77777777" w:rsidR="00484A90" w:rsidRPr="00436637" w:rsidRDefault="00484A90" w:rsidP="003A1150">
      <w:pPr>
        <w:rPr>
          <w:rStyle w:val="Istaknuto"/>
          <w:rFonts w:ascii="Calibri Light" w:hAnsi="Calibri Light" w:cs="Calibri Light"/>
          <w:color w:val="auto"/>
          <w:sz w:val="18"/>
        </w:rPr>
      </w:pPr>
    </w:p>
    <w:p w14:paraId="049B42CC" w14:textId="77777777" w:rsidR="00484A90" w:rsidRPr="00436637" w:rsidRDefault="00484A90" w:rsidP="003A1150">
      <w:pPr>
        <w:rPr>
          <w:rStyle w:val="Istaknuto"/>
          <w:rFonts w:ascii="Calibri Light" w:hAnsi="Calibri Light" w:cs="Calibri Light"/>
          <w:color w:val="auto"/>
          <w:sz w:val="18"/>
        </w:rPr>
      </w:pPr>
    </w:p>
    <w:p w14:paraId="535E376B" w14:textId="77777777" w:rsidR="00A757D4" w:rsidRPr="00436637" w:rsidRDefault="00A757D4" w:rsidP="003A1150">
      <w:pPr>
        <w:rPr>
          <w:rFonts w:ascii="Calibri Light" w:eastAsia="Times New Roman" w:hAnsi="Calibri Light" w:cs="Calibri Light"/>
          <w:sz w:val="24"/>
          <w:lang w:bidi="en-US"/>
        </w:rPr>
      </w:pPr>
    </w:p>
    <w:p w14:paraId="6080DD42" w14:textId="77777777" w:rsidR="00793729" w:rsidRPr="00436637" w:rsidRDefault="00793729" w:rsidP="003A1150">
      <w:pPr>
        <w:rPr>
          <w:rFonts w:ascii="Calibri Light" w:eastAsia="Times New Roman" w:hAnsi="Calibri Light" w:cs="Calibri Light"/>
          <w:lang w:bidi="en-US"/>
        </w:rPr>
      </w:pPr>
    </w:p>
    <w:p w14:paraId="4AB52191" w14:textId="77777777" w:rsidR="00793729" w:rsidRPr="00436637" w:rsidRDefault="00484A90" w:rsidP="003A1150">
      <w:pPr>
        <w:rPr>
          <w:rFonts w:ascii="Calibri Light" w:eastAsia="Times New Roman" w:hAnsi="Calibri Light" w:cs="Calibri Light"/>
          <w:lang w:bidi="en-US"/>
        </w:rPr>
      </w:pPr>
      <w:r w:rsidRPr="00436637">
        <w:rPr>
          <w:rFonts w:ascii="Calibri Light" w:eastAsia="Times New Roman" w:hAnsi="Calibri Light" w:cs="Calibri Light"/>
          <w:noProof/>
          <w:lang w:val="en-US"/>
        </w:rPr>
        <w:drawing>
          <wp:anchor distT="0" distB="0" distL="114300" distR="114300" simplePos="0" relativeHeight="251679744" behindDoc="1" locked="0" layoutInCell="1" allowOverlap="1" wp14:anchorId="25584916" wp14:editId="46F89AA6">
            <wp:simplePos x="0" y="0"/>
            <wp:positionH relativeFrom="margin">
              <wp:align>left</wp:align>
            </wp:positionH>
            <wp:positionV relativeFrom="paragraph">
              <wp:posOffset>0</wp:posOffset>
            </wp:positionV>
            <wp:extent cx="1221740" cy="1143000"/>
            <wp:effectExtent l="0" t="0" r="0" b="0"/>
            <wp:wrapTight wrapText="bothSides">
              <wp:wrapPolygon edited="0">
                <wp:start x="0" y="0"/>
                <wp:lineTo x="0" y="21240"/>
                <wp:lineTo x="21218" y="21240"/>
                <wp:lineTo x="212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1740" cy="1143000"/>
                    </a:xfrm>
                    <a:prstGeom prst="rect">
                      <a:avLst/>
                    </a:prstGeom>
                  </pic:spPr>
                </pic:pic>
              </a:graphicData>
            </a:graphic>
            <wp14:sizeRelH relativeFrom="margin">
              <wp14:pctWidth>0</wp14:pctWidth>
            </wp14:sizeRelH>
            <wp14:sizeRelV relativeFrom="margin">
              <wp14:pctHeight>0</wp14:pctHeight>
            </wp14:sizeRelV>
          </wp:anchor>
        </w:drawing>
      </w:r>
      <w:r w:rsidRPr="00436637">
        <w:rPr>
          <w:rFonts w:ascii="Calibri Light" w:eastAsia="Times New Roman" w:hAnsi="Calibri Light" w:cs="Calibri Light"/>
          <w:lang w:bidi="en-US"/>
        </w:rPr>
        <w:t>Srednja škola Jelkovec</w:t>
      </w:r>
    </w:p>
    <w:p w14:paraId="21D5836E" w14:textId="77777777" w:rsidR="00484A90" w:rsidRPr="00436637" w:rsidRDefault="00484A90"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Vladimira Stahuljaka 1, 10360 Sesvete</w:t>
      </w:r>
    </w:p>
    <w:p w14:paraId="171FDEF1" w14:textId="77777777" w:rsidR="00793729" w:rsidRPr="00436637" w:rsidRDefault="0041233B" w:rsidP="003A1150">
      <w:pPr>
        <w:rPr>
          <w:rFonts w:ascii="Calibri Light" w:eastAsia="Times New Roman" w:hAnsi="Calibri Light" w:cs="Calibri Light"/>
          <w:lang w:bidi="en-US"/>
        </w:rPr>
      </w:pPr>
      <w:r w:rsidRPr="00436637">
        <w:rPr>
          <w:rFonts w:ascii="Calibri Light" w:hAnsi="Calibri Light" w:cs="Calibri Light"/>
          <w:color w:val="222222"/>
          <w:shd w:val="clear" w:color="auto" w:fill="FFFFFF"/>
        </w:rPr>
        <w:t xml:space="preserve">KLASA: </w:t>
      </w:r>
      <w:r w:rsidR="00AE0C73">
        <w:rPr>
          <w:rFonts w:ascii="Calibri Light" w:hAnsi="Calibri Light" w:cs="Calibri Light"/>
          <w:color w:val="222222"/>
          <w:shd w:val="clear" w:color="auto" w:fill="FFFFFF"/>
        </w:rPr>
        <w:t>602-03/19-10/07</w:t>
      </w:r>
      <w:r w:rsidRPr="00436637">
        <w:rPr>
          <w:rFonts w:ascii="Calibri Light" w:hAnsi="Calibri Light" w:cs="Calibri Light"/>
          <w:color w:val="222222"/>
        </w:rPr>
        <w:br/>
      </w:r>
      <w:r w:rsidRPr="00436637">
        <w:rPr>
          <w:rFonts w:ascii="Calibri Light" w:hAnsi="Calibri Light" w:cs="Calibri Light"/>
          <w:color w:val="222222"/>
          <w:shd w:val="clear" w:color="auto" w:fill="FFFFFF"/>
        </w:rPr>
        <w:t xml:space="preserve">URBROJ: </w:t>
      </w:r>
      <w:r w:rsidR="00AE0C73">
        <w:rPr>
          <w:rFonts w:ascii="Calibri Light" w:hAnsi="Calibri Light" w:cs="Calibri Light"/>
          <w:color w:val="222222"/>
          <w:shd w:val="clear" w:color="auto" w:fill="FFFFFF"/>
        </w:rPr>
        <w:t>251-519-19-05</w:t>
      </w:r>
    </w:p>
    <w:p w14:paraId="3CB87E12" w14:textId="77777777" w:rsidR="001C3178" w:rsidRPr="00436637" w:rsidRDefault="001C3178" w:rsidP="003A1150">
      <w:pPr>
        <w:rPr>
          <w:rFonts w:ascii="Calibri Light" w:eastAsia="Times New Roman" w:hAnsi="Calibri Light" w:cs="Calibri Light"/>
          <w:lang w:bidi="en-US"/>
        </w:rPr>
      </w:pPr>
    </w:p>
    <w:p w14:paraId="0CC94D10" w14:textId="77777777" w:rsidR="00793729" w:rsidRPr="00436637" w:rsidRDefault="00793729" w:rsidP="003A1150">
      <w:pPr>
        <w:rPr>
          <w:rFonts w:ascii="Calibri Light" w:eastAsia="Times New Roman" w:hAnsi="Calibri Light" w:cs="Calibri Light"/>
          <w:lang w:bidi="en-US"/>
        </w:rPr>
      </w:pPr>
    </w:p>
    <w:p w14:paraId="219E0E18" w14:textId="77777777" w:rsidR="00793729" w:rsidRPr="00436637" w:rsidRDefault="00793729" w:rsidP="003A1150">
      <w:pPr>
        <w:rPr>
          <w:rFonts w:ascii="Calibri Light" w:eastAsia="Times New Roman" w:hAnsi="Calibri Light" w:cs="Calibri Light"/>
          <w:lang w:bidi="en-US"/>
        </w:rPr>
      </w:pPr>
    </w:p>
    <w:p w14:paraId="478F79CC" w14:textId="77777777" w:rsidR="00DE2F18" w:rsidRPr="00436637" w:rsidRDefault="00DE2F18" w:rsidP="003A1150">
      <w:pPr>
        <w:rPr>
          <w:rFonts w:ascii="Calibri Light" w:eastAsia="Times New Roman" w:hAnsi="Calibri Light" w:cs="Calibri Light"/>
          <w:lang w:bidi="en-US"/>
        </w:rPr>
      </w:pPr>
    </w:p>
    <w:p w14:paraId="66406119" w14:textId="77777777" w:rsidR="005E7058" w:rsidRPr="00436637" w:rsidRDefault="001C3178" w:rsidP="003A1150">
      <w:pPr>
        <w:rPr>
          <w:rFonts w:ascii="Calibri Light" w:eastAsia="Times New Roman" w:hAnsi="Calibri Light" w:cs="Calibri Light"/>
          <w:lang w:bidi="en-US"/>
        </w:rPr>
      </w:pPr>
      <w:r w:rsidRPr="001C3178">
        <w:rPr>
          <w:rFonts w:ascii="Calibri Light" w:eastAsia="Times New Roman" w:hAnsi="Calibri Light" w:cs="Calibri Light"/>
          <w:noProof/>
          <w:lang w:val="en-US"/>
        </w:rPr>
        <mc:AlternateContent>
          <mc:Choice Requires="wpg">
            <w:drawing>
              <wp:anchor distT="0" distB="0" distL="228600" distR="228600" simplePos="0" relativeHeight="251681792" behindDoc="0" locked="0" layoutInCell="1" allowOverlap="1" wp14:anchorId="4A519AFC" wp14:editId="37B396BB">
                <wp:simplePos x="0" y="0"/>
                <wp:positionH relativeFrom="margin">
                  <wp:align>left</wp:align>
                </wp:positionH>
                <wp:positionV relativeFrom="page">
                  <wp:posOffset>4019550</wp:posOffset>
                </wp:positionV>
                <wp:extent cx="5467350" cy="3570605"/>
                <wp:effectExtent l="0" t="0" r="0" b="10795"/>
                <wp:wrapSquare wrapText="bothSides"/>
                <wp:docPr id="173" name="Group 173"/>
                <wp:cNvGraphicFramePr/>
                <a:graphic xmlns:a="http://schemas.openxmlformats.org/drawingml/2006/main">
                  <a:graphicData uri="http://schemas.microsoft.com/office/word/2010/wordprocessingGroup">
                    <wpg:wgp>
                      <wpg:cNvGrpSpPr/>
                      <wpg:grpSpPr>
                        <a:xfrm>
                          <a:off x="0" y="0"/>
                          <a:ext cx="5467350" cy="3570605"/>
                          <a:chOff x="0" y="0"/>
                          <a:chExt cx="3218688" cy="3568662"/>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23" y="399984"/>
                            <a:ext cx="2980173" cy="3168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4F4C7" w14:textId="77777777" w:rsidR="00BF0F26" w:rsidRPr="00C21ECB" w:rsidRDefault="00BF0F26" w:rsidP="001C3178">
                              <w:pPr>
                                <w:spacing w:after="0"/>
                                <w:jc w:val="center"/>
                                <w:rPr>
                                  <w:rStyle w:val="Istaknuto"/>
                                  <w:sz w:val="32"/>
                                </w:rPr>
                              </w:pPr>
                              <w:r w:rsidRPr="00C21ECB">
                                <w:rPr>
                                  <w:rStyle w:val="Istaknuto"/>
                                  <w:sz w:val="32"/>
                                </w:rPr>
                                <w:t>GODIŠNJI PLAN I PROGRAM RADA SREDNJE ŠKOLE JELKOVEC ZA ŠKOLSKU GODINU 2019. – 2020. DONESEN JE NA SJEDNICI ŠKOLSKOG ODBORA ODRŽANOJ 4. LISTOPADA 2019. GODINE.</w:t>
                              </w:r>
                            </w:p>
                            <w:p w14:paraId="7EAF7358" w14:textId="77777777" w:rsidR="00BF0F26" w:rsidRDefault="00BF0F26">
                              <w:pPr>
                                <w:ind w:left="504"/>
                                <w:jc w:val="right"/>
                                <w:rPr>
                                  <w:smallCaps/>
                                  <w:color w:val="DD8047" w:themeColor="accent2"/>
                                  <w:sz w:val="28"/>
                                  <w:szCs w:val="24"/>
                                </w:rPr>
                              </w:pPr>
                            </w:p>
                            <w:p w14:paraId="2BE8FD3E" w14:textId="77777777" w:rsidR="00BF0F26" w:rsidRDefault="00BF0F26">
                              <w:pPr>
                                <w:pStyle w:val="Bezproreda"/>
                                <w:ind w:left="360"/>
                                <w:jc w:val="right"/>
                                <w:rPr>
                                  <w:color w:val="94B6D2"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9B3A4" id="Group 173" o:spid="_x0000_s1027" style="position:absolute;margin-left:0;margin-top:316.5pt;width:430.5pt;height:281.15pt;z-index:251681792;mso-wrap-distance-left:18pt;mso-wrap-distance-right:18pt;mso-position-horizontal:left;mso-position-horizontal-relative:margin;mso-position-vertical-relative:page;mso-width-relative:margin;mso-height-relative:margin" coordsize="32186,35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94b6d2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8" o:title="" recolor="t" rotate="t" type="frame"/>
                  </v:rect>
                </v:group>
                <v:shape id="Text Box 178" o:spid="_x0000_s1032" type="#_x0000_t202" style="position:absolute;left:2380;top:3999;width:29801;height:3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BF0F26" w:rsidRPr="00C21ECB" w:rsidRDefault="00BF0F26" w:rsidP="001C3178">
                        <w:pPr>
                          <w:spacing w:after="0"/>
                          <w:jc w:val="center"/>
                          <w:rPr>
                            <w:rStyle w:val="Emphasis"/>
                            <w:sz w:val="32"/>
                          </w:rPr>
                        </w:pPr>
                        <w:r w:rsidRPr="00C21ECB">
                          <w:rPr>
                            <w:rStyle w:val="Emphasis"/>
                            <w:sz w:val="32"/>
                          </w:rPr>
                          <w:t>GODIŠNJI PLAN I PROGRAM RADA SREDNJE ŠKOLE JELKOVEC ZA ŠKOLSKU GODINU 2019. – 2020. DONESEN JE NA SJEDNICI ŠKOLSKOG ODBORA ODRŽANOJ 4. LISTOPADA 2019. GODINE.</w:t>
                        </w:r>
                      </w:p>
                      <w:p w:rsidR="00BF0F26" w:rsidRDefault="00BF0F26">
                        <w:pPr>
                          <w:ind w:left="504"/>
                          <w:jc w:val="right"/>
                          <w:rPr>
                            <w:smallCaps/>
                            <w:color w:val="DD8047" w:themeColor="accent2"/>
                            <w:sz w:val="28"/>
                            <w:szCs w:val="24"/>
                          </w:rPr>
                        </w:pPr>
                      </w:p>
                      <w:p w:rsidR="00BF0F26" w:rsidRDefault="00BF0F26">
                        <w:pPr>
                          <w:pStyle w:val="NoSpacing"/>
                          <w:ind w:left="360"/>
                          <w:jc w:val="right"/>
                          <w:rPr>
                            <w:color w:val="94B6D2" w:themeColor="accent1"/>
                            <w:sz w:val="20"/>
                            <w:szCs w:val="20"/>
                          </w:rPr>
                        </w:pPr>
                      </w:p>
                    </w:txbxContent>
                  </v:textbox>
                </v:shape>
                <w10:wrap type="square" anchorx="margin" anchory="page"/>
              </v:group>
            </w:pict>
          </mc:Fallback>
        </mc:AlternateContent>
      </w:r>
    </w:p>
    <w:p w14:paraId="4ED9DBB1" w14:textId="77777777" w:rsidR="00BA2A77" w:rsidRPr="00436637" w:rsidRDefault="00BA2A77" w:rsidP="003A1150">
      <w:pPr>
        <w:rPr>
          <w:rFonts w:ascii="Calibri Light" w:eastAsia="Times New Roman" w:hAnsi="Calibri Light" w:cs="Calibri Light"/>
          <w:lang w:bidi="en-US"/>
        </w:rPr>
      </w:pPr>
    </w:p>
    <w:p w14:paraId="16CDE673" w14:textId="77777777" w:rsidR="00484A90" w:rsidRPr="00436637" w:rsidRDefault="007C0D52"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Predsjednik</w:t>
      </w:r>
      <w:r w:rsidR="00793729" w:rsidRPr="00436637">
        <w:rPr>
          <w:rFonts w:ascii="Calibri Light" w:eastAsia="Times New Roman" w:hAnsi="Calibri Light" w:cs="Calibri Light"/>
          <w:lang w:bidi="en-US"/>
        </w:rPr>
        <w:t xml:space="preserve"> Školskog odbora:</w:t>
      </w:r>
    </w:p>
    <w:p w14:paraId="740E98C0" w14:textId="77777777" w:rsidR="00793729" w:rsidRPr="00436637" w:rsidRDefault="007C0D52" w:rsidP="003A1150">
      <w:pPr>
        <w:rPr>
          <w:rFonts w:ascii="Calibri Light" w:eastAsia="Times New Roman" w:hAnsi="Calibri Light" w:cs="Calibri Light"/>
          <w:lang w:bidi="en-US"/>
        </w:rPr>
      </w:pPr>
      <w:r w:rsidRPr="00436637">
        <w:rPr>
          <w:rFonts w:ascii="Calibri Light" w:eastAsia="Times New Roman" w:hAnsi="Calibri Light" w:cs="Calibri Light"/>
          <w:lang w:bidi="en-US"/>
        </w:rPr>
        <w:t xml:space="preserve">Marinko </w:t>
      </w:r>
      <w:proofErr w:type="spellStart"/>
      <w:r w:rsidRPr="00436637">
        <w:rPr>
          <w:rFonts w:ascii="Calibri Light" w:eastAsia="Times New Roman" w:hAnsi="Calibri Light" w:cs="Calibri Light"/>
          <w:lang w:bidi="en-US"/>
        </w:rPr>
        <w:t>Korčanin</w:t>
      </w:r>
      <w:proofErr w:type="spellEnd"/>
      <w:r w:rsidR="00793729" w:rsidRPr="00436637">
        <w:rPr>
          <w:rFonts w:ascii="Calibri Light" w:eastAsia="Times New Roman" w:hAnsi="Calibri Light" w:cs="Calibri Light"/>
          <w:lang w:bidi="en-US"/>
        </w:rPr>
        <w:t xml:space="preserve">, </w:t>
      </w:r>
      <w:proofErr w:type="spellStart"/>
      <w:r w:rsidR="00793729" w:rsidRPr="00436637">
        <w:rPr>
          <w:rFonts w:ascii="Calibri Light" w:eastAsia="Times New Roman" w:hAnsi="Calibri Light" w:cs="Calibri Light"/>
          <w:lang w:bidi="en-US"/>
        </w:rPr>
        <w:t>dipl.ing.</w:t>
      </w:r>
      <w:r w:rsidRPr="00436637">
        <w:rPr>
          <w:rFonts w:ascii="Calibri Light" w:eastAsia="Times New Roman" w:hAnsi="Calibri Light" w:cs="Calibri Light"/>
          <w:lang w:bidi="en-US"/>
        </w:rPr>
        <w:t>elektrotehnike</w:t>
      </w:r>
      <w:proofErr w:type="spellEnd"/>
    </w:p>
    <w:p w14:paraId="6F06E8D2" w14:textId="77777777" w:rsidR="00434355" w:rsidRPr="00436637" w:rsidRDefault="00434355" w:rsidP="003A1150">
      <w:pPr>
        <w:rPr>
          <w:rFonts w:ascii="Calibri Light" w:eastAsia="Times New Roman" w:hAnsi="Calibri Light" w:cs="Calibri Light"/>
          <w:lang w:bidi="en-US"/>
        </w:rPr>
      </w:pPr>
    </w:p>
    <w:sectPr w:rsidR="00434355" w:rsidRPr="00436637" w:rsidSect="003042E8">
      <w:footerReference w:type="default" r:id="rId29"/>
      <w:pgSz w:w="11906" w:h="16838"/>
      <w:pgMar w:top="1417" w:right="1417" w:bottom="1417" w:left="1417" w:header="709" w:footer="709"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0924E" w14:textId="77777777" w:rsidR="00B36B32" w:rsidRDefault="00B36B32" w:rsidP="008B508D">
      <w:pPr>
        <w:spacing w:after="0" w:line="240" w:lineRule="auto"/>
      </w:pPr>
      <w:r>
        <w:separator/>
      </w:r>
    </w:p>
  </w:endnote>
  <w:endnote w:type="continuationSeparator" w:id="0">
    <w:p w14:paraId="4EF6AF4A" w14:textId="77777777" w:rsidR="00B36B32" w:rsidRDefault="00B36B32" w:rsidP="008B5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129720"/>
      <w:docPartObj>
        <w:docPartGallery w:val="Page Numbers (Bottom of Page)"/>
        <w:docPartUnique/>
      </w:docPartObj>
    </w:sdtPr>
    <w:sdtEndPr>
      <w:rPr>
        <w:noProof/>
      </w:rPr>
    </w:sdtEndPr>
    <w:sdtContent>
      <w:p w14:paraId="71A826C2" w14:textId="77777777" w:rsidR="00BF0F26" w:rsidRDefault="00BF0F26">
        <w:pPr>
          <w:pStyle w:val="Podnoje"/>
          <w:jc w:val="center"/>
        </w:pPr>
        <w:r>
          <w:fldChar w:fldCharType="begin"/>
        </w:r>
        <w:r>
          <w:instrText xml:space="preserve"> PAGE   \* MERGEFORMAT </w:instrText>
        </w:r>
        <w:r>
          <w:fldChar w:fldCharType="separate"/>
        </w:r>
        <w:r>
          <w:rPr>
            <w:noProof/>
          </w:rPr>
          <w:t>6</w:t>
        </w:r>
        <w:r>
          <w:rPr>
            <w:noProof/>
          </w:rPr>
          <w:fldChar w:fldCharType="end"/>
        </w:r>
      </w:p>
    </w:sdtContent>
  </w:sdt>
  <w:p w14:paraId="5AE3D2F7" w14:textId="77777777" w:rsidR="00BF0F26" w:rsidRDefault="00BF0F2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B980" w14:textId="77777777" w:rsidR="00BF0F26" w:rsidRDefault="00BF0F26" w:rsidP="00AF2E23">
    <w:pPr>
      <w:pStyle w:val="Podnoje"/>
    </w:pPr>
  </w:p>
  <w:p w14:paraId="20053A0B" w14:textId="77777777" w:rsidR="00BF0F26" w:rsidRDefault="00BF0F26">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751829"/>
      <w:docPartObj>
        <w:docPartGallery w:val="Page Numbers (Bottom of Page)"/>
        <w:docPartUnique/>
      </w:docPartObj>
    </w:sdtPr>
    <w:sdtEndPr/>
    <w:sdtContent>
      <w:p w14:paraId="31D022AA" w14:textId="77777777" w:rsidR="00BF0F26" w:rsidRDefault="00BF0F26">
        <w:pPr>
          <w:pStyle w:val="Podnoje"/>
        </w:pPr>
        <w:r>
          <w:rPr>
            <w:noProof/>
            <w:lang w:val="en-US"/>
          </w:rPr>
          <mc:AlternateContent>
            <mc:Choice Requires="wps">
              <w:drawing>
                <wp:anchor distT="0" distB="0" distL="114300" distR="114300" simplePos="0" relativeHeight="251661312" behindDoc="0" locked="0" layoutInCell="1" allowOverlap="1" wp14:anchorId="57D7BC40" wp14:editId="0A5DBBF8">
                  <wp:simplePos x="0" y="0"/>
                  <wp:positionH relativeFrom="rightMargin">
                    <wp:align>center</wp:align>
                  </wp:positionH>
                  <wp:positionV relativeFrom="bottomMargin">
                    <wp:align>center</wp:align>
                  </wp:positionV>
                  <wp:extent cx="561975" cy="561975"/>
                  <wp:effectExtent l="9525" t="9525" r="9525" b="952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D950EFD" w14:textId="77777777" w:rsidR="00BF0F26" w:rsidRDefault="00BF0F26">
                              <w:pPr>
                                <w:pStyle w:val="Podnoje"/>
                                <w:rPr>
                                  <w:color w:val="94B6D2" w:themeColor="accent1"/>
                                </w:rPr>
                              </w:pPr>
                              <w:r>
                                <w:fldChar w:fldCharType="begin"/>
                              </w:r>
                              <w:r>
                                <w:instrText xml:space="preserve"> PAGE  \* MERGEFORMAT </w:instrText>
                              </w:r>
                              <w:r>
                                <w:fldChar w:fldCharType="separate"/>
                              </w:r>
                              <w:r w:rsidR="00C636CF" w:rsidRPr="00C636CF">
                                <w:rPr>
                                  <w:noProof/>
                                  <w:color w:val="94B6D2" w:themeColor="accent1"/>
                                </w:rPr>
                                <w:t>1</w:t>
                              </w:r>
                              <w:r>
                                <w:rPr>
                                  <w:noProof/>
                                  <w:color w:val="94B6D2"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DF792CB" id="Oval 3" o:spid="_x0000_s1033" style="position:absolute;margin-left:0;margin-top:0;width:44.25pt;height:44.25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" filled="f" fillcolor="#c0504d" strokecolor="#adc1d9" strokeweight="1pt">
                  <v:textbox inset=",0,,0">
                    <w:txbxContent>
                      <w:p w:rsidR="00BF0F26" w:rsidRDefault="00BF0F26">
                        <w:pPr>
                          <w:pStyle w:val="Footer"/>
                          <w:rPr>
                            <w:color w:val="94B6D2" w:themeColor="accent1"/>
                          </w:rPr>
                        </w:pPr>
                        <w:r>
                          <w:fldChar w:fldCharType="begin"/>
                        </w:r>
                        <w:r>
                          <w:instrText xml:space="preserve"> PAGE  \* MERGEFORMAT </w:instrText>
                        </w:r>
                        <w:r>
                          <w:fldChar w:fldCharType="separate"/>
                        </w:r>
                        <w:r w:rsidR="00C636CF" w:rsidRPr="00C636CF">
                          <w:rPr>
                            <w:noProof/>
                            <w:color w:val="94B6D2" w:themeColor="accent1"/>
                          </w:rPr>
                          <w:t>1</w:t>
                        </w:r>
                        <w:r>
                          <w:rPr>
                            <w:noProof/>
                            <w:color w:val="94B6D2" w:themeColor="accent1"/>
                          </w:rPr>
                          <w:fldChar w:fldCharType="end"/>
                        </w:r>
                      </w:p>
                    </w:txbxContent>
                  </v:textbox>
                  <w10:wrap anchorx="margin" anchory="margin"/>
                </v:oval>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3775533"/>
      <w:docPartObj>
        <w:docPartGallery w:val="Page Numbers (Bottom of Page)"/>
        <w:docPartUnique/>
      </w:docPartObj>
    </w:sdtPr>
    <w:sdtEndPr/>
    <w:sdtContent>
      <w:p w14:paraId="4C1A55ED" w14:textId="77777777" w:rsidR="00BF0F26" w:rsidRDefault="00BF0F26">
        <w:r>
          <w:rPr>
            <w:noProof/>
            <w:lang w:val="en-US"/>
          </w:rPr>
          <mc:AlternateContent>
            <mc:Choice Requires="wps">
              <w:drawing>
                <wp:anchor distT="0" distB="0" distL="114300" distR="114300" simplePos="0" relativeHeight="251659264" behindDoc="0" locked="0" layoutInCell="1" allowOverlap="1" wp14:anchorId="4900CEF8" wp14:editId="3F10CA93">
                  <wp:simplePos x="0" y="0"/>
                  <wp:positionH relativeFrom="rightMargin">
                    <wp:align>center</wp:align>
                  </wp:positionH>
                  <wp:positionV relativeFrom="bottomMargin">
                    <wp:align>center</wp:align>
                  </wp:positionV>
                  <wp:extent cx="561975" cy="561975"/>
                  <wp:effectExtent l="9525" t="9525" r="9525" b="952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5E771A93" w14:textId="77777777" w:rsidR="00BF0F26" w:rsidRDefault="00BF0F26">
                              <w:pPr>
                                <w:pStyle w:val="Podnoje"/>
                                <w:rPr>
                                  <w:color w:val="94B6D2" w:themeColor="accent1"/>
                                </w:rPr>
                              </w:pPr>
                              <w:r>
                                <w:fldChar w:fldCharType="begin"/>
                              </w:r>
                              <w:r>
                                <w:instrText xml:space="preserve"> PAGE  \* MERGEFORMAT </w:instrText>
                              </w:r>
                              <w:r>
                                <w:fldChar w:fldCharType="separate"/>
                              </w:r>
                              <w:r w:rsidR="00C636CF" w:rsidRPr="00C636CF">
                                <w:rPr>
                                  <w:noProof/>
                                  <w:color w:val="94B6D2" w:themeColor="accent1"/>
                                </w:rPr>
                                <w:t>20</w:t>
                              </w:r>
                              <w:r>
                                <w:rPr>
                                  <w:noProof/>
                                  <w:color w:val="94B6D2"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2" o:spid="_x0000_s1034"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Lr20IhAIA&#10;ABEFAAAOAAAAAAAAAAAAAAAAAC4CAABkcnMvZTJvRG9jLnhtbFBLAQItABQABgAIAAAAIQCu9U0S&#10;2QAAAAMBAAAPAAAAAAAAAAAAAAAAAN4EAABkcnMvZG93bnJldi54bWxQSwUGAAAAAAQABADzAAAA&#10;5AUAAAAA&#10;" filled="f" fillcolor="#c0504d" strokecolor="#adc1d9" strokeweight="1pt">
                  <v:textbox inset=",0,,0">
                    <w:txbxContent>
                      <w:p w:rsidR="00BF0F26" w:rsidRDefault="00BF0F26">
                        <w:pPr>
                          <w:pStyle w:val="Footer"/>
                          <w:rPr>
                            <w:color w:val="94B6D2" w:themeColor="accent1"/>
                          </w:rPr>
                        </w:pPr>
                        <w:r>
                          <w:fldChar w:fldCharType="begin"/>
                        </w:r>
                        <w:r>
                          <w:instrText xml:space="preserve"> PAGE  \* MERGEFORMAT </w:instrText>
                        </w:r>
                        <w:r>
                          <w:fldChar w:fldCharType="separate"/>
                        </w:r>
                        <w:r w:rsidR="00C636CF" w:rsidRPr="00C636CF">
                          <w:rPr>
                            <w:noProof/>
                            <w:color w:val="94B6D2" w:themeColor="accent1"/>
                          </w:rPr>
                          <w:t>20</w:t>
                        </w:r>
                        <w:r>
                          <w:rPr>
                            <w:noProof/>
                            <w:color w:val="94B6D2"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99461" w14:textId="77777777" w:rsidR="00B36B32" w:rsidRDefault="00B36B32" w:rsidP="008B508D">
      <w:pPr>
        <w:spacing w:after="0" w:line="240" w:lineRule="auto"/>
      </w:pPr>
      <w:r>
        <w:separator/>
      </w:r>
    </w:p>
  </w:footnote>
  <w:footnote w:type="continuationSeparator" w:id="0">
    <w:p w14:paraId="6F1412B2" w14:textId="77777777" w:rsidR="00B36B32" w:rsidRDefault="00B36B32" w:rsidP="008B5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odnaslovChar"/>
        <w:sz w:val="32"/>
      </w:rPr>
      <w:alias w:val="Autor"/>
      <w:tag w:val=""/>
      <w:id w:val="-2084520209"/>
      <w:dataBinding w:prefixMappings="xmlns:ns0='http://purl.org/dc/elements/1.1/' xmlns:ns1='http://schemas.openxmlformats.org/package/2006/metadata/core-properties' " w:xpath="/ns1:coreProperties[1]/ns0:creator[1]" w:storeItemID="{6C3C8BC8-F283-45AE-878A-BAB7291924A1}"/>
      <w:text/>
    </w:sdtPr>
    <w:sdtEndPr>
      <w:rPr>
        <w:rStyle w:val="PodnaslovChar"/>
      </w:rPr>
    </w:sdtEndPr>
    <w:sdtContent>
      <w:p w14:paraId="5B09BDFE" w14:textId="77777777" w:rsidR="00BF0F26" w:rsidRPr="00BA1500" w:rsidRDefault="00BF0F26" w:rsidP="00B80F0C">
        <w:pPr>
          <w:pStyle w:val="Zaglavlje"/>
          <w:jc w:val="center"/>
          <w:rPr>
            <w:rStyle w:val="PodnaslovChar"/>
            <w:sz w:val="32"/>
          </w:rPr>
        </w:pPr>
        <w:r>
          <w:rPr>
            <w:rStyle w:val="PodnaslovChar"/>
            <w:sz w:val="32"/>
          </w:rPr>
          <w:t>Tajništvo</w:t>
        </w:r>
      </w:p>
    </w:sdtContent>
  </w:sdt>
  <w:p w14:paraId="1FCA9D61" w14:textId="77777777" w:rsidR="00BF0F26" w:rsidRPr="00BA1500" w:rsidRDefault="00BF0F26">
    <w:pPr>
      <w:pStyle w:val="Zaglavlje"/>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424E"/>
    <w:multiLevelType w:val="multilevel"/>
    <w:tmpl w:val="EFECD686"/>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D00F0B"/>
    <w:multiLevelType w:val="hybridMultilevel"/>
    <w:tmpl w:val="07A0D7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0B503B31"/>
    <w:multiLevelType w:val="hybridMultilevel"/>
    <w:tmpl w:val="D688CD50"/>
    <w:lvl w:ilvl="0" w:tplc="F74237B4">
      <w:start w:val="1"/>
      <w:numFmt w:val="decimal"/>
      <w:pStyle w:val="Stil2"/>
      <w:lvlText w:val="%1."/>
      <w:lvlJc w:val="left"/>
      <w:pPr>
        <w:ind w:left="1224" w:hanging="360"/>
      </w:pPr>
      <w:rPr>
        <w:rFonts w:hint="default"/>
      </w:rPr>
    </w:lvl>
    <w:lvl w:ilvl="1" w:tplc="041A0019" w:tentative="1">
      <w:start w:val="1"/>
      <w:numFmt w:val="lowerLetter"/>
      <w:lvlText w:val="%2."/>
      <w:lvlJc w:val="left"/>
      <w:pPr>
        <w:ind w:left="1944" w:hanging="360"/>
      </w:pPr>
    </w:lvl>
    <w:lvl w:ilvl="2" w:tplc="041A001B" w:tentative="1">
      <w:start w:val="1"/>
      <w:numFmt w:val="lowerRoman"/>
      <w:lvlText w:val="%3."/>
      <w:lvlJc w:val="right"/>
      <w:pPr>
        <w:ind w:left="2664" w:hanging="180"/>
      </w:pPr>
    </w:lvl>
    <w:lvl w:ilvl="3" w:tplc="041A000F" w:tentative="1">
      <w:start w:val="1"/>
      <w:numFmt w:val="decimal"/>
      <w:lvlText w:val="%4."/>
      <w:lvlJc w:val="left"/>
      <w:pPr>
        <w:ind w:left="3384" w:hanging="360"/>
      </w:pPr>
    </w:lvl>
    <w:lvl w:ilvl="4" w:tplc="041A0019" w:tentative="1">
      <w:start w:val="1"/>
      <w:numFmt w:val="lowerLetter"/>
      <w:lvlText w:val="%5."/>
      <w:lvlJc w:val="left"/>
      <w:pPr>
        <w:ind w:left="4104" w:hanging="360"/>
      </w:pPr>
    </w:lvl>
    <w:lvl w:ilvl="5" w:tplc="041A001B" w:tentative="1">
      <w:start w:val="1"/>
      <w:numFmt w:val="lowerRoman"/>
      <w:lvlText w:val="%6."/>
      <w:lvlJc w:val="right"/>
      <w:pPr>
        <w:ind w:left="4824" w:hanging="180"/>
      </w:pPr>
    </w:lvl>
    <w:lvl w:ilvl="6" w:tplc="041A000F" w:tentative="1">
      <w:start w:val="1"/>
      <w:numFmt w:val="decimal"/>
      <w:lvlText w:val="%7."/>
      <w:lvlJc w:val="left"/>
      <w:pPr>
        <w:ind w:left="5544" w:hanging="360"/>
      </w:pPr>
    </w:lvl>
    <w:lvl w:ilvl="7" w:tplc="041A0019" w:tentative="1">
      <w:start w:val="1"/>
      <w:numFmt w:val="lowerLetter"/>
      <w:lvlText w:val="%8."/>
      <w:lvlJc w:val="left"/>
      <w:pPr>
        <w:ind w:left="6264" w:hanging="360"/>
      </w:pPr>
    </w:lvl>
    <w:lvl w:ilvl="8" w:tplc="041A001B" w:tentative="1">
      <w:start w:val="1"/>
      <w:numFmt w:val="lowerRoman"/>
      <w:lvlText w:val="%9."/>
      <w:lvlJc w:val="right"/>
      <w:pPr>
        <w:ind w:left="6984" w:hanging="180"/>
      </w:pPr>
    </w:lvl>
  </w:abstractNum>
  <w:abstractNum w:abstractNumId="3" w15:restartNumberingAfterBreak="0">
    <w:nsid w:val="10617A62"/>
    <w:multiLevelType w:val="hybridMultilevel"/>
    <w:tmpl w:val="3742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22055"/>
    <w:multiLevelType w:val="hybridMultilevel"/>
    <w:tmpl w:val="0742C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145A1"/>
    <w:multiLevelType w:val="hybridMultilevel"/>
    <w:tmpl w:val="89724DBC"/>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133459D6"/>
    <w:multiLevelType w:val="hybridMultilevel"/>
    <w:tmpl w:val="5762AD86"/>
    <w:lvl w:ilvl="0" w:tplc="08090001">
      <w:start w:val="1"/>
      <w:numFmt w:val="bullet"/>
      <w:lvlText w:val=""/>
      <w:lvlJc w:val="left"/>
      <w:pPr>
        <w:ind w:left="720" w:hanging="360"/>
      </w:pPr>
      <w:rPr>
        <w:rFonts w:ascii="Symbol" w:hAnsi="Symbol" w:hint="default"/>
      </w:rPr>
    </w:lvl>
    <w:lvl w:ilvl="1" w:tplc="F42E08C0">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F1390"/>
    <w:multiLevelType w:val="multilevel"/>
    <w:tmpl w:val="3D4843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8213E"/>
    <w:multiLevelType w:val="hybridMultilevel"/>
    <w:tmpl w:val="AE5C7F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C35D17"/>
    <w:multiLevelType w:val="hybridMultilevel"/>
    <w:tmpl w:val="71A2C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4AC07F0"/>
    <w:multiLevelType w:val="singleLevel"/>
    <w:tmpl w:val="6D2A61FC"/>
    <w:lvl w:ilvl="0">
      <w:start w:val="2"/>
      <w:numFmt w:val="bullet"/>
      <w:lvlText w:val="-"/>
      <w:lvlJc w:val="left"/>
      <w:pPr>
        <w:tabs>
          <w:tab w:val="num" w:pos="2520"/>
        </w:tabs>
        <w:ind w:left="2520" w:hanging="360"/>
      </w:pPr>
      <w:rPr>
        <w:rFonts w:hint="default"/>
      </w:rPr>
    </w:lvl>
  </w:abstractNum>
  <w:abstractNum w:abstractNumId="11" w15:restartNumberingAfterBreak="0">
    <w:nsid w:val="28AE5AFE"/>
    <w:multiLevelType w:val="hybridMultilevel"/>
    <w:tmpl w:val="84426EEE"/>
    <w:lvl w:ilvl="0" w:tplc="4800A9B8">
      <w:start w:val="1"/>
      <w:numFmt w:val="bullet"/>
      <w:lvlText w:val="-"/>
      <w:lvlJc w:val="left"/>
      <w:pPr>
        <w:ind w:left="720" w:hanging="360"/>
      </w:pPr>
      <w:rPr>
        <w:rFonts w:ascii="Cambria" w:eastAsia="Calibri" w:hAnsi="Cambria"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A8D0D56"/>
    <w:multiLevelType w:val="hybridMultilevel"/>
    <w:tmpl w:val="8102B6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BAF1E7E"/>
    <w:multiLevelType w:val="hybridMultilevel"/>
    <w:tmpl w:val="8CF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0463E"/>
    <w:multiLevelType w:val="multilevel"/>
    <w:tmpl w:val="B8A88794"/>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E6E69CE"/>
    <w:multiLevelType w:val="hybridMultilevel"/>
    <w:tmpl w:val="8D7A04C8"/>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6" w15:restartNumberingAfterBreak="0">
    <w:nsid w:val="31DC1206"/>
    <w:multiLevelType w:val="hybridMultilevel"/>
    <w:tmpl w:val="5BB2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B6B35B3"/>
    <w:multiLevelType w:val="multilevel"/>
    <w:tmpl w:val="9386FE90"/>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280B1E"/>
    <w:multiLevelType w:val="multilevel"/>
    <w:tmpl w:val="78AAB51E"/>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2E7431"/>
    <w:multiLevelType w:val="hybridMultilevel"/>
    <w:tmpl w:val="FB98A34A"/>
    <w:lvl w:ilvl="0" w:tplc="E3503AE6">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ECB79F8"/>
    <w:multiLevelType w:val="multilevel"/>
    <w:tmpl w:val="EEF821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5C40E4"/>
    <w:multiLevelType w:val="hybridMultilevel"/>
    <w:tmpl w:val="7F704C12"/>
    <w:lvl w:ilvl="0" w:tplc="C180F720">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1049E"/>
    <w:multiLevelType w:val="hybridMultilevel"/>
    <w:tmpl w:val="3BD4C2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51009A2"/>
    <w:multiLevelType w:val="hybridMultilevel"/>
    <w:tmpl w:val="8A9AB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033FD"/>
    <w:multiLevelType w:val="hybridMultilevel"/>
    <w:tmpl w:val="46C8F41C"/>
    <w:lvl w:ilvl="0" w:tplc="8CD66FF4">
      <w:start w:val="1"/>
      <w:numFmt w:val="decimal"/>
      <w:lvlText w:val="%1."/>
      <w:lvlJc w:val="left"/>
      <w:pPr>
        <w:ind w:left="1080" w:hanging="360"/>
      </w:pPr>
      <w:rPr>
        <w:rFonts w:asciiTheme="minorHAnsi" w:eastAsiaTheme="minorHAnsi" w:hAnsiTheme="minorHAnsi" w:cstheme="minorBidi"/>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566D53EB"/>
    <w:multiLevelType w:val="hybridMultilevel"/>
    <w:tmpl w:val="3BAE0EDA"/>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15:restartNumberingAfterBreak="0">
    <w:nsid w:val="579F4239"/>
    <w:multiLevelType w:val="multilevel"/>
    <w:tmpl w:val="91060386"/>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86A28C2"/>
    <w:multiLevelType w:val="multilevel"/>
    <w:tmpl w:val="B8A88794"/>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AA4D56"/>
    <w:multiLevelType w:val="hybridMultilevel"/>
    <w:tmpl w:val="9C8E71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F4769BC"/>
    <w:multiLevelType w:val="hybridMultilevel"/>
    <w:tmpl w:val="46C8F41C"/>
    <w:lvl w:ilvl="0" w:tplc="8CD66FF4">
      <w:start w:val="1"/>
      <w:numFmt w:val="decimal"/>
      <w:lvlText w:val="%1."/>
      <w:lvlJc w:val="left"/>
      <w:pPr>
        <w:ind w:left="1080" w:hanging="360"/>
      </w:pPr>
      <w:rPr>
        <w:rFonts w:asciiTheme="minorHAnsi" w:eastAsiaTheme="minorHAnsi" w:hAnsiTheme="minorHAnsi" w:cstheme="minorBidi"/>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67B8578F"/>
    <w:multiLevelType w:val="hybridMultilevel"/>
    <w:tmpl w:val="835A81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7BC6F90"/>
    <w:multiLevelType w:val="multilevel"/>
    <w:tmpl w:val="91060386"/>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6520A93"/>
    <w:multiLevelType w:val="hybridMultilevel"/>
    <w:tmpl w:val="2FEE3CD6"/>
    <w:lvl w:ilvl="0" w:tplc="4406256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8F81BD7"/>
    <w:multiLevelType w:val="hybridMultilevel"/>
    <w:tmpl w:val="8C16AF5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FD64ED"/>
    <w:multiLevelType w:val="hybridMultilevel"/>
    <w:tmpl w:val="2722A3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BFE0E2E"/>
    <w:multiLevelType w:val="singleLevel"/>
    <w:tmpl w:val="0809000F"/>
    <w:lvl w:ilvl="0">
      <w:start w:val="1"/>
      <w:numFmt w:val="decimal"/>
      <w:lvlText w:val="%1."/>
      <w:lvlJc w:val="left"/>
      <w:pPr>
        <w:tabs>
          <w:tab w:val="num" w:pos="360"/>
        </w:tabs>
        <w:ind w:left="360" w:hanging="360"/>
      </w:pPr>
      <w:rPr>
        <w:rFonts w:hint="default"/>
      </w:rPr>
    </w:lvl>
  </w:abstractNum>
  <w:num w:numId="1">
    <w:abstractNumId w:val="2"/>
  </w:num>
  <w:num w:numId="2">
    <w:abstractNumId w:val="32"/>
  </w:num>
  <w:num w:numId="3">
    <w:abstractNumId w:val="12"/>
  </w:num>
  <w:num w:numId="4">
    <w:abstractNumId w:val="28"/>
  </w:num>
  <w:num w:numId="5">
    <w:abstractNumId w:val="19"/>
  </w:num>
  <w:num w:numId="6">
    <w:abstractNumId w:val="13"/>
  </w:num>
  <w:num w:numId="7">
    <w:abstractNumId w:val="11"/>
  </w:num>
  <w:num w:numId="8">
    <w:abstractNumId w:val="3"/>
  </w:num>
  <w:num w:numId="9">
    <w:abstractNumId w:val="21"/>
  </w:num>
  <w:num w:numId="10">
    <w:abstractNumId w:val="23"/>
  </w:num>
  <w:num w:numId="11">
    <w:abstractNumId w:val="35"/>
  </w:num>
  <w:num w:numId="12">
    <w:abstractNumId w:val="10"/>
  </w:num>
  <w:num w:numId="13">
    <w:abstractNumId w:val="8"/>
  </w:num>
  <w:num w:numId="14">
    <w:abstractNumId w:val="29"/>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2"/>
  </w:num>
  <w:num w:numId="21">
    <w:abstractNumId w:val="16"/>
  </w:num>
  <w:num w:numId="22">
    <w:abstractNumId w:val="30"/>
  </w:num>
  <w:num w:numId="23">
    <w:abstractNumId w:val="34"/>
  </w:num>
  <w:num w:numId="24">
    <w:abstractNumId w:val="9"/>
  </w:num>
  <w:num w:numId="25">
    <w:abstractNumId w:val="20"/>
  </w:num>
  <w:num w:numId="26">
    <w:abstractNumId w:val="6"/>
  </w:num>
  <w:num w:numId="27">
    <w:abstractNumId w:val="31"/>
  </w:num>
  <w:num w:numId="28">
    <w:abstractNumId w:val="26"/>
  </w:num>
  <w:num w:numId="29">
    <w:abstractNumId w:val="7"/>
  </w:num>
  <w:num w:numId="30">
    <w:abstractNumId w:val="4"/>
  </w:num>
  <w:num w:numId="31">
    <w:abstractNumId w:val="17"/>
  </w:num>
  <w:num w:numId="32">
    <w:abstractNumId w:val="27"/>
  </w:num>
  <w:num w:numId="33">
    <w:abstractNumId w:val="14"/>
  </w:num>
  <w:num w:numId="34">
    <w:abstractNumId w:val="18"/>
  </w:num>
  <w:num w:numId="35">
    <w:abstractNumId w:val="0"/>
  </w:num>
  <w:num w:numId="36">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35"/>
    <w:rsid w:val="0000348B"/>
    <w:rsid w:val="000047C3"/>
    <w:rsid w:val="00007CE6"/>
    <w:rsid w:val="00010B1C"/>
    <w:rsid w:val="000133C8"/>
    <w:rsid w:val="0001406F"/>
    <w:rsid w:val="000175AC"/>
    <w:rsid w:val="00031633"/>
    <w:rsid w:val="000335E8"/>
    <w:rsid w:val="0003578F"/>
    <w:rsid w:val="00036C7F"/>
    <w:rsid w:val="00037256"/>
    <w:rsid w:val="00042216"/>
    <w:rsid w:val="000423AC"/>
    <w:rsid w:val="00047F07"/>
    <w:rsid w:val="0005141A"/>
    <w:rsid w:val="000522E3"/>
    <w:rsid w:val="0005427E"/>
    <w:rsid w:val="000548C4"/>
    <w:rsid w:val="000615E3"/>
    <w:rsid w:val="0007070B"/>
    <w:rsid w:val="0007150E"/>
    <w:rsid w:val="00072236"/>
    <w:rsid w:val="00074537"/>
    <w:rsid w:val="000746DF"/>
    <w:rsid w:val="000755D5"/>
    <w:rsid w:val="00076EB7"/>
    <w:rsid w:val="00083DFC"/>
    <w:rsid w:val="00084FC6"/>
    <w:rsid w:val="00093C33"/>
    <w:rsid w:val="00096C5B"/>
    <w:rsid w:val="000A2FA2"/>
    <w:rsid w:val="000A3814"/>
    <w:rsid w:val="000A669B"/>
    <w:rsid w:val="000A7761"/>
    <w:rsid w:val="000A7C70"/>
    <w:rsid w:val="000B0576"/>
    <w:rsid w:val="000B17C7"/>
    <w:rsid w:val="000C0F5A"/>
    <w:rsid w:val="000C6477"/>
    <w:rsid w:val="000D4F21"/>
    <w:rsid w:val="000D7EA9"/>
    <w:rsid w:val="000E48D1"/>
    <w:rsid w:val="000E5146"/>
    <w:rsid w:val="000E585C"/>
    <w:rsid w:val="000E709E"/>
    <w:rsid w:val="000E7AE5"/>
    <w:rsid w:val="000F010C"/>
    <w:rsid w:val="000F5A7A"/>
    <w:rsid w:val="000F7ED7"/>
    <w:rsid w:val="001007EB"/>
    <w:rsid w:val="00104BB9"/>
    <w:rsid w:val="00115BBE"/>
    <w:rsid w:val="001171E6"/>
    <w:rsid w:val="00122BEF"/>
    <w:rsid w:val="00123012"/>
    <w:rsid w:val="0012448B"/>
    <w:rsid w:val="0012524C"/>
    <w:rsid w:val="0012602B"/>
    <w:rsid w:val="00127B43"/>
    <w:rsid w:val="00127EFF"/>
    <w:rsid w:val="00131569"/>
    <w:rsid w:val="00142FE2"/>
    <w:rsid w:val="00147464"/>
    <w:rsid w:val="001511D1"/>
    <w:rsid w:val="00154847"/>
    <w:rsid w:val="00155AA8"/>
    <w:rsid w:val="00165031"/>
    <w:rsid w:val="00166ACF"/>
    <w:rsid w:val="00170268"/>
    <w:rsid w:val="0017151B"/>
    <w:rsid w:val="001722AA"/>
    <w:rsid w:val="00173159"/>
    <w:rsid w:val="001733B5"/>
    <w:rsid w:val="001849E0"/>
    <w:rsid w:val="00185F3D"/>
    <w:rsid w:val="00194FED"/>
    <w:rsid w:val="001A1B64"/>
    <w:rsid w:val="001B060F"/>
    <w:rsid w:val="001B06FF"/>
    <w:rsid w:val="001B36C5"/>
    <w:rsid w:val="001B3CD5"/>
    <w:rsid w:val="001C2E56"/>
    <w:rsid w:val="001C2F4B"/>
    <w:rsid w:val="001C3178"/>
    <w:rsid w:val="001C4CDE"/>
    <w:rsid w:val="001C5D74"/>
    <w:rsid w:val="001C6C45"/>
    <w:rsid w:val="001D2F43"/>
    <w:rsid w:val="001D52B6"/>
    <w:rsid w:val="001E264D"/>
    <w:rsid w:val="001E3A03"/>
    <w:rsid w:val="001E544F"/>
    <w:rsid w:val="001F01D7"/>
    <w:rsid w:val="001F270D"/>
    <w:rsid w:val="001F4D0B"/>
    <w:rsid w:val="001F7D11"/>
    <w:rsid w:val="00200998"/>
    <w:rsid w:val="0020154D"/>
    <w:rsid w:val="00203162"/>
    <w:rsid w:val="00205C97"/>
    <w:rsid w:val="002125FE"/>
    <w:rsid w:val="00217148"/>
    <w:rsid w:val="00221129"/>
    <w:rsid w:val="0022751C"/>
    <w:rsid w:val="00230809"/>
    <w:rsid w:val="002310C9"/>
    <w:rsid w:val="00232F23"/>
    <w:rsid w:val="00233A6A"/>
    <w:rsid w:val="00236562"/>
    <w:rsid w:val="002370CA"/>
    <w:rsid w:val="002416A6"/>
    <w:rsid w:val="00241EF7"/>
    <w:rsid w:val="002420D4"/>
    <w:rsid w:val="002459DF"/>
    <w:rsid w:val="0025375E"/>
    <w:rsid w:val="00254934"/>
    <w:rsid w:val="0025636B"/>
    <w:rsid w:val="0026231A"/>
    <w:rsid w:val="00267223"/>
    <w:rsid w:val="00274D0B"/>
    <w:rsid w:val="002764C6"/>
    <w:rsid w:val="002806EA"/>
    <w:rsid w:val="0028595D"/>
    <w:rsid w:val="0029370E"/>
    <w:rsid w:val="002941DA"/>
    <w:rsid w:val="002A08F8"/>
    <w:rsid w:val="002A4C48"/>
    <w:rsid w:val="002A567A"/>
    <w:rsid w:val="002B07BB"/>
    <w:rsid w:val="002B0B82"/>
    <w:rsid w:val="002B7F65"/>
    <w:rsid w:val="002D77B3"/>
    <w:rsid w:val="002E2004"/>
    <w:rsid w:val="002E2C75"/>
    <w:rsid w:val="002E2DD1"/>
    <w:rsid w:val="002F4B96"/>
    <w:rsid w:val="002F691C"/>
    <w:rsid w:val="003010A9"/>
    <w:rsid w:val="00301B63"/>
    <w:rsid w:val="003041F0"/>
    <w:rsid w:val="003042E8"/>
    <w:rsid w:val="00305EEC"/>
    <w:rsid w:val="003133D9"/>
    <w:rsid w:val="00313902"/>
    <w:rsid w:val="00315635"/>
    <w:rsid w:val="00316903"/>
    <w:rsid w:val="00321B30"/>
    <w:rsid w:val="003237A7"/>
    <w:rsid w:val="003240B6"/>
    <w:rsid w:val="00324DC1"/>
    <w:rsid w:val="003258E2"/>
    <w:rsid w:val="0033158C"/>
    <w:rsid w:val="003319CB"/>
    <w:rsid w:val="003378F5"/>
    <w:rsid w:val="00340E21"/>
    <w:rsid w:val="003421EB"/>
    <w:rsid w:val="00342761"/>
    <w:rsid w:val="00344717"/>
    <w:rsid w:val="00350FA1"/>
    <w:rsid w:val="003525E8"/>
    <w:rsid w:val="0036170D"/>
    <w:rsid w:val="00365288"/>
    <w:rsid w:val="00370CCB"/>
    <w:rsid w:val="003779C1"/>
    <w:rsid w:val="00380F01"/>
    <w:rsid w:val="0038297A"/>
    <w:rsid w:val="003831A8"/>
    <w:rsid w:val="00387872"/>
    <w:rsid w:val="003901FB"/>
    <w:rsid w:val="003A1150"/>
    <w:rsid w:val="003A7B91"/>
    <w:rsid w:val="003B17D3"/>
    <w:rsid w:val="003B257E"/>
    <w:rsid w:val="003B64A8"/>
    <w:rsid w:val="003B707A"/>
    <w:rsid w:val="003C0888"/>
    <w:rsid w:val="003C472C"/>
    <w:rsid w:val="003C6ECD"/>
    <w:rsid w:val="003D17E5"/>
    <w:rsid w:val="003D5BCA"/>
    <w:rsid w:val="003D76F1"/>
    <w:rsid w:val="003E0A6E"/>
    <w:rsid w:val="003E13C8"/>
    <w:rsid w:val="003E3ABF"/>
    <w:rsid w:val="003E428E"/>
    <w:rsid w:val="003E79C9"/>
    <w:rsid w:val="003F0A1E"/>
    <w:rsid w:val="003F45A2"/>
    <w:rsid w:val="00400926"/>
    <w:rsid w:val="00400C03"/>
    <w:rsid w:val="00401F8D"/>
    <w:rsid w:val="00405446"/>
    <w:rsid w:val="0041233B"/>
    <w:rsid w:val="00423CBB"/>
    <w:rsid w:val="0042508B"/>
    <w:rsid w:val="00426454"/>
    <w:rsid w:val="00426E10"/>
    <w:rsid w:val="00430734"/>
    <w:rsid w:val="004333C2"/>
    <w:rsid w:val="00434355"/>
    <w:rsid w:val="00436637"/>
    <w:rsid w:val="00437C34"/>
    <w:rsid w:val="00440E0C"/>
    <w:rsid w:val="0044218F"/>
    <w:rsid w:val="00442676"/>
    <w:rsid w:val="00446891"/>
    <w:rsid w:val="004515B3"/>
    <w:rsid w:val="004519CE"/>
    <w:rsid w:val="004523C8"/>
    <w:rsid w:val="00453895"/>
    <w:rsid w:val="00454109"/>
    <w:rsid w:val="004560C9"/>
    <w:rsid w:val="004574E5"/>
    <w:rsid w:val="00465A25"/>
    <w:rsid w:val="004670F9"/>
    <w:rsid w:val="00472431"/>
    <w:rsid w:val="00474769"/>
    <w:rsid w:val="00477DE7"/>
    <w:rsid w:val="0048387D"/>
    <w:rsid w:val="00484A90"/>
    <w:rsid w:val="004A3711"/>
    <w:rsid w:val="004A4A89"/>
    <w:rsid w:val="004A6981"/>
    <w:rsid w:val="004B563B"/>
    <w:rsid w:val="004C11D1"/>
    <w:rsid w:val="004C4BFA"/>
    <w:rsid w:val="004C5DAF"/>
    <w:rsid w:val="004D4C01"/>
    <w:rsid w:val="004D6812"/>
    <w:rsid w:val="004E1E62"/>
    <w:rsid w:val="004E2A32"/>
    <w:rsid w:val="004E3A41"/>
    <w:rsid w:val="004E5EE8"/>
    <w:rsid w:val="004F7B3C"/>
    <w:rsid w:val="005110B2"/>
    <w:rsid w:val="0051481F"/>
    <w:rsid w:val="00515A3E"/>
    <w:rsid w:val="00516347"/>
    <w:rsid w:val="005236C0"/>
    <w:rsid w:val="00527C3A"/>
    <w:rsid w:val="0053072F"/>
    <w:rsid w:val="0053595C"/>
    <w:rsid w:val="00536310"/>
    <w:rsid w:val="00536DA6"/>
    <w:rsid w:val="00540C60"/>
    <w:rsid w:val="0054618B"/>
    <w:rsid w:val="00547FF8"/>
    <w:rsid w:val="005515D6"/>
    <w:rsid w:val="00554B60"/>
    <w:rsid w:val="0055625A"/>
    <w:rsid w:val="00560FAB"/>
    <w:rsid w:val="00562F86"/>
    <w:rsid w:val="00566587"/>
    <w:rsid w:val="005738C9"/>
    <w:rsid w:val="00580341"/>
    <w:rsid w:val="00585233"/>
    <w:rsid w:val="00587CFE"/>
    <w:rsid w:val="00592610"/>
    <w:rsid w:val="005A0808"/>
    <w:rsid w:val="005B1726"/>
    <w:rsid w:val="005B3294"/>
    <w:rsid w:val="005B33E3"/>
    <w:rsid w:val="005B3C32"/>
    <w:rsid w:val="005C777E"/>
    <w:rsid w:val="005D1AB2"/>
    <w:rsid w:val="005D277F"/>
    <w:rsid w:val="005D51B3"/>
    <w:rsid w:val="005E188F"/>
    <w:rsid w:val="005E1F0E"/>
    <w:rsid w:val="005E7058"/>
    <w:rsid w:val="005E7780"/>
    <w:rsid w:val="005F233D"/>
    <w:rsid w:val="005F40B0"/>
    <w:rsid w:val="005F4CDC"/>
    <w:rsid w:val="00601F09"/>
    <w:rsid w:val="00606409"/>
    <w:rsid w:val="00614400"/>
    <w:rsid w:val="00615BA2"/>
    <w:rsid w:val="00616577"/>
    <w:rsid w:val="006167F5"/>
    <w:rsid w:val="00623D64"/>
    <w:rsid w:val="00627523"/>
    <w:rsid w:val="00630403"/>
    <w:rsid w:val="00630932"/>
    <w:rsid w:val="00641031"/>
    <w:rsid w:val="00646ED3"/>
    <w:rsid w:val="00655BA6"/>
    <w:rsid w:val="00660E57"/>
    <w:rsid w:val="00661D32"/>
    <w:rsid w:val="006649A7"/>
    <w:rsid w:val="0066533E"/>
    <w:rsid w:val="00665698"/>
    <w:rsid w:val="00666600"/>
    <w:rsid w:val="00671057"/>
    <w:rsid w:val="00673249"/>
    <w:rsid w:val="00676D72"/>
    <w:rsid w:val="006777BD"/>
    <w:rsid w:val="006A3591"/>
    <w:rsid w:val="006A3A0A"/>
    <w:rsid w:val="006B0091"/>
    <w:rsid w:val="006B27D3"/>
    <w:rsid w:val="006B54F7"/>
    <w:rsid w:val="006C3E02"/>
    <w:rsid w:val="006C645B"/>
    <w:rsid w:val="006C7FAB"/>
    <w:rsid w:val="006D7DCF"/>
    <w:rsid w:val="006E3520"/>
    <w:rsid w:val="006E49BB"/>
    <w:rsid w:val="006E51FA"/>
    <w:rsid w:val="006F12B4"/>
    <w:rsid w:val="006F56A6"/>
    <w:rsid w:val="006F64EE"/>
    <w:rsid w:val="006F692D"/>
    <w:rsid w:val="006F77CF"/>
    <w:rsid w:val="006F7866"/>
    <w:rsid w:val="00702BF2"/>
    <w:rsid w:val="00704A8D"/>
    <w:rsid w:val="00705923"/>
    <w:rsid w:val="007136CB"/>
    <w:rsid w:val="0071475D"/>
    <w:rsid w:val="00717E16"/>
    <w:rsid w:val="0072003A"/>
    <w:rsid w:val="00720920"/>
    <w:rsid w:val="00720C38"/>
    <w:rsid w:val="00737504"/>
    <w:rsid w:val="00746894"/>
    <w:rsid w:val="0074689B"/>
    <w:rsid w:val="00753F43"/>
    <w:rsid w:val="007615A8"/>
    <w:rsid w:val="00764CF0"/>
    <w:rsid w:val="00765261"/>
    <w:rsid w:val="00771692"/>
    <w:rsid w:val="0077242F"/>
    <w:rsid w:val="0077302F"/>
    <w:rsid w:val="00785ACD"/>
    <w:rsid w:val="00790A9F"/>
    <w:rsid w:val="00791DDB"/>
    <w:rsid w:val="00793729"/>
    <w:rsid w:val="007A1728"/>
    <w:rsid w:val="007A4FF0"/>
    <w:rsid w:val="007B70AE"/>
    <w:rsid w:val="007C0D52"/>
    <w:rsid w:val="007C5D96"/>
    <w:rsid w:val="007C7E8D"/>
    <w:rsid w:val="007D15A4"/>
    <w:rsid w:val="007D485E"/>
    <w:rsid w:val="007E0DC6"/>
    <w:rsid w:val="007E5297"/>
    <w:rsid w:val="00800BD6"/>
    <w:rsid w:val="00803D9D"/>
    <w:rsid w:val="00805BC4"/>
    <w:rsid w:val="0081373D"/>
    <w:rsid w:val="00814219"/>
    <w:rsid w:val="008161BA"/>
    <w:rsid w:val="00822185"/>
    <w:rsid w:val="0083030F"/>
    <w:rsid w:val="0083210C"/>
    <w:rsid w:val="008367B3"/>
    <w:rsid w:val="00841A24"/>
    <w:rsid w:val="00843484"/>
    <w:rsid w:val="00844A2C"/>
    <w:rsid w:val="008460FC"/>
    <w:rsid w:val="00846443"/>
    <w:rsid w:val="0085113C"/>
    <w:rsid w:val="008518FC"/>
    <w:rsid w:val="008520D3"/>
    <w:rsid w:val="008551E1"/>
    <w:rsid w:val="008579B4"/>
    <w:rsid w:val="00867238"/>
    <w:rsid w:val="008702E7"/>
    <w:rsid w:val="008718CA"/>
    <w:rsid w:val="00875E4C"/>
    <w:rsid w:val="00877FEB"/>
    <w:rsid w:val="00881F6E"/>
    <w:rsid w:val="00882997"/>
    <w:rsid w:val="00887B84"/>
    <w:rsid w:val="00891794"/>
    <w:rsid w:val="008A1DE4"/>
    <w:rsid w:val="008A7390"/>
    <w:rsid w:val="008A7D2E"/>
    <w:rsid w:val="008B391B"/>
    <w:rsid w:val="008B508D"/>
    <w:rsid w:val="008C0382"/>
    <w:rsid w:val="008C1D93"/>
    <w:rsid w:val="008C2416"/>
    <w:rsid w:val="008C7ADB"/>
    <w:rsid w:val="008D0E3F"/>
    <w:rsid w:val="008D6640"/>
    <w:rsid w:val="008D7230"/>
    <w:rsid w:val="008D7713"/>
    <w:rsid w:val="008E0E02"/>
    <w:rsid w:val="008E11EA"/>
    <w:rsid w:val="008F1BC0"/>
    <w:rsid w:val="008F272B"/>
    <w:rsid w:val="008F4298"/>
    <w:rsid w:val="008F70EF"/>
    <w:rsid w:val="008F7ABA"/>
    <w:rsid w:val="009047B5"/>
    <w:rsid w:val="009062D1"/>
    <w:rsid w:val="00906EC5"/>
    <w:rsid w:val="009126AC"/>
    <w:rsid w:val="00913951"/>
    <w:rsid w:val="00930D16"/>
    <w:rsid w:val="009326BB"/>
    <w:rsid w:val="009339E1"/>
    <w:rsid w:val="00936459"/>
    <w:rsid w:val="00941000"/>
    <w:rsid w:val="009474E1"/>
    <w:rsid w:val="00953DC4"/>
    <w:rsid w:val="00957D9A"/>
    <w:rsid w:val="00960487"/>
    <w:rsid w:val="00962C8D"/>
    <w:rsid w:val="00965602"/>
    <w:rsid w:val="00965DB2"/>
    <w:rsid w:val="009667BF"/>
    <w:rsid w:val="00970DE6"/>
    <w:rsid w:val="009719E5"/>
    <w:rsid w:val="009740A5"/>
    <w:rsid w:val="0097546C"/>
    <w:rsid w:val="0097723B"/>
    <w:rsid w:val="00980262"/>
    <w:rsid w:val="00983F8D"/>
    <w:rsid w:val="00984442"/>
    <w:rsid w:val="00985A71"/>
    <w:rsid w:val="009862C7"/>
    <w:rsid w:val="009917E4"/>
    <w:rsid w:val="009929D6"/>
    <w:rsid w:val="00994B18"/>
    <w:rsid w:val="00995455"/>
    <w:rsid w:val="00995C4D"/>
    <w:rsid w:val="009978D3"/>
    <w:rsid w:val="009A5373"/>
    <w:rsid w:val="009B0DD9"/>
    <w:rsid w:val="009B4634"/>
    <w:rsid w:val="009B5647"/>
    <w:rsid w:val="009C0018"/>
    <w:rsid w:val="009C479D"/>
    <w:rsid w:val="009E2518"/>
    <w:rsid w:val="009E328E"/>
    <w:rsid w:val="009E4A7D"/>
    <w:rsid w:val="009E4D69"/>
    <w:rsid w:val="009E748D"/>
    <w:rsid w:val="009F71B6"/>
    <w:rsid w:val="00A04ABC"/>
    <w:rsid w:val="00A12C07"/>
    <w:rsid w:val="00A134EA"/>
    <w:rsid w:val="00A154CD"/>
    <w:rsid w:val="00A17378"/>
    <w:rsid w:val="00A17DEC"/>
    <w:rsid w:val="00A3173E"/>
    <w:rsid w:val="00A326FE"/>
    <w:rsid w:val="00A34245"/>
    <w:rsid w:val="00A37A45"/>
    <w:rsid w:val="00A4041B"/>
    <w:rsid w:val="00A43795"/>
    <w:rsid w:val="00A43F9F"/>
    <w:rsid w:val="00A51BAE"/>
    <w:rsid w:val="00A51DFE"/>
    <w:rsid w:val="00A57974"/>
    <w:rsid w:val="00A6215E"/>
    <w:rsid w:val="00A639A9"/>
    <w:rsid w:val="00A6673F"/>
    <w:rsid w:val="00A757D4"/>
    <w:rsid w:val="00A75EAB"/>
    <w:rsid w:val="00A81029"/>
    <w:rsid w:val="00A82D74"/>
    <w:rsid w:val="00A85D42"/>
    <w:rsid w:val="00A86B22"/>
    <w:rsid w:val="00A90995"/>
    <w:rsid w:val="00A91DD6"/>
    <w:rsid w:val="00A96E5E"/>
    <w:rsid w:val="00AA3209"/>
    <w:rsid w:val="00AA3579"/>
    <w:rsid w:val="00AA4EE4"/>
    <w:rsid w:val="00AA6DC7"/>
    <w:rsid w:val="00AB5F93"/>
    <w:rsid w:val="00AB73AC"/>
    <w:rsid w:val="00AB7D9E"/>
    <w:rsid w:val="00AC1728"/>
    <w:rsid w:val="00AC3BF0"/>
    <w:rsid w:val="00AC54B5"/>
    <w:rsid w:val="00AC59AC"/>
    <w:rsid w:val="00AD0A50"/>
    <w:rsid w:val="00AD0CEC"/>
    <w:rsid w:val="00AD13B5"/>
    <w:rsid w:val="00AD7DF8"/>
    <w:rsid w:val="00AE0C73"/>
    <w:rsid w:val="00AE2940"/>
    <w:rsid w:val="00AE311A"/>
    <w:rsid w:val="00AE57D0"/>
    <w:rsid w:val="00AE5C6E"/>
    <w:rsid w:val="00AE6983"/>
    <w:rsid w:val="00AE7223"/>
    <w:rsid w:val="00AF2E23"/>
    <w:rsid w:val="00AF4D8E"/>
    <w:rsid w:val="00B003ED"/>
    <w:rsid w:val="00B0338F"/>
    <w:rsid w:val="00B05931"/>
    <w:rsid w:val="00B06E25"/>
    <w:rsid w:val="00B076B8"/>
    <w:rsid w:val="00B07712"/>
    <w:rsid w:val="00B17398"/>
    <w:rsid w:val="00B25232"/>
    <w:rsid w:val="00B25B9C"/>
    <w:rsid w:val="00B26C23"/>
    <w:rsid w:val="00B305CC"/>
    <w:rsid w:val="00B36B32"/>
    <w:rsid w:val="00B402B5"/>
    <w:rsid w:val="00B43617"/>
    <w:rsid w:val="00B4655F"/>
    <w:rsid w:val="00B477FE"/>
    <w:rsid w:val="00B50489"/>
    <w:rsid w:val="00B50DA7"/>
    <w:rsid w:val="00B514A9"/>
    <w:rsid w:val="00B52997"/>
    <w:rsid w:val="00B63C1F"/>
    <w:rsid w:val="00B642BB"/>
    <w:rsid w:val="00B80F0C"/>
    <w:rsid w:val="00B854FF"/>
    <w:rsid w:val="00B91A6D"/>
    <w:rsid w:val="00B96089"/>
    <w:rsid w:val="00BA05A1"/>
    <w:rsid w:val="00BA0BCC"/>
    <w:rsid w:val="00BA1500"/>
    <w:rsid w:val="00BA1BD5"/>
    <w:rsid w:val="00BA2A77"/>
    <w:rsid w:val="00BB10B6"/>
    <w:rsid w:val="00BB1604"/>
    <w:rsid w:val="00BB17B8"/>
    <w:rsid w:val="00BB2191"/>
    <w:rsid w:val="00BB3886"/>
    <w:rsid w:val="00BC59D7"/>
    <w:rsid w:val="00BC5ECB"/>
    <w:rsid w:val="00BC74A2"/>
    <w:rsid w:val="00BE2286"/>
    <w:rsid w:val="00BE428C"/>
    <w:rsid w:val="00BE5839"/>
    <w:rsid w:val="00BE7C1F"/>
    <w:rsid w:val="00BF0F26"/>
    <w:rsid w:val="00BF10C1"/>
    <w:rsid w:val="00BF269F"/>
    <w:rsid w:val="00BF46B6"/>
    <w:rsid w:val="00BF4BBE"/>
    <w:rsid w:val="00BF671C"/>
    <w:rsid w:val="00C02136"/>
    <w:rsid w:val="00C03DD7"/>
    <w:rsid w:val="00C054A8"/>
    <w:rsid w:val="00C05806"/>
    <w:rsid w:val="00C07497"/>
    <w:rsid w:val="00C16831"/>
    <w:rsid w:val="00C214DC"/>
    <w:rsid w:val="00C2157C"/>
    <w:rsid w:val="00C21ECB"/>
    <w:rsid w:val="00C30B29"/>
    <w:rsid w:val="00C337FC"/>
    <w:rsid w:val="00C3734A"/>
    <w:rsid w:val="00C4165A"/>
    <w:rsid w:val="00C43412"/>
    <w:rsid w:val="00C44478"/>
    <w:rsid w:val="00C44C25"/>
    <w:rsid w:val="00C500BA"/>
    <w:rsid w:val="00C53A0C"/>
    <w:rsid w:val="00C54B4B"/>
    <w:rsid w:val="00C5727B"/>
    <w:rsid w:val="00C60B46"/>
    <w:rsid w:val="00C613E7"/>
    <w:rsid w:val="00C636CF"/>
    <w:rsid w:val="00C6602E"/>
    <w:rsid w:val="00C672AD"/>
    <w:rsid w:val="00C75EA4"/>
    <w:rsid w:val="00C76104"/>
    <w:rsid w:val="00C80B7A"/>
    <w:rsid w:val="00C91ABF"/>
    <w:rsid w:val="00CA37CB"/>
    <w:rsid w:val="00CA42F5"/>
    <w:rsid w:val="00CA6ECE"/>
    <w:rsid w:val="00CB4077"/>
    <w:rsid w:val="00CB7B48"/>
    <w:rsid w:val="00CC1E4A"/>
    <w:rsid w:val="00CC25C1"/>
    <w:rsid w:val="00CC4D8B"/>
    <w:rsid w:val="00CD2983"/>
    <w:rsid w:val="00CD2C7F"/>
    <w:rsid w:val="00CD528A"/>
    <w:rsid w:val="00CD557F"/>
    <w:rsid w:val="00CE00C7"/>
    <w:rsid w:val="00CE3057"/>
    <w:rsid w:val="00CF4DCA"/>
    <w:rsid w:val="00CF56B0"/>
    <w:rsid w:val="00CF7221"/>
    <w:rsid w:val="00CF78B2"/>
    <w:rsid w:val="00CF7FE6"/>
    <w:rsid w:val="00D06513"/>
    <w:rsid w:val="00D12CC6"/>
    <w:rsid w:val="00D13B0F"/>
    <w:rsid w:val="00D14450"/>
    <w:rsid w:val="00D14AC1"/>
    <w:rsid w:val="00D22DAF"/>
    <w:rsid w:val="00D23FC4"/>
    <w:rsid w:val="00D25779"/>
    <w:rsid w:val="00D26A98"/>
    <w:rsid w:val="00D372C9"/>
    <w:rsid w:val="00D42D12"/>
    <w:rsid w:val="00D45627"/>
    <w:rsid w:val="00D47701"/>
    <w:rsid w:val="00D51C5E"/>
    <w:rsid w:val="00D56EAD"/>
    <w:rsid w:val="00D62795"/>
    <w:rsid w:val="00D643CB"/>
    <w:rsid w:val="00D700C9"/>
    <w:rsid w:val="00D721F7"/>
    <w:rsid w:val="00D741BB"/>
    <w:rsid w:val="00D83399"/>
    <w:rsid w:val="00D9192E"/>
    <w:rsid w:val="00DA1308"/>
    <w:rsid w:val="00DB175A"/>
    <w:rsid w:val="00DB29D7"/>
    <w:rsid w:val="00DC0152"/>
    <w:rsid w:val="00DC21C4"/>
    <w:rsid w:val="00DC2896"/>
    <w:rsid w:val="00DC4B1F"/>
    <w:rsid w:val="00DD33FE"/>
    <w:rsid w:val="00DD3A3B"/>
    <w:rsid w:val="00DD5833"/>
    <w:rsid w:val="00DE2F18"/>
    <w:rsid w:val="00DE343A"/>
    <w:rsid w:val="00DE7E0F"/>
    <w:rsid w:val="00DF1759"/>
    <w:rsid w:val="00DF3262"/>
    <w:rsid w:val="00DF72C7"/>
    <w:rsid w:val="00E01B4A"/>
    <w:rsid w:val="00E0208B"/>
    <w:rsid w:val="00E0258E"/>
    <w:rsid w:val="00E0286F"/>
    <w:rsid w:val="00E06C0F"/>
    <w:rsid w:val="00E101A6"/>
    <w:rsid w:val="00E1121B"/>
    <w:rsid w:val="00E12C2B"/>
    <w:rsid w:val="00E1344F"/>
    <w:rsid w:val="00E16608"/>
    <w:rsid w:val="00E1761A"/>
    <w:rsid w:val="00E201FD"/>
    <w:rsid w:val="00E21F22"/>
    <w:rsid w:val="00E30EFB"/>
    <w:rsid w:val="00E31645"/>
    <w:rsid w:val="00E36CDD"/>
    <w:rsid w:val="00E37BD9"/>
    <w:rsid w:val="00E37E4C"/>
    <w:rsid w:val="00E4211B"/>
    <w:rsid w:val="00E4269D"/>
    <w:rsid w:val="00E4601B"/>
    <w:rsid w:val="00E47B92"/>
    <w:rsid w:val="00E50C79"/>
    <w:rsid w:val="00E53BEA"/>
    <w:rsid w:val="00E574B1"/>
    <w:rsid w:val="00E63850"/>
    <w:rsid w:val="00E67D62"/>
    <w:rsid w:val="00E70899"/>
    <w:rsid w:val="00E7402D"/>
    <w:rsid w:val="00E7530A"/>
    <w:rsid w:val="00E800E2"/>
    <w:rsid w:val="00E84438"/>
    <w:rsid w:val="00E86E4A"/>
    <w:rsid w:val="00E90421"/>
    <w:rsid w:val="00E91AF6"/>
    <w:rsid w:val="00E95A7F"/>
    <w:rsid w:val="00E97742"/>
    <w:rsid w:val="00EA19D0"/>
    <w:rsid w:val="00EA5986"/>
    <w:rsid w:val="00EB0260"/>
    <w:rsid w:val="00EB4999"/>
    <w:rsid w:val="00EB4B0D"/>
    <w:rsid w:val="00EC0140"/>
    <w:rsid w:val="00EC3E80"/>
    <w:rsid w:val="00EC4D08"/>
    <w:rsid w:val="00ED5C9D"/>
    <w:rsid w:val="00EE0AC7"/>
    <w:rsid w:val="00EE2484"/>
    <w:rsid w:val="00EF1F54"/>
    <w:rsid w:val="00EF6808"/>
    <w:rsid w:val="00EF68E3"/>
    <w:rsid w:val="00EF73E8"/>
    <w:rsid w:val="00F0567E"/>
    <w:rsid w:val="00F0622F"/>
    <w:rsid w:val="00F1278D"/>
    <w:rsid w:val="00F133ED"/>
    <w:rsid w:val="00F14A4A"/>
    <w:rsid w:val="00F179C8"/>
    <w:rsid w:val="00F2323F"/>
    <w:rsid w:val="00F311DA"/>
    <w:rsid w:val="00F36BBA"/>
    <w:rsid w:val="00F40B13"/>
    <w:rsid w:val="00F40C6F"/>
    <w:rsid w:val="00F45E86"/>
    <w:rsid w:val="00F509C5"/>
    <w:rsid w:val="00F51424"/>
    <w:rsid w:val="00F5291B"/>
    <w:rsid w:val="00F54C86"/>
    <w:rsid w:val="00F6286F"/>
    <w:rsid w:val="00F62CE1"/>
    <w:rsid w:val="00F636F1"/>
    <w:rsid w:val="00F6440B"/>
    <w:rsid w:val="00F754D9"/>
    <w:rsid w:val="00F75A51"/>
    <w:rsid w:val="00F777B9"/>
    <w:rsid w:val="00F80B56"/>
    <w:rsid w:val="00F87179"/>
    <w:rsid w:val="00F9515B"/>
    <w:rsid w:val="00FA1FC1"/>
    <w:rsid w:val="00FA3797"/>
    <w:rsid w:val="00FA754B"/>
    <w:rsid w:val="00FB44B8"/>
    <w:rsid w:val="00FC2572"/>
    <w:rsid w:val="00FC2C12"/>
    <w:rsid w:val="00FC3B8C"/>
    <w:rsid w:val="00FC43D2"/>
    <w:rsid w:val="00FC442B"/>
    <w:rsid w:val="00FC6D7E"/>
    <w:rsid w:val="00FD3B45"/>
    <w:rsid w:val="00FD4FB6"/>
    <w:rsid w:val="00FD5AC4"/>
    <w:rsid w:val="00FD5F51"/>
    <w:rsid w:val="00FE52B2"/>
    <w:rsid w:val="00FE7137"/>
    <w:rsid w:val="00FE724E"/>
    <w:rsid w:val="00FE7676"/>
    <w:rsid w:val="00FF0341"/>
    <w:rsid w:val="00FF138E"/>
    <w:rsid w:val="00FF1D28"/>
    <w:rsid w:val="00FF49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BAA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920"/>
  </w:style>
  <w:style w:type="paragraph" w:styleId="Naslov1">
    <w:name w:val="heading 1"/>
    <w:basedOn w:val="Normal"/>
    <w:next w:val="Normal"/>
    <w:link w:val="Naslov1Char"/>
    <w:uiPriority w:val="9"/>
    <w:qFormat/>
    <w:rsid w:val="00720920"/>
    <w:pPr>
      <w:keepNext/>
      <w:keepLines/>
      <w:pBdr>
        <w:left w:val="single" w:sz="12" w:space="12" w:color="DD8047"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Naslov2">
    <w:name w:val="heading 2"/>
    <w:basedOn w:val="Normal"/>
    <w:next w:val="Normal"/>
    <w:link w:val="Naslov2Char"/>
    <w:uiPriority w:val="9"/>
    <w:unhideWhenUsed/>
    <w:qFormat/>
    <w:rsid w:val="00720920"/>
    <w:pPr>
      <w:keepNext/>
      <w:keepLines/>
      <w:spacing w:before="120" w:after="0" w:line="240" w:lineRule="auto"/>
      <w:outlineLvl w:val="1"/>
    </w:pPr>
    <w:rPr>
      <w:rFonts w:asciiTheme="majorHAnsi" w:eastAsiaTheme="majorEastAsia" w:hAnsiTheme="majorHAnsi" w:cstheme="majorBidi"/>
      <w:sz w:val="36"/>
      <w:szCs w:val="36"/>
    </w:rPr>
  </w:style>
  <w:style w:type="paragraph" w:styleId="Naslov3">
    <w:name w:val="heading 3"/>
    <w:basedOn w:val="Normal"/>
    <w:next w:val="Normal"/>
    <w:link w:val="Naslov3Char"/>
    <w:uiPriority w:val="9"/>
    <w:unhideWhenUsed/>
    <w:qFormat/>
    <w:rsid w:val="00720920"/>
    <w:pPr>
      <w:keepNext/>
      <w:keepLines/>
      <w:spacing w:before="80" w:after="0" w:line="240" w:lineRule="auto"/>
      <w:outlineLvl w:val="2"/>
    </w:pPr>
    <w:rPr>
      <w:rFonts w:asciiTheme="majorHAnsi" w:eastAsiaTheme="majorEastAsia" w:hAnsiTheme="majorHAnsi" w:cstheme="majorBidi"/>
      <w:caps/>
      <w:sz w:val="28"/>
      <w:szCs w:val="28"/>
    </w:rPr>
  </w:style>
  <w:style w:type="paragraph" w:styleId="Naslov4">
    <w:name w:val="heading 4"/>
    <w:basedOn w:val="Normal"/>
    <w:next w:val="Normal"/>
    <w:link w:val="Naslov4Char"/>
    <w:uiPriority w:val="9"/>
    <w:unhideWhenUsed/>
    <w:qFormat/>
    <w:rsid w:val="00720920"/>
    <w:pPr>
      <w:keepNext/>
      <w:keepLines/>
      <w:spacing w:before="80" w:after="0" w:line="240" w:lineRule="auto"/>
      <w:outlineLvl w:val="3"/>
    </w:pPr>
    <w:rPr>
      <w:rFonts w:asciiTheme="majorHAnsi" w:eastAsiaTheme="majorEastAsia" w:hAnsiTheme="majorHAnsi" w:cstheme="majorBidi"/>
      <w:i/>
      <w:iCs/>
      <w:sz w:val="28"/>
      <w:szCs w:val="28"/>
    </w:rPr>
  </w:style>
  <w:style w:type="paragraph" w:styleId="Naslov5">
    <w:name w:val="heading 5"/>
    <w:basedOn w:val="Normal"/>
    <w:next w:val="Normal"/>
    <w:link w:val="Naslov5Char"/>
    <w:uiPriority w:val="9"/>
    <w:semiHidden/>
    <w:unhideWhenUsed/>
    <w:qFormat/>
    <w:rsid w:val="00720920"/>
    <w:pPr>
      <w:keepNext/>
      <w:keepLines/>
      <w:spacing w:before="80" w:after="0" w:line="240" w:lineRule="auto"/>
      <w:outlineLvl w:val="4"/>
    </w:pPr>
    <w:rPr>
      <w:rFonts w:asciiTheme="majorHAnsi" w:eastAsiaTheme="majorEastAsia" w:hAnsiTheme="majorHAnsi" w:cstheme="majorBidi"/>
      <w:sz w:val="24"/>
      <w:szCs w:val="24"/>
    </w:rPr>
  </w:style>
  <w:style w:type="paragraph" w:styleId="Naslov6">
    <w:name w:val="heading 6"/>
    <w:basedOn w:val="Normal"/>
    <w:next w:val="Normal"/>
    <w:link w:val="Naslov6Char"/>
    <w:uiPriority w:val="9"/>
    <w:semiHidden/>
    <w:unhideWhenUsed/>
    <w:qFormat/>
    <w:rsid w:val="00720920"/>
    <w:pPr>
      <w:keepNext/>
      <w:keepLines/>
      <w:spacing w:before="80" w:after="0" w:line="240" w:lineRule="auto"/>
      <w:outlineLvl w:val="5"/>
    </w:pPr>
    <w:rPr>
      <w:rFonts w:asciiTheme="majorHAnsi" w:eastAsiaTheme="majorEastAsia" w:hAnsiTheme="majorHAnsi" w:cstheme="majorBidi"/>
      <w:i/>
      <w:iCs/>
      <w:sz w:val="24"/>
      <w:szCs w:val="24"/>
    </w:rPr>
  </w:style>
  <w:style w:type="paragraph" w:styleId="Naslov7">
    <w:name w:val="heading 7"/>
    <w:basedOn w:val="Normal"/>
    <w:next w:val="Normal"/>
    <w:link w:val="Naslov7Char"/>
    <w:uiPriority w:val="9"/>
    <w:semiHidden/>
    <w:unhideWhenUsed/>
    <w:qFormat/>
    <w:rsid w:val="0072092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720920"/>
    <w:pPr>
      <w:keepNext/>
      <w:keepLines/>
      <w:spacing w:before="80" w:after="0" w:line="240" w:lineRule="auto"/>
      <w:outlineLvl w:val="7"/>
    </w:pPr>
    <w:rPr>
      <w:rFonts w:asciiTheme="majorHAnsi" w:eastAsiaTheme="majorEastAsia" w:hAnsiTheme="majorHAnsi" w:cstheme="majorBidi"/>
      <w:caps/>
    </w:rPr>
  </w:style>
  <w:style w:type="paragraph" w:styleId="Naslov9">
    <w:name w:val="heading 9"/>
    <w:basedOn w:val="Normal"/>
    <w:next w:val="Normal"/>
    <w:link w:val="Naslov9Char"/>
    <w:uiPriority w:val="9"/>
    <w:semiHidden/>
    <w:unhideWhenUsed/>
    <w:qFormat/>
    <w:rsid w:val="00720920"/>
    <w:pPr>
      <w:keepNext/>
      <w:keepLines/>
      <w:spacing w:before="80" w:after="0" w:line="240" w:lineRule="auto"/>
      <w:outlineLvl w:val="8"/>
    </w:pPr>
    <w:rPr>
      <w:rFonts w:asciiTheme="majorHAnsi" w:eastAsiaTheme="majorEastAsia" w:hAnsiTheme="majorHAnsi" w:cstheme="majorBidi"/>
      <w:i/>
      <w:iCs/>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glaencitat">
    <w:name w:val="Intense Quote"/>
    <w:basedOn w:val="Normal"/>
    <w:next w:val="Normal"/>
    <w:link w:val="NaglaencitatChar"/>
    <w:uiPriority w:val="30"/>
    <w:qFormat/>
    <w:rsid w:val="00720920"/>
    <w:pPr>
      <w:spacing w:before="100" w:beforeAutospacing="1" w:after="240"/>
      <w:ind w:left="936" w:right="936"/>
      <w:jc w:val="center"/>
    </w:pPr>
    <w:rPr>
      <w:rFonts w:asciiTheme="majorHAnsi" w:eastAsiaTheme="majorEastAsia" w:hAnsiTheme="majorHAnsi" w:cstheme="majorBidi"/>
      <w:caps/>
      <w:color w:val="B85A22" w:themeColor="accent2" w:themeShade="BF"/>
      <w:spacing w:val="10"/>
      <w:sz w:val="28"/>
      <w:szCs w:val="28"/>
    </w:rPr>
  </w:style>
  <w:style w:type="character" w:customStyle="1" w:styleId="NaglaencitatChar">
    <w:name w:val="Naglašen citat Char"/>
    <w:basedOn w:val="Zadanifontodlomka"/>
    <w:link w:val="Naglaencitat"/>
    <w:uiPriority w:val="30"/>
    <w:rsid w:val="00720920"/>
    <w:rPr>
      <w:rFonts w:asciiTheme="majorHAnsi" w:eastAsiaTheme="majorEastAsia" w:hAnsiTheme="majorHAnsi" w:cstheme="majorBidi"/>
      <w:caps/>
      <w:color w:val="B85A22" w:themeColor="accent2" w:themeShade="BF"/>
      <w:spacing w:val="10"/>
      <w:sz w:val="28"/>
      <w:szCs w:val="28"/>
    </w:rPr>
  </w:style>
  <w:style w:type="character" w:styleId="Hiperveza">
    <w:name w:val="Hyperlink"/>
    <w:uiPriority w:val="99"/>
    <w:unhideWhenUsed/>
    <w:rsid w:val="00315635"/>
    <w:rPr>
      <w:color w:val="0000FF"/>
      <w:u w:val="single"/>
    </w:rPr>
  </w:style>
  <w:style w:type="table" w:customStyle="1" w:styleId="Tablicapopisa3-isticanje51">
    <w:name w:val="Tablica popisa 3 - isticanje 51"/>
    <w:basedOn w:val="Obinatablica"/>
    <w:uiPriority w:val="48"/>
    <w:rsid w:val="00315635"/>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paragraph" w:styleId="Odlomakpopisa">
    <w:name w:val="List Paragraph"/>
    <w:basedOn w:val="Normal"/>
    <w:uiPriority w:val="34"/>
    <w:qFormat/>
    <w:rsid w:val="007C5D96"/>
    <w:pPr>
      <w:ind w:left="720"/>
      <w:contextualSpacing/>
    </w:pPr>
  </w:style>
  <w:style w:type="table" w:customStyle="1" w:styleId="Stil1">
    <w:name w:val="Stil1"/>
    <w:basedOn w:val="Elegantnatablica"/>
    <w:uiPriority w:val="99"/>
    <w:rsid w:val="007C5D96"/>
    <w:pPr>
      <w:spacing w:after="0" w:line="240" w:lineRule="auto"/>
    </w:pPr>
    <w:rPr>
      <w:sz w:val="20"/>
      <w:szCs w:val="20"/>
      <w:lang w:val="en-GB" w:eastAsia="hr-HR"/>
    </w:rPr>
    <w:tblPr>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Pr>
    <w:tcPr>
      <w:shd w:val="clear" w:color="auto" w:fill="E9F0F6" w:themeFill="accent1" w:themeFillTint="33"/>
    </w:tcPr>
    <w:tblStylePr w:type="firstRow">
      <w:rPr>
        <w:caps/>
        <w:color w:val="auto"/>
      </w:rPr>
      <w:tblPr/>
      <w:tcPr>
        <w:tcBorders>
          <w:tl2br w:val="none" w:sz="0" w:space="0" w:color="auto"/>
          <w:tr2bl w:val="none" w:sz="0" w:space="0" w:color="auto"/>
        </w:tcBorders>
      </w:tcPr>
    </w:tblStylePr>
  </w:style>
  <w:style w:type="table" w:styleId="Elegantnatablica">
    <w:name w:val="Table Elegant"/>
    <w:basedOn w:val="Obinatablica"/>
    <w:uiPriority w:val="99"/>
    <w:semiHidden/>
    <w:unhideWhenUsed/>
    <w:rsid w:val="007C5D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il11">
    <w:name w:val="Stil11"/>
    <w:basedOn w:val="Elegantnatablica"/>
    <w:uiPriority w:val="99"/>
    <w:rsid w:val="001E264D"/>
    <w:pPr>
      <w:spacing w:after="0" w:line="240" w:lineRule="auto"/>
    </w:pPr>
    <w:rPr>
      <w:rFonts w:eastAsia="Times New Roman"/>
    </w:rPr>
    <w:tblPr>
      <w:tblBorders>
        <w:top w:val="double" w:sz="4" w:space="0" w:color="0070C0"/>
        <w:left w:val="double" w:sz="4" w:space="0" w:color="0070C0"/>
        <w:bottom w:val="double" w:sz="4" w:space="0" w:color="0070C0"/>
        <w:right w:val="double" w:sz="4" w:space="0" w:color="0070C0"/>
        <w:insideH w:val="single" w:sz="4" w:space="0" w:color="0070C0"/>
        <w:insideV w:val="single" w:sz="4" w:space="0" w:color="0070C0"/>
      </w:tblBorders>
    </w:tblPr>
    <w:tcPr>
      <w:shd w:val="clear" w:color="auto" w:fill="DEEAF6"/>
    </w:tcPr>
    <w:tblStylePr w:type="firstRow">
      <w:rPr>
        <w:caps/>
        <w:color w:val="auto"/>
      </w:rPr>
      <w:tblPr/>
      <w:tcPr>
        <w:tcBorders>
          <w:tl2br w:val="none" w:sz="0" w:space="0" w:color="auto"/>
          <w:tr2bl w:val="none" w:sz="0" w:space="0" w:color="auto"/>
        </w:tcBorders>
      </w:tcPr>
    </w:tblStylePr>
  </w:style>
  <w:style w:type="table" w:customStyle="1" w:styleId="Tablicareetke4-isticanje11">
    <w:name w:val="Tablica rešetke 4 - isticanje 11"/>
    <w:basedOn w:val="Obinatablica"/>
    <w:uiPriority w:val="49"/>
    <w:rsid w:val="006F77CF"/>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CVNormal">
    <w:name w:val="CV Normal"/>
    <w:basedOn w:val="Normal"/>
    <w:rsid w:val="006F77CF"/>
    <w:pPr>
      <w:suppressAutoHyphens/>
      <w:spacing w:after="0" w:line="240" w:lineRule="auto"/>
      <w:ind w:left="113" w:right="113"/>
    </w:pPr>
    <w:rPr>
      <w:rFonts w:ascii="Arial Narrow" w:eastAsia="Times New Roman" w:hAnsi="Arial Narrow" w:cs="Times New Roman"/>
      <w:sz w:val="20"/>
      <w:szCs w:val="20"/>
      <w:lang w:val="en-US" w:eastAsia="ar-SA"/>
    </w:rPr>
  </w:style>
  <w:style w:type="character" w:customStyle="1" w:styleId="TijelotekstaChar">
    <w:name w:val="Tijelo teksta Char"/>
    <w:aliases w:val="uvlaka 2 Char,uvlaka 3 Char"/>
    <w:link w:val="Tijeloteksta"/>
    <w:locked/>
    <w:rsid w:val="00C02136"/>
    <w:rPr>
      <w:sz w:val="24"/>
      <w:lang w:val="de-DE"/>
    </w:rPr>
  </w:style>
  <w:style w:type="paragraph" w:styleId="Tijeloteksta">
    <w:name w:val="Body Text"/>
    <w:aliases w:val="uvlaka 2,uvlaka 3"/>
    <w:basedOn w:val="Normal"/>
    <w:link w:val="TijelotekstaChar"/>
    <w:rsid w:val="00C02136"/>
    <w:pPr>
      <w:overflowPunct w:val="0"/>
      <w:autoSpaceDE w:val="0"/>
      <w:autoSpaceDN w:val="0"/>
      <w:adjustRightInd w:val="0"/>
      <w:spacing w:after="0" w:line="240" w:lineRule="auto"/>
      <w:ind w:right="-391"/>
    </w:pPr>
    <w:rPr>
      <w:sz w:val="24"/>
      <w:lang w:val="de-DE"/>
    </w:rPr>
  </w:style>
  <w:style w:type="character" w:customStyle="1" w:styleId="TijelotekstaChar1">
    <w:name w:val="Tijelo teksta Char1"/>
    <w:basedOn w:val="Zadanifontodlomka"/>
    <w:uiPriority w:val="99"/>
    <w:semiHidden/>
    <w:rsid w:val="00C02136"/>
  </w:style>
  <w:style w:type="character" w:customStyle="1" w:styleId="Tijeloteksta3Char">
    <w:name w:val="Tijelo teksta 3 Char"/>
    <w:link w:val="Tijeloteksta3"/>
    <w:locked/>
    <w:rsid w:val="00C02136"/>
    <w:rPr>
      <w:rFonts w:ascii="Bookman Old Style" w:hAnsi="Bookman Old Style"/>
      <w:iCs/>
      <w:color w:val="000000"/>
      <w:sz w:val="24"/>
      <w:szCs w:val="24"/>
    </w:rPr>
  </w:style>
  <w:style w:type="paragraph" w:styleId="Tijeloteksta3">
    <w:name w:val="Body Text 3"/>
    <w:basedOn w:val="Normal"/>
    <w:link w:val="Tijeloteksta3Char"/>
    <w:rsid w:val="00C02136"/>
    <w:pPr>
      <w:spacing w:after="0" w:line="360" w:lineRule="auto"/>
    </w:pPr>
    <w:rPr>
      <w:rFonts w:ascii="Bookman Old Style" w:hAnsi="Bookman Old Style"/>
      <w:iCs/>
      <w:color w:val="000000"/>
      <w:sz w:val="24"/>
      <w:szCs w:val="24"/>
    </w:rPr>
  </w:style>
  <w:style w:type="character" w:customStyle="1" w:styleId="Tijeloteksta3Char1">
    <w:name w:val="Tijelo teksta 3 Char1"/>
    <w:basedOn w:val="Zadanifontodlomka"/>
    <w:uiPriority w:val="99"/>
    <w:semiHidden/>
    <w:rsid w:val="00C02136"/>
    <w:rPr>
      <w:sz w:val="16"/>
      <w:szCs w:val="16"/>
    </w:rPr>
  </w:style>
  <w:style w:type="paragraph" w:styleId="Bezproreda">
    <w:name w:val="No Spacing"/>
    <w:link w:val="BezproredaChar"/>
    <w:uiPriority w:val="1"/>
    <w:qFormat/>
    <w:rsid w:val="00720920"/>
    <w:pPr>
      <w:spacing w:after="0" w:line="240" w:lineRule="auto"/>
    </w:pPr>
  </w:style>
  <w:style w:type="character" w:customStyle="1" w:styleId="BezproredaChar">
    <w:name w:val="Bez proreda Char"/>
    <w:basedOn w:val="Zadanifontodlomka"/>
    <w:link w:val="Bezproreda"/>
    <w:uiPriority w:val="1"/>
    <w:rsid w:val="00A326FE"/>
  </w:style>
  <w:style w:type="paragraph" w:styleId="Zaglavlje">
    <w:name w:val="header"/>
    <w:basedOn w:val="Normal"/>
    <w:link w:val="ZaglavljeChar"/>
    <w:uiPriority w:val="99"/>
    <w:unhideWhenUsed/>
    <w:rsid w:val="008B508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B508D"/>
  </w:style>
  <w:style w:type="paragraph" w:styleId="Podnoje">
    <w:name w:val="footer"/>
    <w:basedOn w:val="Normal"/>
    <w:link w:val="PodnojeChar"/>
    <w:uiPriority w:val="99"/>
    <w:unhideWhenUsed/>
    <w:rsid w:val="008B508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B508D"/>
  </w:style>
  <w:style w:type="character" w:customStyle="1" w:styleId="Naslov1Char">
    <w:name w:val="Naslov 1 Char"/>
    <w:basedOn w:val="Zadanifontodlomka"/>
    <w:link w:val="Naslov1"/>
    <w:uiPriority w:val="9"/>
    <w:rsid w:val="00720920"/>
    <w:rPr>
      <w:rFonts w:asciiTheme="majorHAnsi" w:eastAsiaTheme="majorEastAsia" w:hAnsiTheme="majorHAnsi" w:cstheme="majorBidi"/>
      <w:caps/>
      <w:spacing w:val="10"/>
      <w:sz w:val="36"/>
      <w:szCs w:val="36"/>
    </w:rPr>
  </w:style>
  <w:style w:type="character" w:customStyle="1" w:styleId="Naslov2Char">
    <w:name w:val="Naslov 2 Char"/>
    <w:basedOn w:val="Zadanifontodlomka"/>
    <w:link w:val="Naslov2"/>
    <w:uiPriority w:val="9"/>
    <w:rsid w:val="00720920"/>
    <w:rPr>
      <w:rFonts w:asciiTheme="majorHAnsi" w:eastAsiaTheme="majorEastAsia" w:hAnsiTheme="majorHAnsi" w:cstheme="majorBidi"/>
      <w:sz w:val="36"/>
      <w:szCs w:val="36"/>
    </w:rPr>
  </w:style>
  <w:style w:type="character" w:styleId="Istaknutareferenca">
    <w:name w:val="Intense Reference"/>
    <w:basedOn w:val="Zadanifontodlomka"/>
    <w:uiPriority w:val="32"/>
    <w:qFormat/>
    <w:rsid w:val="0072092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Jakoisticanje">
    <w:name w:val="Intense Emphasis"/>
    <w:basedOn w:val="Zadanifontodlomka"/>
    <w:uiPriority w:val="21"/>
    <w:qFormat/>
    <w:rsid w:val="00720920"/>
    <w:rPr>
      <w:rFonts w:asciiTheme="minorHAnsi" w:eastAsiaTheme="minorEastAsia" w:hAnsiTheme="minorHAnsi" w:cstheme="minorBidi"/>
      <w:b/>
      <w:bCs/>
      <w:i/>
      <w:iCs/>
      <w:color w:val="B85A22" w:themeColor="accent2" w:themeShade="BF"/>
      <w:spacing w:val="0"/>
      <w:w w:val="100"/>
      <w:position w:val="0"/>
      <w:sz w:val="20"/>
      <w:szCs w:val="20"/>
    </w:rPr>
  </w:style>
  <w:style w:type="paragraph" w:styleId="TOCNaslov">
    <w:name w:val="TOC Heading"/>
    <w:basedOn w:val="Naslov1"/>
    <w:next w:val="Normal"/>
    <w:uiPriority w:val="39"/>
    <w:unhideWhenUsed/>
    <w:qFormat/>
    <w:rsid w:val="00720920"/>
    <w:pPr>
      <w:outlineLvl w:val="9"/>
    </w:pPr>
  </w:style>
  <w:style w:type="paragraph" w:styleId="Sadraj1">
    <w:name w:val="toc 1"/>
    <w:basedOn w:val="Normal"/>
    <w:next w:val="Normal"/>
    <w:autoRedefine/>
    <w:uiPriority w:val="39"/>
    <w:unhideWhenUsed/>
    <w:rsid w:val="00F0622F"/>
    <w:pPr>
      <w:spacing w:before="360" w:after="360"/>
    </w:pPr>
    <w:rPr>
      <w:b/>
      <w:bCs/>
      <w:caps/>
      <w:u w:val="single"/>
    </w:rPr>
  </w:style>
  <w:style w:type="paragraph" w:styleId="Sadraj2">
    <w:name w:val="toc 2"/>
    <w:basedOn w:val="Normal"/>
    <w:next w:val="Normal"/>
    <w:autoRedefine/>
    <w:uiPriority w:val="39"/>
    <w:unhideWhenUsed/>
    <w:rsid w:val="004670F9"/>
    <w:pPr>
      <w:tabs>
        <w:tab w:val="right" w:leader="dot" w:pos="8778"/>
      </w:tabs>
      <w:spacing w:after="0"/>
    </w:pPr>
    <w:rPr>
      <w:b/>
      <w:bCs/>
      <w:smallCaps/>
    </w:rPr>
  </w:style>
  <w:style w:type="paragraph" w:styleId="Sadraj3">
    <w:name w:val="toc 3"/>
    <w:basedOn w:val="Normal"/>
    <w:next w:val="Normal"/>
    <w:autoRedefine/>
    <w:uiPriority w:val="39"/>
    <w:unhideWhenUsed/>
    <w:rsid w:val="00F0622F"/>
    <w:pPr>
      <w:spacing w:after="0"/>
    </w:pPr>
    <w:rPr>
      <w:smallCaps/>
    </w:rPr>
  </w:style>
  <w:style w:type="paragraph" w:customStyle="1" w:styleId="Stil2">
    <w:name w:val="Stil2"/>
    <w:basedOn w:val="Naglaencitat"/>
    <w:link w:val="Stil2Char"/>
    <w:autoRedefine/>
    <w:rsid w:val="001B06FF"/>
    <w:pPr>
      <w:numPr>
        <w:numId w:val="1"/>
      </w:numPr>
    </w:pPr>
    <w:rPr>
      <w:rFonts w:ascii="Times New Roman" w:hAnsi="Times New Roman" w:cs="Times New Roman"/>
      <w:b/>
      <w:color w:val="0070C0"/>
      <w:szCs w:val="32"/>
      <w:u w:val="single"/>
    </w:rPr>
  </w:style>
  <w:style w:type="paragraph" w:customStyle="1" w:styleId="Stil3">
    <w:name w:val="Stil3"/>
    <w:basedOn w:val="Naglaencitat"/>
    <w:link w:val="Stil3Char"/>
    <w:rsid w:val="00F0622F"/>
    <w:rPr>
      <w:b/>
    </w:rPr>
  </w:style>
  <w:style w:type="character" w:customStyle="1" w:styleId="Stil2Char">
    <w:name w:val="Stil2 Char"/>
    <w:basedOn w:val="NaglaencitatChar"/>
    <w:link w:val="Stil2"/>
    <w:rsid w:val="001B06FF"/>
    <w:rPr>
      <w:rFonts w:ascii="Times New Roman" w:eastAsiaTheme="majorEastAsia" w:hAnsi="Times New Roman" w:cs="Times New Roman"/>
      <w:b/>
      <w:caps/>
      <w:color w:val="0070C0"/>
      <w:spacing w:val="10"/>
      <w:sz w:val="28"/>
      <w:szCs w:val="32"/>
      <w:u w:val="single"/>
    </w:rPr>
  </w:style>
  <w:style w:type="paragraph" w:customStyle="1" w:styleId="Stil4">
    <w:name w:val="Stil4"/>
    <w:basedOn w:val="Normal"/>
    <w:link w:val="Stil4Char"/>
    <w:rsid w:val="00F0622F"/>
    <w:rPr>
      <w:rFonts w:ascii="Times New Roman" w:hAnsi="Times New Roman" w:cs="Times New Roman"/>
      <w:b/>
      <w:i/>
      <w:color w:val="00B0F0"/>
      <w:sz w:val="24"/>
      <w:szCs w:val="24"/>
    </w:rPr>
  </w:style>
  <w:style w:type="character" w:customStyle="1" w:styleId="Stil3Char">
    <w:name w:val="Stil3 Char"/>
    <w:basedOn w:val="NaglaencitatChar"/>
    <w:link w:val="Stil3"/>
    <w:rsid w:val="00F0622F"/>
    <w:rPr>
      <w:rFonts w:asciiTheme="majorHAnsi" w:eastAsiaTheme="majorEastAsia" w:hAnsiTheme="majorHAnsi" w:cstheme="majorBidi"/>
      <w:b/>
      <w:caps/>
      <w:color w:val="94B6D2" w:themeColor="accent1"/>
      <w:spacing w:val="10"/>
      <w:sz w:val="28"/>
      <w:szCs w:val="28"/>
    </w:rPr>
  </w:style>
  <w:style w:type="character" w:customStyle="1" w:styleId="Naslov3Char">
    <w:name w:val="Naslov 3 Char"/>
    <w:basedOn w:val="Zadanifontodlomka"/>
    <w:link w:val="Naslov3"/>
    <w:uiPriority w:val="9"/>
    <w:rsid w:val="00720920"/>
    <w:rPr>
      <w:rFonts w:asciiTheme="majorHAnsi" w:eastAsiaTheme="majorEastAsia" w:hAnsiTheme="majorHAnsi" w:cstheme="majorBidi"/>
      <w:caps/>
      <w:sz w:val="28"/>
      <w:szCs w:val="28"/>
    </w:rPr>
  </w:style>
  <w:style w:type="character" w:customStyle="1" w:styleId="Stil4Char">
    <w:name w:val="Stil4 Char"/>
    <w:basedOn w:val="Zadanifontodlomka"/>
    <w:link w:val="Stil4"/>
    <w:rsid w:val="00F0622F"/>
    <w:rPr>
      <w:rFonts w:ascii="Times New Roman" w:hAnsi="Times New Roman" w:cs="Times New Roman"/>
      <w:b/>
      <w:i/>
      <w:color w:val="00B0F0"/>
      <w:sz w:val="24"/>
      <w:szCs w:val="24"/>
    </w:rPr>
  </w:style>
  <w:style w:type="paragraph" w:styleId="Sadraj4">
    <w:name w:val="toc 4"/>
    <w:basedOn w:val="Normal"/>
    <w:next w:val="Normal"/>
    <w:autoRedefine/>
    <w:uiPriority w:val="39"/>
    <w:unhideWhenUsed/>
    <w:rsid w:val="00F0622F"/>
    <w:pPr>
      <w:spacing w:after="0"/>
    </w:pPr>
  </w:style>
  <w:style w:type="paragraph" w:styleId="Tekstbalonia">
    <w:name w:val="Balloon Text"/>
    <w:basedOn w:val="Normal"/>
    <w:link w:val="TekstbaloniaChar"/>
    <w:uiPriority w:val="99"/>
    <w:semiHidden/>
    <w:unhideWhenUsed/>
    <w:rsid w:val="0005141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5141A"/>
    <w:rPr>
      <w:rFonts w:ascii="Segoe UI" w:hAnsi="Segoe UI" w:cs="Segoe UI"/>
      <w:sz w:val="18"/>
      <w:szCs w:val="18"/>
    </w:rPr>
  </w:style>
  <w:style w:type="table" w:styleId="Reetkatablice">
    <w:name w:val="Table Grid"/>
    <w:basedOn w:val="Obinatablica"/>
    <w:uiPriority w:val="59"/>
    <w:rsid w:val="00070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ipopis1">
    <w:name w:val="Svijetli popis1"/>
    <w:basedOn w:val="Obinatablica"/>
    <w:next w:val="Svijetlipopis"/>
    <w:uiPriority w:val="61"/>
    <w:rsid w:val="0007070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vijetlipopis">
    <w:name w:val="Light List"/>
    <w:basedOn w:val="Obinatablica"/>
    <w:uiPriority w:val="61"/>
    <w:rsid w:val="000707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rednjareetka2-Isticanje11">
    <w:name w:val="Srednja rešetka 2 - Isticanje 11"/>
    <w:basedOn w:val="Obinatablica"/>
    <w:next w:val="Srednjareetka2-Isticanje1"/>
    <w:uiPriority w:val="68"/>
    <w:rsid w:val="00D23FC4"/>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rednjareetka2-Isticanje1">
    <w:name w:val="Medium Grid 2 Accent 1"/>
    <w:basedOn w:val="Obinatablica"/>
    <w:uiPriority w:val="68"/>
    <w:rsid w:val="00D23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customStyle="1" w:styleId="Reetkatablice1">
    <w:name w:val="Rešetka tablice1"/>
    <w:basedOn w:val="Obinatablica"/>
    <w:next w:val="Reetkatablice"/>
    <w:uiPriority w:val="59"/>
    <w:rsid w:val="00DD3A3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binatablica31">
    <w:name w:val="Obična tablica 31"/>
    <w:basedOn w:val="Obinatablica"/>
    <w:uiPriority w:val="43"/>
    <w:rsid w:val="002A08F8"/>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Svijetlosjenanje-Isticanje1">
    <w:name w:val="Light Shading Accent 1"/>
    <w:basedOn w:val="Obinatablica"/>
    <w:uiPriority w:val="60"/>
    <w:rsid w:val="00221129"/>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paragraph" w:styleId="Podnaslov">
    <w:name w:val="Subtitle"/>
    <w:basedOn w:val="Normal"/>
    <w:next w:val="Normal"/>
    <w:link w:val="PodnaslovChar"/>
    <w:uiPriority w:val="11"/>
    <w:qFormat/>
    <w:rsid w:val="00720920"/>
    <w:pPr>
      <w:numPr>
        <w:ilvl w:val="1"/>
      </w:numPr>
      <w:spacing w:after="240"/>
    </w:pPr>
    <w:rPr>
      <w:color w:val="000000" w:themeColor="text1"/>
      <w:sz w:val="24"/>
      <w:szCs w:val="24"/>
    </w:rPr>
  </w:style>
  <w:style w:type="character" w:customStyle="1" w:styleId="PodnaslovChar">
    <w:name w:val="Podnaslov Char"/>
    <w:basedOn w:val="Zadanifontodlomka"/>
    <w:link w:val="Podnaslov"/>
    <w:uiPriority w:val="11"/>
    <w:rsid w:val="00720920"/>
    <w:rPr>
      <w:color w:val="000000" w:themeColor="text1"/>
      <w:sz w:val="24"/>
      <w:szCs w:val="24"/>
    </w:rPr>
  </w:style>
  <w:style w:type="paragraph" w:styleId="Sadraj5">
    <w:name w:val="toc 5"/>
    <w:basedOn w:val="Normal"/>
    <w:next w:val="Normal"/>
    <w:autoRedefine/>
    <w:uiPriority w:val="39"/>
    <w:unhideWhenUsed/>
    <w:rsid w:val="00AD0CEC"/>
    <w:pPr>
      <w:spacing w:after="0"/>
    </w:pPr>
  </w:style>
  <w:style w:type="paragraph" w:styleId="Sadraj6">
    <w:name w:val="toc 6"/>
    <w:basedOn w:val="Normal"/>
    <w:next w:val="Normal"/>
    <w:autoRedefine/>
    <w:uiPriority w:val="39"/>
    <w:unhideWhenUsed/>
    <w:rsid w:val="00AD0CEC"/>
    <w:pPr>
      <w:spacing w:after="0"/>
    </w:pPr>
  </w:style>
  <w:style w:type="paragraph" w:styleId="Sadraj7">
    <w:name w:val="toc 7"/>
    <w:basedOn w:val="Normal"/>
    <w:next w:val="Normal"/>
    <w:autoRedefine/>
    <w:uiPriority w:val="39"/>
    <w:unhideWhenUsed/>
    <w:rsid w:val="00AD0CEC"/>
    <w:pPr>
      <w:spacing w:after="0"/>
    </w:pPr>
  </w:style>
  <w:style w:type="paragraph" w:styleId="Sadraj8">
    <w:name w:val="toc 8"/>
    <w:basedOn w:val="Normal"/>
    <w:next w:val="Normal"/>
    <w:autoRedefine/>
    <w:uiPriority w:val="39"/>
    <w:unhideWhenUsed/>
    <w:rsid w:val="00AD0CEC"/>
    <w:pPr>
      <w:spacing w:after="0"/>
    </w:pPr>
  </w:style>
  <w:style w:type="paragraph" w:styleId="Sadraj9">
    <w:name w:val="toc 9"/>
    <w:basedOn w:val="Normal"/>
    <w:next w:val="Normal"/>
    <w:autoRedefine/>
    <w:uiPriority w:val="39"/>
    <w:unhideWhenUsed/>
    <w:rsid w:val="00AD0CEC"/>
    <w:pPr>
      <w:spacing w:after="0"/>
    </w:pPr>
  </w:style>
  <w:style w:type="character" w:styleId="Neupadljivoisticanje">
    <w:name w:val="Subtle Emphasis"/>
    <w:basedOn w:val="Zadanifontodlomka"/>
    <w:uiPriority w:val="19"/>
    <w:qFormat/>
    <w:rsid w:val="00720920"/>
    <w:rPr>
      <w:i/>
      <w:iCs/>
      <w:color w:val="auto"/>
    </w:rPr>
  </w:style>
  <w:style w:type="paragraph" w:styleId="Naslov">
    <w:name w:val="Title"/>
    <w:basedOn w:val="Normal"/>
    <w:next w:val="Normal"/>
    <w:link w:val="NaslovChar"/>
    <w:qFormat/>
    <w:rsid w:val="00720920"/>
    <w:pPr>
      <w:spacing w:after="0" w:line="240" w:lineRule="auto"/>
      <w:contextualSpacing/>
    </w:pPr>
    <w:rPr>
      <w:rFonts w:asciiTheme="majorHAnsi" w:eastAsiaTheme="majorEastAsia" w:hAnsiTheme="majorHAnsi" w:cstheme="majorBidi"/>
      <w:caps/>
      <w:spacing w:val="40"/>
      <w:sz w:val="76"/>
      <w:szCs w:val="76"/>
    </w:rPr>
  </w:style>
  <w:style w:type="character" w:customStyle="1" w:styleId="NaslovChar">
    <w:name w:val="Naslov Char"/>
    <w:basedOn w:val="Zadanifontodlomka"/>
    <w:link w:val="Naslov"/>
    <w:rsid w:val="00720920"/>
    <w:rPr>
      <w:rFonts w:asciiTheme="majorHAnsi" w:eastAsiaTheme="majorEastAsia" w:hAnsiTheme="majorHAnsi" w:cstheme="majorBidi"/>
      <w:caps/>
      <w:spacing w:val="40"/>
      <w:sz w:val="76"/>
      <w:szCs w:val="76"/>
    </w:rPr>
  </w:style>
  <w:style w:type="character" w:styleId="Istaknuto">
    <w:name w:val="Emphasis"/>
    <w:basedOn w:val="Zadanifontodlomka"/>
    <w:uiPriority w:val="20"/>
    <w:qFormat/>
    <w:rsid w:val="00720920"/>
    <w:rPr>
      <w:rFonts w:asciiTheme="minorHAnsi" w:eastAsiaTheme="minorEastAsia" w:hAnsiTheme="minorHAnsi" w:cstheme="minorBidi"/>
      <w:i/>
      <w:iCs/>
      <w:color w:val="B85A22" w:themeColor="accent2" w:themeShade="BF"/>
      <w:sz w:val="20"/>
      <w:szCs w:val="20"/>
    </w:rPr>
  </w:style>
  <w:style w:type="paragraph" w:styleId="Citat">
    <w:name w:val="Quote"/>
    <w:basedOn w:val="Normal"/>
    <w:next w:val="Normal"/>
    <w:link w:val="CitatChar"/>
    <w:uiPriority w:val="29"/>
    <w:qFormat/>
    <w:rsid w:val="00720920"/>
    <w:pPr>
      <w:spacing w:before="160"/>
      <w:ind w:left="720"/>
    </w:pPr>
    <w:rPr>
      <w:rFonts w:asciiTheme="majorHAnsi" w:eastAsiaTheme="majorEastAsia" w:hAnsiTheme="majorHAnsi" w:cstheme="majorBidi"/>
      <w:sz w:val="24"/>
      <w:szCs w:val="24"/>
    </w:rPr>
  </w:style>
  <w:style w:type="character" w:customStyle="1" w:styleId="CitatChar">
    <w:name w:val="Citat Char"/>
    <w:basedOn w:val="Zadanifontodlomka"/>
    <w:link w:val="Citat"/>
    <w:uiPriority w:val="29"/>
    <w:rsid w:val="00720920"/>
    <w:rPr>
      <w:rFonts w:asciiTheme="majorHAnsi" w:eastAsiaTheme="majorEastAsia" w:hAnsiTheme="majorHAnsi" w:cstheme="majorBidi"/>
      <w:sz w:val="24"/>
      <w:szCs w:val="24"/>
    </w:rPr>
  </w:style>
  <w:style w:type="table" w:customStyle="1" w:styleId="Srednjareetka2-Isticanje12">
    <w:name w:val="Srednja rešetka 2 - Isticanje 12"/>
    <w:basedOn w:val="Obinatablica"/>
    <w:next w:val="Srednjareetka2-Isticanje1"/>
    <w:uiPriority w:val="68"/>
    <w:rsid w:val="004E5EE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Naslov4Char">
    <w:name w:val="Naslov 4 Char"/>
    <w:basedOn w:val="Zadanifontodlomka"/>
    <w:link w:val="Naslov4"/>
    <w:uiPriority w:val="9"/>
    <w:rsid w:val="00720920"/>
    <w:rPr>
      <w:rFonts w:asciiTheme="majorHAnsi" w:eastAsiaTheme="majorEastAsia" w:hAnsiTheme="majorHAnsi" w:cstheme="majorBidi"/>
      <w:i/>
      <w:iCs/>
      <w:sz w:val="28"/>
      <w:szCs w:val="28"/>
    </w:rPr>
  </w:style>
  <w:style w:type="paragraph" w:customStyle="1" w:styleId="Stil5">
    <w:name w:val="Stil5"/>
    <w:basedOn w:val="Stil2"/>
    <w:link w:val="Stil5Char"/>
    <w:rsid w:val="001B06FF"/>
  </w:style>
  <w:style w:type="character" w:customStyle="1" w:styleId="Stil5Char">
    <w:name w:val="Stil5 Char"/>
    <w:basedOn w:val="Stil2Char"/>
    <w:link w:val="Stil5"/>
    <w:rsid w:val="001B06FF"/>
    <w:rPr>
      <w:rFonts w:ascii="Times New Roman" w:eastAsiaTheme="majorEastAsia" w:hAnsi="Times New Roman" w:cs="Times New Roman"/>
      <w:b/>
      <w:caps/>
      <w:color w:val="0070C0"/>
      <w:spacing w:val="10"/>
      <w:sz w:val="28"/>
      <w:szCs w:val="32"/>
      <w:u w:val="single"/>
    </w:rPr>
  </w:style>
  <w:style w:type="table" w:styleId="Obojanoreetka-Isticanje2">
    <w:name w:val="Colorful Grid Accent 2"/>
    <w:basedOn w:val="Obinatablica"/>
    <w:uiPriority w:val="73"/>
    <w:rsid w:val="008161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Srednjareetka2-Isticanje2">
    <w:name w:val="Medium Grid 2 Accent 2"/>
    <w:basedOn w:val="Obinatablica"/>
    <w:uiPriority w:val="68"/>
    <w:rsid w:val="008161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rsid w:val="008161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Srednjesjenanje2-Isticanje4">
    <w:name w:val="Medium Shading 2 Accent 4"/>
    <w:basedOn w:val="Obinatablica"/>
    <w:uiPriority w:val="64"/>
    <w:rsid w:val="00547F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bojanosjenanje-Isticanje61">
    <w:name w:val="Obojano sjenčanje - Isticanje 61"/>
    <w:basedOn w:val="Obinatablica"/>
    <w:next w:val="Obojanosjenanje-Isticanje6"/>
    <w:uiPriority w:val="71"/>
    <w:rsid w:val="00236562"/>
    <w:pPr>
      <w:spacing w:after="0" w:line="240" w:lineRule="auto"/>
    </w:pPr>
    <w:rPr>
      <w:rFonts w:eastAsia="Times New Roman"/>
      <w:color w:val="000000"/>
      <w:lang w:eastAsia="hr-H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Obojanosjenanje-Isticanje6">
    <w:name w:val="Colorful Shading Accent 6"/>
    <w:basedOn w:val="Obinatablica"/>
    <w:uiPriority w:val="71"/>
    <w:rsid w:val="0023656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Srednjipopis2-Isticanje4">
    <w:name w:val="Medium List 2 Accent 4"/>
    <w:basedOn w:val="Obinatablica"/>
    <w:uiPriority w:val="66"/>
    <w:rsid w:val="004574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single" w:sz="8" w:space="0" w:color="D8B25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bojanosjenanje-Isticanje4">
    <w:name w:val="Colorful Shading Accent 4"/>
    <w:basedOn w:val="Obinatablica"/>
    <w:uiPriority w:val="71"/>
    <w:rsid w:val="00FF496D"/>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rednjareetka3-Isticanje4">
    <w:name w:val="Medium Grid 3 Accent 4"/>
    <w:basedOn w:val="Obinatablica"/>
    <w:uiPriority w:val="69"/>
    <w:rsid w:val="003617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Srednjesjenanje1-Isticanje4">
    <w:name w:val="Medium Shading 1 Accent 4"/>
    <w:basedOn w:val="Obinatablica"/>
    <w:uiPriority w:val="63"/>
    <w:rsid w:val="00536310"/>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customStyle="1" w:styleId="Srednjareetka2-Isticanje111">
    <w:name w:val="Srednja rešetka 2 - Isticanje 111"/>
    <w:basedOn w:val="Obinatablica"/>
    <w:next w:val="Srednjareetka2-Isticanje1"/>
    <w:uiPriority w:val="68"/>
    <w:rsid w:val="00CB7B4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bojanosjenanje-Isticanje3">
    <w:name w:val="Colorful Shading Accent 3"/>
    <w:basedOn w:val="Obinatablica"/>
    <w:uiPriority w:val="71"/>
    <w:rsid w:val="0053595C"/>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customStyle="1" w:styleId="PlainTable31">
    <w:name w:val="Plain Table 31"/>
    <w:basedOn w:val="Obinatablica"/>
    <w:uiPriority w:val="43"/>
    <w:rsid w:val="0053595C"/>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Svijetlipopis-Isticanje4">
    <w:name w:val="Light List Accent 4"/>
    <w:basedOn w:val="Obinatablica"/>
    <w:uiPriority w:val="61"/>
    <w:rsid w:val="00A82D74"/>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Srednjareetka1-Isticanje4">
    <w:name w:val="Medium Grid 1 Accent 4"/>
    <w:basedOn w:val="Obinatablica"/>
    <w:uiPriority w:val="67"/>
    <w:rsid w:val="002B07BB"/>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Svijetlosjenanje-Isticanje3">
    <w:name w:val="Light Shading Accent 3"/>
    <w:basedOn w:val="Obinatablica"/>
    <w:uiPriority w:val="60"/>
    <w:rsid w:val="00241EF7"/>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rednjareetka2-Isticanje3">
    <w:name w:val="Medium Grid 2 Accent 3"/>
    <w:basedOn w:val="Obinatablica"/>
    <w:uiPriority w:val="68"/>
    <w:rsid w:val="00241E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Svijetlareetka-Isticanje3">
    <w:name w:val="Light Grid Accent 3"/>
    <w:basedOn w:val="Obinatablica"/>
    <w:uiPriority w:val="62"/>
    <w:rsid w:val="00241EF7"/>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Srednjipopis2-Isticanje3">
    <w:name w:val="Medium List 2 Accent 3"/>
    <w:basedOn w:val="Obinatablica"/>
    <w:uiPriority w:val="66"/>
    <w:rsid w:val="00241E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single" w:sz="8" w:space="0" w:color="A5AB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2-Isticanje3">
    <w:name w:val="Medium Shading 2 Accent 3"/>
    <w:basedOn w:val="Obinatablica"/>
    <w:uiPriority w:val="64"/>
    <w:rsid w:val="00241E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ivopisnatablica7-isticanje3">
    <w:name w:val="List Table 7 Colorful Accent 3"/>
    <w:basedOn w:val="Obinatablica"/>
    <w:uiPriority w:val="52"/>
    <w:rsid w:val="00CA37CB"/>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Obinatablica"/>
    <w:next w:val="Obinatablica5"/>
    <w:uiPriority w:val="45"/>
    <w:rsid w:val="00BE5839"/>
    <w:pPr>
      <w:spacing w:after="0" w:line="240" w:lineRule="auto"/>
    </w:pPr>
    <w:rPr>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5">
    <w:name w:val="Plain Table 5"/>
    <w:basedOn w:val="Obinatablica"/>
    <w:uiPriority w:val="45"/>
    <w:rsid w:val="00BE58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reetke7">
    <w:name w:val="Grid Table 7 Colorful"/>
    <w:basedOn w:val="Obinatablica"/>
    <w:uiPriority w:val="52"/>
    <w:rsid w:val="00676D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3">
    <w:name w:val="Grid Table 7 Colorful Accent 3"/>
    <w:basedOn w:val="Obinatablica"/>
    <w:uiPriority w:val="52"/>
    <w:rsid w:val="00676D7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ivopisnatablicapopisa7">
    <w:name w:val="List Table 7 Colorful"/>
    <w:basedOn w:val="Obinatablica"/>
    <w:uiPriority w:val="52"/>
    <w:rsid w:val="00F36B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6-isticanje3">
    <w:name w:val="List Table 6 Colorful Accent 3"/>
    <w:basedOn w:val="Obinatablica"/>
    <w:uiPriority w:val="51"/>
    <w:rsid w:val="002A567A"/>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Obinatablica2">
    <w:name w:val="Plain Table 2"/>
    <w:basedOn w:val="Obinatablica"/>
    <w:uiPriority w:val="42"/>
    <w:rsid w:val="00BB17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atablicapopisa1">
    <w:name w:val="List Table 1 Light"/>
    <w:basedOn w:val="Obinatablica"/>
    <w:uiPriority w:val="46"/>
    <w:rsid w:val="002416A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binatablica3">
    <w:name w:val="Plain Table 3"/>
    <w:basedOn w:val="Obinatablica"/>
    <w:uiPriority w:val="43"/>
    <w:rsid w:val="00DE2F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DE2F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1">
    <w:name w:val="Grid Table 1 Light"/>
    <w:basedOn w:val="Obinatablica"/>
    <w:uiPriority w:val="46"/>
    <w:rsid w:val="00DE2F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DE2F18"/>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TableGrid1">
    <w:name w:val="Table Grid1"/>
    <w:basedOn w:val="Obinatablica"/>
    <w:next w:val="Reetkatablice"/>
    <w:uiPriority w:val="39"/>
    <w:rsid w:val="00ED5C9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
    <w:name w:val="Plain Table 52"/>
    <w:basedOn w:val="Obinatablica"/>
    <w:next w:val="Obinatablica5"/>
    <w:uiPriority w:val="45"/>
    <w:rsid w:val="0007150E"/>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2-Accent11">
    <w:name w:val="Medium Grid 2 - Accent 11"/>
    <w:basedOn w:val="Obinatablica"/>
    <w:next w:val="Srednjareetka2-Isticanje1"/>
    <w:uiPriority w:val="68"/>
    <w:semiHidden/>
    <w:unhideWhenUsed/>
    <w:rsid w:val="00147464"/>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PlainTable32">
    <w:name w:val="Plain Table 32"/>
    <w:basedOn w:val="Obinatablica"/>
    <w:next w:val="Obinatablica3"/>
    <w:uiPriority w:val="43"/>
    <w:rsid w:val="002B0B82"/>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Obinatablica"/>
    <w:next w:val="Reetkatablice"/>
    <w:uiPriority w:val="39"/>
    <w:rsid w:val="00C500B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
    <w:name w:val="Plain Table 53"/>
    <w:basedOn w:val="Obinatablica"/>
    <w:next w:val="Obinatablica5"/>
    <w:uiPriority w:val="45"/>
    <w:rsid w:val="00E1761A"/>
    <w:pPr>
      <w:spacing w:after="0" w:line="240" w:lineRule="auto"/>
    </w:pPr>
    <w:rPr>
      <w:rFonts w:ascii="Calibri" w:eastAsia="Calibri" w:hAnsi="Calibri" w:cs="Times New Roma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rednjareetka2-Isticanje112">
    <w:name w:val="Srednja rešetka 2 - Isticanje 112"/>
    <w:basedOn w:val="Obinatablica"/>
    <w:uiPriority w:val="68"/>
    <w:rsid w:val="004C11D1"/>
    <w:pPr>
      <w:spacing w:after="0" w:line="240" w:lineRule="auto"/>
    </w:pPr>
    <w:rPr>
      <w:rFonts w:ascii="Cambria" w:eastAsia="Times New Roman" w:hAnsi="Cambria" w:cs="Times New Roman"/>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PlainTable33">
    <w:name w:val="Plain Table 33"/>
    <w:basedOn w:val="Obinatablica"/>
    <w:next w:val="Obinatablica3"/>
    <w:uiPriority w:val="43"/>
    <w:rsid w:val="00E53BEA"/>
    <w:pPr>
      <w:spacing w:after="0" w:line="240" w:lineRule="auto"/>
    </w:pPr>
    <w:rPr>
      <w:rFonts w:ascii="Calibri" w:eastAsia="Times New Roman" w:hAnsi="Calibri" w:cs="Times New Roman"/>
      <w:lang w:eastAsia="hr-HR"/>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Naslov5Char">
    <w:name w:val="Naslov 5 Char"/>
    <w:basedOn w:val="Zadanifontodlomka"/>
    <w:link w:val="Naslov5"/>
    <w:uiPriority w:val="9"/>
    <w:semiHidden/>
    <w:rsid w:val="00720920"/>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semiHidden/>
    <w:rsid w:val="00720920"/>
    <w:rPr>
      <w:rFonts w:asciiTheme="majorHAnsi" w:eastAsiaTheme="majorEastAsia" w:hAnsiTheme="majorHAnsi" w:cstheme="majorBidi"/>
      <w:i/>
      <w:iCs/>
      <w:sz w:val="24"/>
      <w:szCs w:val="24"/>
    </w:rPr>
  </w:style>
  <w:style w:type="character" w:customStyle="1" w:styleId="Naslov7Char">
    <w:name w:val="Naslov 7 Char"/>
    <w:basedOn w:val="Zadanifontodlomka"/>
    <w:link w:val="Naslov7"/>
    <w:uiPriority w:val="9"/>
    <w:semiHidden/>
    <w:rsid w:val="00720920"/>
    <w:rPr>
      <w:rFonts w:asciiTheme="majorHAnsi" w:eastAsiaTheme="majorEastAsia" w:hAnsiTheme="majorHAnsi" w:cstheme="majorBidi"/>
      <w:color w:val="595959" w:themeColor="text1" w:themeTint="A6"/>
      <w:sz w:val="24"/>
      <w:szCs w:val="24"/>
    </w:rPr>
  </w:style>
  <w:style w:type="character" w:customStyle="1" w:styleId="Naslov8Char">
    <w:name w:val="Naslov 8 Char"/>
    <w:basedOn w:val="Zadanifontodlomka"/>
    <w:link w:val="Naslov8"/>
    <w:uiPriority w:val="9"/>
    <w:semiHidden/>
    <w:rsid w:val="00720920"/>
    <w:rPr>
      <w:rFonts w:asciiTheme="majorHAnsi" w:eastAsiaTheme="majorEastAsia" w:hAnsiTheme="majorHAnsi" w:cstheme="majorBidi"/>
      <w:caps/>
    </w:rPr>
  </w:style>
  <w:style w:type="character" w:customStyle="1" w:styleId="Naslov9Char">
    <w:name w:val="Naslov 9 Char"/>
    <w:basedOn w:val="Zadanifontodlomka"/>
    <w:link w:val="Naslov9"/>
    <w:uiPriority w:val="9"/>
    <w:semiHidden/>
    <w:rsid w:val="00720920"/>
    <w:rPr>
      <w:rFonts w:asciiTheme="majorHAnsi" w:eastAsiaTheme="majorEastAsia" w:hAnsiTheme="majorHAnsi" w:cstheme="majorBidi"/>
      <w:i/>
      <w:iCs/>
      <w:caps/>
    </w:rPr>
  </w:style>
  <w:style w:type="paragraph" w:styleId="Opisslike">
    <w:name w:val="caption"/>
    <w:basedOn w:val="Normal"/>
    <w:next w:val="Normal"/>
    <w:uiPriority w:val="35"/>
    <w:semiHidden/>
    <w:unhideWhenUsed/>
    <w:qFormat/>
    <w:rsid w:val="00720920"/>
    <w:pPr>
      <w:spacing w:line="240" w:lineRule="auto"/>
    </w:pPr>
    <w:rPr>
      <w:b/>
      <w:bCs/>
      <w:color w:val="DD8047" w:themeColor="accent2"/>
      <w:spacing w:val="10"/>
      <w:sz w:val="16"/>
      <w:szCs w:val="16"/>
    </w:rPr>
  </w:style>
  <w:style w:type="character" w:styleId="Naglaeno">
    <w:name w:val="Strong"/>
    <w:basedOn w:val="Zadanifontodlomka"/>
    <w:uiPriority w:val="22"/>
    <w:qFormat/>
    <w:rsid w:val="00720920"/>
    <w:rPr>
      <w:rFonts w:asciiTheme="minorHAnsi" w:eastAsiaTheme="minorEastAsia" w:hAnsiTheme="minorHAnsi" w:cstheme="minorBidi"/>
      <w:b/>
      <w:bCs/>
      <w:spacing w:val="0"/>
      <w:w w:val="100"/>
      <w:position w:val="0"/>
      <w:sz w:val="20"/>
      <w:szCs w:val="20"/>
    </w:rPr>
  </w:style>
  <w:style w:type="character" w:styleId="Neupadljivareferenca">
    <w:name w:val="Subtle Reference"/>
    <w:basedOn w:val="Zadanifontodlomka"/>
    <w:uiPriority w:val="31"/>
    <w:qFormat/>
    <w:rsid w:val="0072092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Naslovknjige">
    <w:name w:val="Book Title"/>
    <w:basedOn w:val="Zadanifontodlomka"/>
    <w:uiPriority w:val="33"/>
    <w:qFormat/>
    <w:rsid w:val="00720920"/>
    <w:rPr>
      <w:rFonts w:asciiTheme="minorHAnsi" w:eastAsiaTheme="minorEastAsia" w:hAnsiTheme="minorHAnsi" w:cstheme="minorBidi"/>
      <w:b/>
      <w:bCs/>
      <w:i/>
      <w:iCs/>
      <w:caps w:val="0"/>
      <w:smallCaps w:val="0"/>
      <w:color w:val="auto"/>
      <w:spacing w:val="10"/>
      <w:w w:val="100"/>
      <w:sz w:val="20"/>
      <w:szCs w:val="20"/>
    </w:rPr>
  </w:style>
  <w:style w:type="numbering" w:customStyle="1" w:styleId="NoList1">
    <w:name w:val="No List1"/>
    <w:next w:val="Bezpopisa"/>
    <w:uiPriority w:val="99"/>
    <w:semiHidden/>
    <w:unhideWhenUsed/>
    <w:rsid w:val="008C1D93"/>
  </w:style>
  <w:style w:type="table" w:customStyle="1" w:styleId="TableGrid3">
    <w:name w:val="Table Grid3"/>
    <w:basedOn w:val="Obinatablica"/>
    <w:next w:val="Reetkatablice"/>
    <w:uiPriority w:val="59"/>
    <w:rsid w:val="008C1D9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
    <w:name w:val="Plain Table 54"/>
    <w:basedOn w:val="Obinatablica"/>
    <w:next w:val="Obinatablica5"/>
    <w:uiPriority w:val="45"/>
    <w:rsid w:val="008C1D93"/>
    <w:pPr>
      <w:spacing w:after="0" w:line="240" w:lineRule="auto"/>
    </w:pPr>
    <w:rPr>
      <w:rFonts w:eastAsia="Calibri"/>
      <w:sz w:val="22"/>
      <w:szCs w:val="22"/>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reetke3-isticanje3">
    <w:name w:val="Grid Table 3 Accent 3"/>
    <w:basedOn w:val="Obinatablica"/>
    <w:uiPriority w:val="48"/>
    <w:rsid w:val="00CF7221"/>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paragraph" w:customStyle="1" w:styleId="m8226016132092684083msolistparagraph">
    <w:name w:val="m_8226016132092684083msolistparagraph"/>
    <w:basedOn w:val="Normal"/>
    <w:rsid w:val="00FF138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ListTable7Colorful-Accent31">
    <w:name w:val="List Table 7 Colorful - Accent 31"/>
    <w:basedOn w:val="Obinatablica"/>
    <w:next w:val="ivopisnatablica7-isticanje3"/>
    <w:uiPriority w:val="52"/>
    <w:rsid w:val="00FF138E"/>
    <w:pPr>
      <w:spacing w:after="0" w:line="240" w:lineRule="auto"/>
    </w:pPr>
    <w:rPr>
      <w:rFonts w:eastAsia="Calibri"/>
      <w:color w:val="7B7B7B"/>
      <w:sz w:val="22"/>
      <w:szCs w:val="22"/>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4">
    <w:name w:val="Plain Table 34"/>
    <w:basedOn w:val="Obinatablica"/>
    <w:next w:val="Obinatablica3"/>
    <w:uiPriority w:val="43"/>
    <w:rsid w:val="008551E1"/>
    <w:pPr>
      <w:spacing w:after="0" w:line="240" w:lineRule="auto"/>
    </w:pPr>
    <w:rPr>
      <w:rFonts w:eastAsia="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icareetke2">
    <w:name w:val="Grid Table 2"/>
    <w:basedOn w:val="Obinatablica"/>
    <w:uiPriority w:val="47"/>
    <w:rsid w:val="005110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6">
    <w:name w:val="List Table 1 Light Accent 6"/>
    <w:basedOn w:val="Obinatablica"/>
    <w:uiPriority w:val="46"/>
    <w:rsid w:val="00EF1F54"/>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Svijetlatablicapopisa1-isticanje3">
    <w:name w:val="List Table 1 Light Accent 3"/>
    <w:basedOn w:val="Obinatablica"/>
    <w:uiPriority w:val="46"/>
    <w:rsid w:val="00EF1F54"/>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Svijetlatablicapopisa1-isticanje2">
    <w:name w:val="List Table 1 Light Accent 2"/>
    <w:basedOn w:val="Obinatablica"/>
    <w:uiPriority w:val="46"/>
    <w:rsid w:val="00F509C5"/>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99762">
      <w:bodyDiv w:val="1"/>
      <w:marLeft w:val="0"/>
      <w:marRight w:val="0"/>
      <w:marTop w:val="0"/>
      <w:marBottom w:val="0"/>
      <w:divBdr>
        <w:top w:val="none" w:sz="0" w:space="0" w:color="auto"/>
        <w:left w:val="none" w:sz="0" w:space="0" w:color="auto"/>
        <w:bottom w:val="none" w:sz="0" w:space="0" w:color="auto"/>
        <w:right w:val="none" w:sz="0" w:space="0" w:color="auto"/>
      </w:divBdr>
    </w:div>
    <w:div w:id="393817416">
      <w:bodyDiv w:val="1"/>
      <w:marLeft w:val="0"/>
      <w:marRight w:val="0"/>
      <w:marTop w:val="0"/>
      <w:marBottom w:val="0"/>
      <w:divBdr>
        <w:top w:val="none" w:sz="0" w:space="0" w:color="auto"/>
        <w:left w:val="none" w:sz="0" w:space="0" w:color="auto"/>
        <w:bottom w:val="none" w:sz="0" w:space="0" w:color="auto"/>
        <w:right w:val="none" w:sz="0" w:space="0" w:color="auto"/>
      </w:divBdr>
    </w:div>
    <w:div w:id="780681620">
      <w:bodyDiv w:val="1"/>
      <w:marLeft w:val="0"/>
      <w:marRight w:val="0"/>
      <w:marTop w:val="0"/>
      <w:marBottom w:val="0"/>
      <w:divBdr>
        <w:top w:val="none" w:sz="0" w:space="0" w:color="auto"/>
        <w:left w:val="none" w:sz="0" w:space="0" w:color="auto"/>
        <w:bottom w:val="none" w:sz="0" w:space="0" w:color="auto"/>
        <w:right w:val="none" w:sz="0" w:space="0" w:color="auto"/>
      </w:divBdr>
    </w:div>
    <w:div w:id="900403504">
      <w:bodyDiv w:val="1"/>
      <w:marLeft w:val="0"/>
      <w:marRight w:val="0"/>
      <w:marTop w:val="0"/>
      <w:marBottom w:val="0"/>
      <w:divBdr>
        <w:top w:val="none" w:sz="0" w:space="0" w:color="auto"/>
        <w:left w:val="none" w:sz="0" w:space="0" w:color="auto"/>
        <w:bottom w:val="none" w:sz="0" w:space="0" w:color="auto"/>
        <w:right w:val="none" w:sz="0" w:space="0" w:color="auto"/>
      </w:divBdr>
    </w:div>
    <w:div w:id="1402866166">
      <w:bodyDiv w:val="1"/>
      <w:marLeft w:val="0"/>
      <w:marRight w:val="0"/>
      <w:marTop w:val="0"/>
      <w:marBottom w:val="0"/>
      <w:divBdr>
        <w:top w:val="none" w:sz="0" w:space="0" w:color="auto"/>
        <w:left w:val="none" w:sz="0" w:space="0" w:color="auto"/>
        <w:bottom w:val="none" w:sz="0" w:space="0" w:color="auto"/>
        <w:right w:val="none" w:sz="0" w:space="0" w:color="auto"/>
      </w:divBdr>
    </w:div>
    <w:div w:id="1644776546">
      <w:bodyDiv w:val="1"/>
      <w:marLeft w:val="0"/>
      <w:marRight w:val="0"/>
      <w:marTop w:val="0"/>
      <w:marBottom w:val="0"/>
      <w:divBdr>
        <w:top w:val="none" w:sz="0" w:space="0" w:color="auto"/>
        <w:left w:val="none" w:sz="0" w:space="0" w:color="auto"/>
        <w:bottom w:val="none" w:sz="0" w:space="0" w:color="auto"/>
        <w:right w:val="none" w:sz="0" w:space="0" w:color="auto"/>
      </w:divBdr>
    </w:div>
    <w:div w:id="1756243388">
      <w:bodyDiv w:val="1"/>
      <w:marLeft w:val="0"/>
      <w:marRight w:val="0"/>
      <w:marTop w:val="0"/>
      <w:marBottom w:val="0"/>
      <w:divBdr>
        <w:top w:val="none" w:sz="0" w:space="0" w:color="auto"/>
        <w:left w:val="none" w:sz="0" w:space="0" w:color="auto"/>
        <w:bottom w:val="none" w:sz="0" w:space="0" w:color="auto"/>
        <w:right w:val="none" w:sz="0" w:space="0" w:color="auto"/>
      </w:divBdr>
    </w:div>
    <w:div w:id="1912153578">
      <w:bodyDiv w:val="1"/>
      <w:marLeft w:val="0"/>
      <w:marRight w:val="0"/>
      <w:marTop w:val="0"/>
      <w:marBottom w:val="0"/>
      <w:divBdr>
        <w:top w:val="none" w:sz="0" w:space="0" w:color="auto"/>
        <w:left w:val="none" w:sz="0" w:space="0" w:color="auto"/>
        <w:bottom w:val="none" w:sz="0" w:space="0" w:color="auto"/>
        <w:right w:val="none" w:sz="0" w:space="0" w:color="auto"/>
      </w:divBdr>
    </w:div>
    <w:div w:id="20042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s-jelkovec.skole.hr/" TargetMode="External"/><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ured@ss-jelkovec.skole.hr" TargetMode="External"/><Relationship Id="rId17" Type="http://schemas.openxmlformats.org/officeDocument/2006/relationships/footer" Target="footer2.xml"/><Relationship Id="rId25" Type="http://schemas.openxmlformats.org/officeDocument/2006/relationships/hyperlink" Target="http://www.ss-jelkovec.skole.h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www.ss-jelkovec.skole.hr/" TargetMode="External"/><Relationship Id="rId23" Type="http://schemas.openxmlformats.org/officeDocument/2006/relationships/image" Target="media/image6.emf"/><Relationship Id="rId28" Type="http://schemas.openxmlformats.org/officeDocument/2006/relationships/image" Target="media/image10.png"/><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ured@ss-jelkovec.skole.hr"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9</PublishDate>
  <Abstract/>
  <CompanyAddress/>
  <CompanyPhone/>
  <CompanyFax/>
  <CompanyEmail>U Zagrebu, rujan 2015</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3BC548-4851-4EBB-AA5C-3544D998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GODIŠNJI PLAN I PROGRAM RADA ŠKOLE 2019_ - 2020_IzmjeneDMŠtrajk</Template>
  <TotalTime>1</TotalTime>
  <Pages>97</Pages>
  <Words>21785</Words>
  <Characters>124179</Characters>
  <Application>Microsoft Office Word</Application>
  <DocSecurity>0</DocSecurity>
  <Lines>1034</Lines>
  <Paragraphs>291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Godišnji plan i program rada srednje škole jelkovec</vt:lpstr>
      <vt:lpstr>Godišnji plan i program rada srednje škole jelkovec</vt:lpstr>
    </vt:vector>
  </TitlesOfParts>
  <Company>Hewlett-Packard Company</Company>
  <LinksUpToDate>false</LinksUpToDate>
  <CharactersWithSpaces>145673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srednje škole jelkovec</dc:title>
  <dc:subject>2019.- 2020.</dc:subject>
  <dc:creator>Tajništvo</dc:creator>
  <cp:keywords/>
  <dc:description/>
  <cp:lastModifiedBy>mislav.cupic@gmail.com</cp:lastModifiedBy>
  <cp:revision>2</cp:revision>
  <cp:lastPrinted>2019-09-27T07:47:00Z</cp:lastPrinted>
  <dcterms:created xsi:type="dcterms:W3CDTF">2020-04-18T08:57:00Z</dcterms:created>
  <dcterms:modified xsi:type="dcterms:W3CDTF">2020-04-18T08:57:00Z</dcterms:modified>
</cp:coreProperties>
</file>